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5D3F4C">
        <w:rPr>
          <w:rFonts w:ascii="Arial" w:hAnsi="Arial" w:cs="Arial"/>
          <w:sz w:val="23"/>
          <w:szCs w:val="23"/>
        </w:rPr>
        <w:t>21</w:t>
      </w:r>
      <w:r w:rsidR="005D3F4C" w:rsidRPr="005D3F4C">
        <w:rPr>
          <w:rFonts w:ascii="Arial" w:hAnsi="Arial" w:cs="Arial"/>
          <w:sz w:val="23"/>
          <w:szCs w:val="23"/>
          <w:vertAlign w:val="superscript"/>
        </w:rPr>
        <w:t>st</w:t>
      </w:r>
      <w:r w:rsidR="005D3F4C">
        <w:rPr>
          <w:rFonts w:ascii="Arial" w:hAnsi="Arial" w:cs="Arial"/>
          <w:sz w:val="23"/>
          <w:szCs w:val="23"/>
        </w:rPr>
        <w:t xml:space="preserve"> July 2020</w:t>
      </w:r>
      <w:bookmarkStart w:id="0" w:name="_GoBack"/>
      <w:bookmarkEnd w:id="0"/>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C026E6" w:rsidP="00DD1501">
      <w:pPr>
        <w:spacing w:after="0" w:line="240" w:lineRule="auto"/>
        <w:outlineLvl w:val="0"/>
        <w:rPr>
          <w:rFonts w:ascii="Arial" w:hAnsi="Arial" w:cs="Arial"/>
          <w:b/>
          <w:sz w:val="23"/>
          <w:szCs w:val="23"/>
        </w:rPr>
      </w:pPr>
      <w:r>
        <w:rPr>
          <w:rFonts w:ascii="Arial" w:hAnsi="Arial" w:cs="Arial"/>
          <w:b/>
          <w:sz w:val="23"/>
          <w:szCs w:val="23"/>
        </w:rPr>
        <w:t xml:space="preserve">Peripatetic </w:t>
      </w:r>
      <w:r w:rsidR="006756CA">
        <w:rPr>
          <w:rFonts w:ascii="Arial" w:hAnsi="Arial" w:cs="Arial"/>
          <w:b/>
          <w:sz w:val="23"/>
          <w:szCs w:val="23"/>
        </w:rPr>
        <w:t>Singing</w:t>
      </w:r>
      <w:r>
        <w:rPr>
          <w:rFonts w:ascii="Arial" w:hAnsi="Arial" w:cs="Arial"/>
          <w:b/>
          <w:sz w:val="23"/>
          <w:szCs w:val="23"/>
        </w:rPr>
        <w:t xml:space="preserve"> Teacher</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C026E6">
        <w:rPr>
          <w:rFonts w:ascii="Arial" w:hAnsi="Arial" w:cs="Arial"/>
          <w:sz w:val="23"/>
          <w:szCs w:val="23"/>
        </w:rPr>
        <w:t>Peripatetic Teacher</w:t>
      </w:r>
      <w:r w:rsidR="005E06D1">
        <w:rPr>
          <w:rFonts w:ascii="Arial" w:hAnsi="Arial" w:cs="Arial"/>
          <w:sz w:val="23"/>
          <w:szCs w:val="23"/>
        </w:rPr>
        <w:t xml:space="preserve">, teaching </w:t>
      </w:r>
      <w:r w:rsidR="006756CA">
        <w:rPr>
          <w:rFonts w:ascii="Arial" w:hAnsi="Arial" w:cs="Arial"/>
          <w:sz w:val="23"/>
          <w:szCs w:val="23"/>
        </w:rPr>
        <w:t>singing</w:t>
      </w:r>
      <w:r w:rsidR="005E06D1">
        <w:rPr>
          <w:rFonts w:ascii="Arial" w:hAnsi="Arial" w:cs="Arial"/>
          <w:sz w:val="23"/>
          <w:szCs w:val="23"/>
        </w:rPr>
        <w:t>,</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 xml:space="preserve">In June 2017 we became an academy and established our own multi-academy trust, The Areté </w:t>
      </w:r>
      <w:proofErr w:type="gramStart"/>
      <w:r w:rsidRPr="0032622F">
        <w:rPr>
          <w:rFonts w:ascii="Arial" w:hAnsi="Arial" w:cs="Arial"/>
          <w:sz w:val="23"/>
          <w:szCs w:val="23"/>
        </w:rPr>
        <w:t>Trust.</w:t>
      </w:r>
      <w:proofErr w:type="gramEnd"/>
      <w:r w:rsidRPr="0032622F">
        <w:rPr>
          <w:rFonts w:ascii="Arial" w:hAnsi="Arial" w:cs="Arial"/>
          <w:sz w:val="23"/>
          <w:szCs w:val="23"/>
        </w:rPr>
        <w:t xml:space="preserve">  We are currently the only school in the Trust but we are very excited by the future opportunities for all members of our community, as we will be the lead school in The Areté Trust.</w:t>
      </w:r>
    </w:p>
    <w:p w:rsidR="00DD1501" w:rsidRPr="00C174A2" w:rsidRDefault="00DD1501" w:rsidP="00DD150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6756CA">
        <w:rPr>
          <w:rFonts w:ascii="Arial" w:hAnsi="Arial" w:cs="Arial"/>
          <w:b/>
          <w:sz w:val="23"/>
          <w:szCs w:val="23"/>
        </w:rPr>
        <w:t>Monday, 14</w:t>
      </w:r>
      <w:r w:rsidR="006756CA" w:rsidRPr="006756CA">
        <w:rPr>
          <w:rFonts w:ascii="Arial" w:hAnsi="Arial" w:cs="Arial"/>
          <w:b/>
          <w:sz w:val="23"/>
          <w:szCs w:val="23"/>
          <w:vertAlign w:val="superscript"/>
        </w:rPr>
        <w:t>th</w:t>
      </w:r>
      <w:r w:rsidR="006756CA">
        <w:rPr>
          <w:rFonts w:ascii="Arial" w:hAnsi="Arial" w:cs="Arial"/>
          <w:b/>
          <w:sz w:val="23"/>
          <w:szCs w:val="23"/>
        </w:rPr>
        <w:t xml:space="preserve"> September 2020</w:t>
      </w:r>
      <w:r w:rsidR="001D6BE5">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A42" w:rsidRDefault="00116A42" w:rsidP="00F54359">
      <w:pPr>
        <w:spacing w:after="0" w:line="240" w:lineRule="auto"/>
      </w:pPr>
      <w:r>
        <w:separator/>
      </w:r>
    </w:p>
  </w:endnote>
  <w:endnote w:type="continuationSeparator" w:id="0">
    <w:p w:rsidR="00116A42" w:rsidRDefault="00116A42"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A42" w:rsidRDefault="00116A42" w:rsidP="00F54359">
      <w:pPr>
        <w:spacing w:after="0" w:line="240" w:lineRule="auto"/>
      </w:pPr>
      <w:r>
        <w:separator/>
      </w:r>
    </w:p>
  </w:footnote>
  <w:footnote w:type="continuationSeparator" w:id="0">
    <w:p w:rsidR="00116A42" w:rsidRDefault="00116A42"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0E04FAB" wp14:editId="785D217F">
              <wp:simplePos x="0" y="0"/>
              <wp:positionH relativeFrom="column">
                <wp:posOffset>800735</wp:posOffset>
              </wp:positionH>
              <wp:positionV relativeFrom="paragraph">
                <wp:posOffset>-1066800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84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4E17A842" wp14:editId="7C9ED6E5">
          <wp:simplePos x="0" y="0"/>
          <wp:positionH relativeFrom="column">
            <wp:posOffset>-601980</wp:posOffset>
          </wp:positionH>
          <wp:positionV relativeFrom="paragraph">
            <wp:posOffset>-1003935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0A3E4D"/>
    <w:rsid w:val="000A4D6C"/>
    <w:rsid w:val="00116A42"/>
    <w:rsid w:val="00125517"/>
    <w:rsid w:val="001D6BE5"/>
    <w:rsid w:val="002422FE"/>
    <w:rsid w:val="00247C65"/>
    <w:rsid w:val="002572A3"/>
    <w:rsid w:val="00272AEB"/>
    <w:rsid w:val="002C6255"/>
    <w:rsid w:val="002D1FA6"/>
    <w:rsid w:val="003216E0"/>
    <w:rsid w:val="00324C27"/>
    <w:rsid w:val="0032622F"/>
    <w:rsid w:val="00326F3F"/>
    <w:rsid w:val="00367C9D"/>
    <w:rsid w:val="003A096E"/>
    <w:rsid w:val="0040209F"/>
    <w:rsid w:val="00407A32"/>
    <w:rsid w:val="004A407E"/>
    <w:rsid w:val="004A5741"/>
    <w:rsid w:val="004C6853"/>
    <w:rsid w:val="005030FC"/>
    <w:rsid w:val="00507E0D"/>
    <w:rsid w:val="00514834"/>
    <w:rsid w:val="00532B01"/>
    <w:rsid w:val="005A69E2"/>
    <w:rsid w:val="005C445B"/>
    <w:rsid w:val="005D3F4C"/>
    <w:rsid w:val="005E06D1"/>
    <w:rsid w:val="005F0DF9"/>
    <w:rsid w:val="00656A6B"/>
    <w:rsid w:val="006756CA"/>
    <w:rsid w:val="006D418A"/>
    <w:rsid w:val="00702587"/>
    <w:rsid w:val="00860712"/>
    <w:rsid w:val="0087602B"/>
    <w:rsid w:val="008959CC"/>
    <w:rsid w:val="008A64E2"/>
    <w:rsid w:val="008E682B"/>
    <w:rsid w:val="009163FE"/>
    <w:rsid w:val="00946BEB"/>
    <w:rsid w:val="009C01AF"/>
    <w:rsid w:val="009D3018"/>
    <w:rsid w:val="009F7759"/>
    <w:rsid w:val="00A91C83"/>
    <w:rsid w:val="00AA5197"/>
    <w:rsid w:val="00AE2130"/>
    <w:rsid w:val="00B02B41"/>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444E"/>
    <w:rsid w:val="00C856C0"/>
    <w:rsid w:val="00CB4703"/>
    <w:rsid w:val="00CF3D10"/>
    <w:rsid w:val="00D4089B"/>
    <w:rsid w:val="00D75FB6"/>
    <w:rsid w:val="00D860A0"/>
    <w:rsid w:val="00DC605A"/>
    <w:rsid w:val="00DD1501"/>
    <w:rsid w:val="00E00A0D"/>
    <w:rsid w:val="00E04D7C"/>
    <w:rsid w:val="00E114F0"/>
    <w:rsid w:val="00E141A2"/>
    <w:rsid w:val="00E24597"/>
    <w:rsid w:val="00E856F7"/>
    <w:rsid w:val="00EB3A20"/>
    <w:rsid w:val="00EE1B1B"/>
    <w:rsid w:val="00F254AE"/>
    <w:rsid w:val="00F33D31"/>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655D4-81E0-4711-A994-948E1D88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7</TotalTime>
  <Pages>1</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2020-07-16T16:07:00Z</cp:lastPrinted>
  <dcterms:created xsi:type="dcterms:W3CDTF">2020-07-16T15:47:00Z</dcterms:created>
  <dcterms:modified xsi:type="dcterms:W3CDTF">2020-07-21T07:44:00Z</dcterms:modified>
</cp:coreProperties>
</file>