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5E06D1">
        <w:rPr>
          <w:rFonts w:ascii="Arial" w:hAnsi="Arial" w:cs="Arial"/>
          <w:sz w:val="23"/>
          <w:szCs w:val="23"/>
        </w:rPr>
        <w:t>11</w:t>
      </w:r>
      <w:r w:rsidR="005E06D1" w:rsidRPr="005E06D1">
        <w:rPr>
          <w:rFonts w:ascii="Arial" w:hAnsi="Arial" w:cs="Arial"/>
          <w:sz w:val="23"/>
          <w:szCs w:val="23"/>
          <w:vertAlign w:val="superscript"/>
        </w:rPr>
        <w:t>th</w:t>
      </w:r>
      <w:r w:rsidR="005E06D1">
        <w:rPr>
          <w:rFonts w:ascii="Arial" w:hAnsi="Arial" w:cs="Arial"/>
          <w:sz w:val="23"/>
          <w:szCs w:val="23"/>
        </w:rPr>
        <w:t xml:space="preserve"> September 2019</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C026E6" w:rsidP="00DD1501">
      <w:pPr>
        <w:spacing w:after="0" w:line="240" w:lineRule="auto"/>
        <w:outlineLvl w:val="0"/>
        <w:rPr>
          <w:rFonts w:ascii="Arial" w:hAnsi="Arial" w:cs="Arial"/>
          <w:b/>
          <w:sz w:val="23"/>
          <w:szCs w:val="23"/>
        </w:rPr>
      </w:pPr>
      <w:r>
        <w:rPr>
          <w:rFonts w:ascii="Arial" w:hAnsi="Arial" w:cs="Arial"/>
          <w:b/>
          <w:sz w:val="23"/>
          <w:szCs w:val="23"/>
        </w:rPr>
        <w:t>Peripatetic Music Teacher</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C026E6">
        <w:rPr>
          <w:rFonts w:ascii="Arial" w:hAnsi="Arial" w:cs="Arial"/>
          <w:sz w:val="23"/>
          <w:szCs w:val="23"/>
        </w:rPr>
        <w:t>Peripatetic Music Teacher</w:t>
      </w:r>
      <w:r w:rsidR="005E06D1">
        <w:rPr>
          <w:rFonts w:ascii="Arial" w:hAnsi="Arial" w:cs="Arial"/>
          <w:sz w:val="23"/>
          <w:szCs w:val="23"/>
        </w:rPr>
        <w:t>, teaching guitar,</w:t>
      </w:r>
      <w:r w:rsidRPr="0032622F">
        <w:rPr>
          <w:rFonts w:ascii="Arial" w:hAnsi="Arial" w:cs="Arial"/>
          <w:sz w:val="23"/>
          <w:szCs w:val="23"/>
        </w:rPr>
        <w:t xml:space="preserve"> at Dartford Grammar School for Girls. </w:t>
      </w:r>
      <w:r w:rsidR="0032622F" w:rsidRPr="0032622F">
        <w:rPr>
          <w:rFonts w:ascii="Arial" w:hAnsi="Arial" w:cs="Arial"/>
          <w:sz w:val="23"/>
          <w:szCs w:val="23"/>
        </w:rPr>
        <w:t xml:space="preserve">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C174A2" w:rsidRDefault="00DD1501" w:rsidP="00DD1501">
      <w:pPr>
        <w:spacing w:after="0" w:line="240" w:lineRule="auto"/>
        <w:rPr>
          <w:rFonts w:ascii="Arial" w:hAnsi="Arial" w:cs="Arial"/>
          <w:sz w:val="23"/>
          <w:szCs w:val="23"/>
          <w:lang w:val="en"/>
        </w:rPr>
      </w:pPr>
      <w:r w:rsidRPr="0032622F">
        <w:rPr>
          <w:rFonts w:ascii="Arial" w:hAnsi="Arial" w:cs="Arial"/>
          <w:sz w:val="23"/>
          <w:szCs w:val="23"/>
        </w:rPr>
        <w:br/>
      </w:r>
      <w:r w:rsidRPr="0032622F">
        <w:rPr>
          <w:rFonts w:ascii="Arial" w:hAnsi="Arial" w:cs="Arial"/>
          <w:sz w:val="23"/>
          <w:szCs w:val="23"/>
          <w:lang w:val="en"/>
        </w:rPr>
        <w:t xml:space="preserve">If you think that </w:t>
      </w:r>
      <w:r w:rsidRPr="0032622F">
        <w:rPr>
          <w:rFonts w:ascii="Arial" w:hAnsi="Arial" w:cs="Arial"/>
          <w:sz w:val="23"/>
          <w:szCs w:val="23"/>
        </w:rPr>
        <w:t xml:space="preserve">Dartford Grammar School for Girls can provide the right </w:t>
      </w:r>
      <w:r w:rsidR="00532B01">
        <w:rPr>
          <w:rFonts w:ascii="Arial" w:hAnsi="Arial" w:cs="Arial"/>
          <w:sz w:val="23"/>
          <w:szCs w:val="23"/>
        </w:rPr>
        <w:t>opportunity</w:t>
      </w:r>
      <w:r w:rsidRPr="0032622F">
        <w:rPr>
          <w:rFonts w:ascii="Arial" w:hAnsi="Arial" w:cs="Arial"/>
          <w:sz w:val="23"/>
          <w:szCs w:val="23"/>
        </w:rPr>
        <w:t xml:space="preserve"> for you, we would very much welcome your application.  </w:t>
      </w:r>
      <w:r w:rsidRPr="0032622F">
        <w:rPr>
          <w:rFonts w:ascii="Arial" w:hAnsi="Arial" w:cs="Arial"/>
          <w:b/>
          <w:sz w:val="23"/>
          <w:szCs w:val="23"/>
        </w:rPr>
        <w:t>Please send your completed app</w:t>
      </w:r>
      <w:r w:rsidR="00C026E6">
        <w:rPr>
          <w:rFonts w:ascii="Arial" w:hAnsi="Arial" w:cs="Arial"/>
          <w:b/>
          <w:sz w:val="23"/>
          <w:szCs w:val="23"/>
        </w:rPr>
        <w:t xml:space="preserve">lication form to us by </w:t>
      </w:r>
      <w:r w:rsidR="005E06D1">
        <w:rPr>
          <w:rFonts w:ascii="Arial" w:hAnsi="Arial" w:cs="Arial"/>
          <w:b/>
          <w:sz w:val="23"/>
          <w:szCs w:val="23"/>
        </w:rPr>
        <w:t>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5E06D1">
        <w:rPr>
          <w:rFonts w:ascii="Arial" w:hAnsi="Arial" w:cs="Arial"/>
          <w:b/>
          <w:sz w:val="23"/>
          <w:szCs w:val="23"/>
        </w:rPr>
        <w:t>Tuesday, 24</w:t>
      </w:r>
      <w:r w:rsidR="005E06D1" w:rsidRPr="005E06D1">
        <w:rPr>
          <w:rFonts w:ascii="Arial" w:hAnsi="Arial" w:cs="Arial"/>
          <w:b/>
          <w:sz w:val="23"/>
          <w:szCs w:val="23"/>
          <w:vertAlign w:val="superscript"/>
        </w:rPr>
        <w:t>th</w:t>
      </w:r>
      <w:r w:rsidR="005E06D1">
        <w:rPr>
          <w:rFonts w:ascii="Arial" w:hAnsi="Arial" w:cs="Arial"/>
          <w:b/>
          <w:sz w:val="23"/>
          <w:szCs w:val="23"/>
        </w:rPr>
        <w:t xml:space="preserve"> September 2019</w:t>
      </w:r>
      <w:r w:rsidR="001D6BE5">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Pr="0032622F">
          <w:rPr>
            <w:rStyle w:val="Hyperlink"/>
            <w:rFonts w:ascii="Arial" w:hAnsi="Arial" w:cs="Arial"/>
            <w:sz w:val="23"/>
            <w:szCs w:val="23"/>
          </w:rPr>
          <w:t>www.dartfordgrammargirls.kent.sch.uk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bookmarkStart w:id="0" w:name="_GoBack"/>
      <w:bookmarkEnd w:id="0"/>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10"/>
      <w:footerReference w:type="default" r:id="rId11"/>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AEB" w:rsidRDefault="00272AEB" w:rsidP="00F54359">
      <w:pPr>
        <w:spacing w:after="0" w:line="240" w:lineRule="auto"/>
      </w:pPr>
      <w:r>
        <w:separator/>
      </w:r>
    </w:p>
  </w:endnote>
  <w:endnote w:type="continuationSeparator" w:id="0">
    <w:p w:rsidR="00272AEB" w:rsidRDefault="00272AE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AEB" w:rsidRDefault="00272AEB" w:rsidP="00F54359">
      <w:pPr>
        <w:spacing w:after="0" w:line="240" w:lineRule="auto"/>
      </w:pPr>
      <w:r>
        <w:separator/>
      </w:r>
    </w:p>
  </w:footnote>
  <w:footnote w:type="continuationSeparator" w:id="0">
    <w:p w:rsidR="00272AEB" w:rsidRDefault="00272AE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0E04FAB" wp14:editId="785D217F">
              <wp:simplePos x="0" y="0"/>
              <wp:positionH relativeFrom="column">
                <wp:posOffset>800735</wp:posOffset>
              </wp:positionH>
              <wp:positionV relativeFrom="paragraph">
                <wp:posOffset>-1066800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84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59264" behindDoc="0" locked="0" layoutInCell="1" allowOverlap="1" wp14:anchorId="27DAED37" wp14:editId="14CB1600">
          <wp:simplePos x="0" y="0"/>
          <wp:positionH relativeFrom="column">
            <wp:posOffset>-824230</wp:posOffset>
          </wp:positionH>
          <wp:positionV relativeFrom="paragraph">
            <wp:posOffset>-1471930</wp:posOffset>
          </wp:positionV>
          <wp:extent cx="9351010" cy="331470"/>
          <wp:effectExtent l="38100" t="38100" r="40640" b="304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622" t="20594" r="1745" b="44106"/>
                  <a:stretch/>
                </pic:blipFill>
                <pic:spPr bwMode="auto">
                  <a:xfrm>
                    <a:off x="0" y="0"/>
                    <a:ext cx="9351010" cy="33147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4E17A842" wp14:editId="7C9ED6E5">
          <wp:simplePos x="0" y="0"/>
          <wp:positionH relativeFrom="column">
            <wp:posOffset>-601980</wp:posOffset>
          </wp:positionH>
          <wp:positionV relativeFrom="paragraph">
            <wp:posOffset>-1003935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4E84"/>
    <w:rsid w:val="00047A1A"/>
    <w:rsid w:val="00097130"/>
    <w:rsid w:val="000A1222"/>
    <w:rsid w:val="000A4D6C"/>
    <w:rsid w:val="00125517"/>
    <w:rsid w:val="001D6BE5"/>
    <w:rsid w:val="002422FE"/>
    <w:rsid w:val="00247C65"/>
    <w:rsid w:val="002572A3"/>
    <w:rsid w:val="00272AEB"/>
    <w:rsid w:val="002C6255"/>
    <w:rsid w:val="002D1FA6"/>
    <w:rsid w:val="003216E0"/>
    <w:rsid w:val="00324C27"/>
    <w:rsid w:val="0032622F"/>
    <w:rsid w:val="00326F3F"/>
    <w:rsid w:val="00367C9D"/>
    <w:rsid w:val="003A096E"/>
    <w:rsid w:val="0040209F"/>
    <w:rsid w:val="00407A32"/>
    <w:rsid w:val="004A407E"/>
    <w:rsid w:val="004A5741"/>
    <w:rsid w:val="004C6853"/>
    <w:rsid w:val="005030FC"/>
    <w:rsid w:val="00507E0D"/>
    <w:rsid w:val="00514834"/>
    <w:rsid w:val="00532B01"/>
    <w:rsid w:val="005A69E2"/>
    <w:rsid w:val="005C445B"/>
    <w:rsid w:val="005E06D1"/>
    <w:rsid w:val="005F0DF9"/>
    <w:rsid w:val="00656A6B"/>
    <w:rsid w:val="006D418A"/>
    <w:rsid w:val="00702587"/>
    <w:rsid w:val="00860712"/>
    <w:rsid w:val="0087602B"/>
    <w:rsid w:val="008959CC"/>
    <w:rsid w:val="008A64E2"/>
    <w:rsid w:val="008E682B"/>
    <w:rsid w:val="009163FE"/>
    <w:rsid w:val="00946BEB"/>
    <w:rsid w:val="009C01AF"/>
    <w:rsid w:val="009D3018"/>
    <w:rsid w:val="009F7759"/>
    <w:rsid w:val="00A91C83"/>
    <w:rsid w:val="00AA5197"/>
    <w:rsid w:val="00AE2130"/>
    <w:rsid w:val="00B0566A"/>
    <w:rsid w:val="00B15A1F"/>
    <w:rsid w:val="00B25037"/>
    <w:rsid w:val="00B26FC8"/>
    <w:rsid w:val="00B41E76"/>
    <w:rsid w:val="00B7659F"/>
    <w:rsid w:val="00B819FD"/>
    <w:rsid w:val="00BC22A8"/>
    <w:rsid w:val="00C026E6"/>
    <w:rsid w:val="00C06932"/>
    <w:rsid w:val="00C137BD"/>
    <w:rsid w:val="00C174A2"/>
    <w:rsid w:val="00C51391"/>
    <w:rsid w:val="00C61A31"/>
    <w:rsid w:val="00C856C0"/>
    <w:rsid w:val="00CB4703"/>
    <w:rsid w:val="00CF3D10"/>
    <w:rsid w:val="00D4089B"/>
    <w:rsid w:val="00D75FB6"/>
    <w:rsid w:val="00D860A0"/>
    <w:rsid w:val="00DC605A"/>
    <w:rsid w:val="00DD1501"/>
    <w:rsid w:val="00E00A0D"/>
    <w:rsid w:val="00E04D7C"/>
    <w:rsid w:val="00E114F0"/>
    <w:rsid w:val="00E141A2"/>
    <w:rsid w:val="00E24597"/>
    <w:rsid w:val="00E856F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C42BA-1660-43FA-91CC-77C71483B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5</TotalTime>
  <Pages>1</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7</cp:revision>
  <cp:lastPrinted>2018-12-18T13:51:00Z</cp:lastPrinted>
  <dcterms:created xsi:type="dcterms:W3CDTF">2019-05-13T11:22:00Z</dcterms:created>
  <dcterms:modified xsi:type="dcterms:W3CDTF">2019-09-11T13:38:00Z</dcterms:modified>
</cp:coreProperties>
</file>