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C2458C">
        <w:rPr>
          <w:rFonts w:ascii="Arial" w:hAnsi="Arial" w:cs="Arial"/>
          <w:sz w:val="23"/>
          <w:szCs w:val="23"/>
        </w:rPr>
        <w:t>8</w:t>
      </w:r>
      <w:r w:rsidR="00807537" w:rsidRPr="00807537">
        <w:rPr>
          <w:rFonts w:ascii="Arial" w:hAnsi="Arial" w:cs="Arial"/>
          <w:sz w:val="23"/>
          <w:szCs w:val="23"/>
          <w:vertAlign w:val="superscript"/>
        </w:rPr>
        <w:t>th</w:t>
      </w:r>
      <w:r w:rsidR="00807537">
        <w:rPr>
          <w:rFonts w:ascii="Arial" w:hAnsi="Arial" w:cs="Arial"/>
          <w:sz w:val="23"/>
          <w:szCs w:val="23"/>
        </w:rPr>
        <w:t xml:space="preserve"> May 2019</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807537" w:rsidP="00DD1501">
      <w:pPr>
        <w:spacing w:after="0" w:line="240" w:lineRule="auto"/>
        <w:outlineLvl w:val="0"/>
        <w:rPr>
          <w:rFonts w:ascii="Arial" w:hAnsi="Arial" w:cs="Arial"/>
          <w:b/>
          <w:sz w:val="23"/>
          <w:szCs w:val="23"/>
        </w:rPr>
      </w:pPr>
      <w:r>
        <w:rPr>
          <w:rFonts w:ascii="Arial" w:hAnsi="Arial" w:cs="Arial"/>
          <w:b/>
          <w:sz w:val="23"/>
          <w:szCs w:val="23"/>
        </w:rPr>
        <w:t>Finance Assistant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w:t>
      </w:r>
      <w:r w:rsidR="00B536CA">
        <w:rPr>
          <w:rFonts w:ascii="Arial" w:hAnsi="Arial" w:cs="Arial"/>
          <w:sz w:val="23"/>
          <w:szCs w:val="23"/>
        </w:rPr>
        <w:t xml:space="preserve">of </w:t>
      </w:r>
      <w:r w:rsidR="00807537">
        <w:rPr>
          <w:rFonts w:ascii="Arial" w:hAnsi="Arial" w:cs="Arial"/>
          <w:sz w:val="23"/>
          <w:szCs w:val="23"/>
        </w:rPr>
        <w:t>Finance Assistant</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009D3018">
        <w:rPr>
          <w:rFonts w:ascii="Arial" w:hAnsi="Arial" w:cs="Arial"/>
          <w:sz w:val="23"/>
          <w:szCs w:val="23"/>
        </w:rPr>
        <w:t xml:space="preserve">This is a </w:t>
      </w:r>
      <w:r w:rsidR="00E856F7">
        <w:rPr>
          <w:rFonts w:ascii="Arial" w:hAnsi="Arial" w:cs="Arial"/>
          <w:sz w:val="23"/>
          <w:szCs w:val="23"/>
        </w:rPr>
        <w:t>full-time</w:t>
      </w:r>
      <w:r w:rsidR="00C2458C">
        <w:rPr>
          <w:rFonts w:ascii="Arial" w:hAnsi="Arial" w:cs="Arial"/>
          <w:sz w:val="23"/>
          <w:szCs w:val="23"/>
        </w:rPr>
        <w:t xml:space="preserve"> position working 37 hours per week.  T</w:t>
      </w:r>
      <w:r w:rsidR="009D3018">
        <w:rPr>
          <w:rFonts w:ascii="Arial" w:hAnsi="Arial" w:cs="Arial"/>
          <w:sz w:val="23"/>
          <w:szCs w:val="23"/>
        </w:rPr>
        <w:t xml:space="preserve">erm-time only plus </w:t>
      </w:r>
      <w:r w:rsidR="00807537">
        <w:rPr>
          <w:rFonts w:ascii="Arial" w:hAnsi="Arial" w:cs="Arial"/>
          <w:sz w:val="23"/>
          <w:szCs w:val="23"/>
        </w:rPr>
        <w:t>two weeks</w:t>
      </w:r>
      <w:r w:rsidR="00C2458C">
        <w:rPr>
          <w:rFonts w:ascii="Arial" w:hAnsi="Arial" w:cs="Arial"/>
          <w:sz w:val="23"/>
          <w:szCs w:val="23"/>
        </w:rPr>
        <w:t xml:space="preserve"> may be considered</w:t>
      </w:r>
      <w:r w:rsidR="009D3018">
        <w:rPr>
          <w:rFonts w:ascii="Arial" w:hAnsi="Arial" w:cs="Arial"/>
          <w:sz w:val="23"/>
          <w:szCs w:val="23"/>
        </w:rPr>
        <w:t xml:space="preserve">.  </w:t>
      </w:r>
      <w:r w:rsidR="002D1FA6">
        <w:rPr>
          <w:rFonts w:ascii="Arial" w:hAnsi="Arial" w:cs="Arial"/>
          <w:sz w:val="23"/>
          <w:szCs w:val="23"/>
        </w:rPr>
        <w:t xml:space="preserve">The salary will be paid at Kent Range </w:t>
      </w:r>
      <w:r w:rsidR="00807537">
        <w:rPr>
          <w:rFonts w:ascii="Arial" w:hAnsi="Arial" w:cs="Arial"/>
          <w:sz w:val="23"/>
          <w:szCs w:val="23"/>
        </w:rPr>
        <w:t>4</w:t>
      </w:r>
      <w:r w:rsidR="00C2458C">
        <w:rPr>
          <w:rFonts w:ascii="Arial" w:hAnsi="Arial" w:cs="Arial"/>
          <w:sz w:val="23"/>
          <w:szCs w:val="23"/>
        </w:rPr>
        <w:t xml:space="preserve"> - </w:t>
      </w:r>
      <w:r w:rsidR="00807537">
        <w:rPr>
          <w:rFonts w:ascii="Arial" w:hAnsi="Arial" w:cs="Arial"/>
          <w:sz w:val="23"/>
          <w:szCs w:val="23"/>
        </w:rPr>
        <w:t>£17,498</w:t>
      </w:r>
      <w:r w:rsidR="002D1FA6">
        <w:rPr>
          <w:rFonts w:ascii="Arial" w:hAnsi="Arial" w:cs="Arial"/>
          <w:sz w:val="23"/>
          <w:szCs w:val="23"/>
        </w:rPr>
        <w:t xml:space="preserve"> </w:t>
      </w:r>
      <w:r w:rsidR="00C2458C">
        <w:rPr>
          <w:rFonts w:ascii="Arial" w:hAnsi="Arial" w:cs="Arial"/>
          <w:sz w:val="23"/>
          <w:szCs w:val="23"/>
        </w:rPr>
        <w:t>(</w:t>
      </w:r>
      <w:r w:rsidR="002D1FA6">
        <w:rPr>
          <w:rFonts w:ascii="Arial" w:hAnsi="Arial" w:cs="Arial"/>
          <w:sz w:val="23"/>
          <w:szCs w:val="23"/>
        </w:rPr>
        <w:t>full-time</w:t>
      </w:r>
      <w:r w:rsidR="00C2458C">
        <w:rPr>
          <w:rFonts w:ascii="Arial" w:hAnsi="Arial" w:cs="Arial"/>
          <w:sz w:val="23"/>
          <w:szCs w:val="23"/>
        </w:rPr>
        <w:t>).</w:t>
      </w:r>
      <w:r w:rsidR="002D1FA6">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w:t>
      </w:r>
      <w:bookmarkStart w:id="0" w:name="_GoBack"/>
      <w:bookmarkEnd w:id="0"/>
      <w:r w:rsidRPr="0032622F">
        <w:rPr>
          <w:rStyle w:val="Strong"/>
          <w:rFonts w:ascii="Arial" w:hAnsi="Arial" w:cs="Arial"/>
          <w:i/>
          <w:color w:val="000000"/>
          <w:sz w:val="23"/>
          <w:szCs w:val="23"/>
          <w:lang w:val="en"/>
        </w:rPr>
        <w:t xml:space="preserve">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807537">
        <w:rPr>
          <w:rFonts w:ascii="Arial" w:hAnsi="Arial" w:cs="Arial"/>
          <w:b/>
          <w:sz w:val="23"/>
          <w:szCs w:val="23"/>
        </w:rPr>
        <w:t>lication form to us by 9</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C2458C">
        <w:rPr>
          <w:rFonts w:ascii="Arial" w:hAnsi="Arial" w:cs="Arial"/>
          <w:b/>
          <w:sz w:val="23"/>
          <w:szCs w:val="23"/>
        </w:rPr>
        <w:t>Monday 20</w:t>
      </w:r>
      <w:r w:rsidR="00C2458C" w:rsidRPr="00C2458C">
        <w:rPr>
          <w:rFonts w:ascii="Arial" w:hAnsi="Arial" w:cs="Arial"/>
          <w:b/>
          <w:sz w:val="23"/>
          <w:szCs w:val="23"/>
          <w:vertAlign w:val="superscript"/>
        </w:rPr>
        <w:t>th</w:t>
      </w:r>
      <w:r w:rsidR="00C2458C">
        <w:rPr>
          <w:rFonts w:ascii="Arial" w:hAnsi="Arial" w:cs="Arial"/>
          <w:b/>
          <w:sz w:val="23"/>
          <w:szCs w:val="23"/>
        </w:rPr>
        <w:t xml:space="preserve"> </w:t>
      </w:r>
      <w:r w:rsidR="00807537">
        <w:rPr>
          <w:rFonts w:ascii="Arial" w:hAnsi="Arial" w:cs="Arial"/>
          <w:b/>
          <w:sz w:val="23"/>
          <w:szCs w:val="23"/>
        </w:rPr>
        <w:t>May</w:t>
      </w:r>
      <w:r w:rsidR="000A4D6C">
        <w:rPr>
          <w:rFonts w:ascii="Arial" w:hAnsi="Arial" w:cs="Arial"/>
          <w:b/>
          <w:sz w:val="23"/>
          <w:szCs w:val="23"/>
        </w:rPr>
        <w:t xml:space="preserve"> </w:t>
      </w:r>
      <w:r w:rsidR="00E856F7">
        <w:rPr>
          <w:rFonts w:ascii="Arial" w:hAnsi="Arial" w:cs="Arial"/>
          <w:b/>
          <w:sz w:val="23"/>
          <w:szCs w:val="23"/>
        </w:rPr>
        <w:t>2019</w:t>
      </w:r>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006D5DFD" w:rsidRPr="00571650">
          <w:rPr>
            <w:rStyle w:val="Hyperlink"/>
            <w:rFonts w:ascii="Arial" w:hAnsi="Arial" w:cs="Arial"/>
            <w:sz w:val="23"/>
            <w:szCs w:val="23"/>
          </w:rPr>
          <w:t>www.dartfordgrammargirls.org.uk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1B" w:rsidRDefault="00EE1B1B" w:rsidP="00F54359">
      <w:pPr>
        <w:spacing w:after="0" w:line="240" w:lineRule="auto"/>
      </w:pPr>
      <w:r>
        <w:separator/>
      </w:r>
    </w:p>
  </w:endnote>
  <w:endnote w:type="continuationSeparator" w:id="0">
    <w:p w:rsidR="00EE1B1B" w:rsidRDefault="00EE1B1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1B" w:rsidRDefault="00EE1B1B" w:rsidP="00F54359">
      <w:pPr>
        <w:spacing w:after="0" w:line="240" w:lineRule="auto"/>
      </w:pPr>
      <w:r>
        <w:separator/>
      </w:r>
    </w:p>
  </w:footnote>
  <w:footnote w:type="continuationSeparator" w:id="0">
    <w:p w:rsidR="00EE1B1B" w:rsidRDefault="00EE1B1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807537">
    <w:pPr>
      <w:pStyle w:val="Header"/>
    </w:pPr>
    <w:r>
      <w:rPr>
        <w:noProof/>
        <w:lang w:eastAsia="en-GB"/>
      </w:rPr>
      <w:drawing>
        <wp:anchor distT="0" distB="0" distL="114300" distR="114300" simplePos="0" relativeHeight="251673600" behindDoc="0" locked="0" layoutInCell="1" allowOverlap="1" wp14:anchorId="43260809" wp14:editId="250F1A70">
          <wp:simplePos x="0" y="0"/>
          <wp:positionH relativeFrom="column">
            <wp:posOffset>-601980</wp:posOffset>
          </wp:positionH>
          <wp:positionV relativeFrom="paragraph">
            <wp:posOffset>-1094740</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12FDAFD0" wp14:editId="294E7D34">
              <wp:simplePos x="0" y="0"/>
              <wp:positionH relativeFrom="column">
                <wp:posOffset>800735</wp:posOffset>
              </wp:positionH>
              <wp:positionV relativeFrom="paragraph">
                <wp:posOffset>-1154267</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t>
                          </w:r>
                          <w:r w:rsidR="00807537">
                            <w:rPr>
                              <w:color w:val="003300"/>
                              <w:sz w:val="20"/>
                              <w:szCs w:val="60"/>
                            </w:rPr>
                            <w:t>ww.dartfordgrammargirls.org.uk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0.9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t>
                    </w:r>
                    <w:r w:rsidR="00807537">
                      <w:rPr>
                        <w:color w:val="003300"/>
                        <w:sz w:val="20"/>
                        <w:szCs w:val="60"/>
                      </w:rPr>
                      <w:t>ww.dartfordgrammargirls.org.uk</w:t>
                    </w:r>
                  </w:p>
                  <w:p w:rsidR="00514834" w:rsidRPr="00514834" w:rsidRDefault="00514834" w:rsidP="00F54359">
                    <w:pPr>
                      <w:rPr>
                        <w:color w:val="003300"/>
                        <w:sz w:val="20"/>
                        <w:szCs w:val="6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0A4D6C"/>
    <w:rsid w:val="000B1AA9"/>
    <w:rsid w:val="00125517"/>
    <w:rsid w:val="00222FA5"/>
    <w:rsid w:val="002422FE"/>
    <w:rsid w:val="00247C65"/>
    <w:rsid w:val="002C6255"/>
    <w:rsid w:val="002D1FA6"/>
    <w:rsid w:val="003216E0"/>
    <w:rsid w:val="00324C27"/>
    <w:rsid w:val="0032622F"/>
    <w:rsid w:val="00326F3F"/>
    <w:rsid w:val="00367C9D"/>
    <w:rsid w:val="0040209F"/>
    <w:rsid w:val="004A407E"/>
    <w:rsid w:val="004A5741"/>
    <w:rsid w:val="004C6853"/>
    <w:rsid w:val="005030FC"/>
    <w:rsid w:val="00507E0D"/>
    <w:rsid w:val="00514834"/>
    <w:rsid w:val="005C445B"/>
    <w:rsid w:val="005F0DF9"/>
    <w:rsid w:val="00656A6B"/>
    <w:rsid w:val="006D418A"/>
    <w:rsid w:val="006D5DFD"/>
    <w:rsid w:val="00702587"/>
    <w:rsid w:val="00807537"/>
    <w:rsid w:val="00860712"/>
    <w:rsid w:val="0087602B"/>
    <w:rsid w:val="008959CC"/>
    <w:rsid w:val="008A64E2"/>
    <w:rsid w:val="008E682B"/>
    <w:rsid w:val="009163FE"/>
    <w:rsid w:val="00946BEB"/>
    <w:rsid w:val="009C01AF"/>
    <w:rsid w:val="009D3018"/>
    <w:rsid w:val="009F7759"/>
    <w:rsid w:val="00A91C83"/>
    <w:rsid w:val="00AA5197"/>
    <w:rsid w:val="00AE2130"/>
    <w:rsid w:val="00B0566A"/>
    <w:rsid w:val="00B15A1F"/>
    <w:rsid w:val="00B25037"/>
    <w:rsid w:val="00B26FC8"/>
    <w:rsid w:val="00B41E76"/>
    <w:rsid w:val="00B536CA"/>
    <w:rsid w:val="00B819FD"/>
    <w:rsid w:val="00BC22A8"/>
    <w:rsid w:val="00C06932"/>
    <w:rsid w:val="00C137BD"/>
    <w:rsid w:val="00C2458C"/>
    <w:rsid w:val="00C51391"/>
    <w:rsid w:val="00C61A31"/>
    <w:rsid w:val="00C856C0"/>
    <w:rsid w:val="00CB4703"/>
    <w:rsid w:val="00CF3D10"/>
    <w:rsid w:val="00D4089B"/>
    <w:rsid w:val="00D75FB6"/>
    <w:rsid w:val="00D860A0"/>
    <w:rsid w:val="00DC605A"/>
    <w:rsid w:val="00DD1501"/>
    <w:rsid w:val="00E00A0D"/>
    <w:rsid w:val="00E04D7C"/>
    <w:rsid w:val="00E114F0"/>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8F57-5838-41D9-A198-E625B3E1F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5</TotalTime>
  <Pages>1</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7</cp:revision>
  <cp:lastPrinted>2019-05-08T11:47:00Z</cp:lastPrinted>
  <dcterms:created xsi:type="dcterms:W3CDTF">2019-05-07T12:21:00Z</dcterms:created>
  <dcterms:modified xsi:type="dcterms:W3CDTF">2019-05-08T13:58:00Z</dcterms:modified>
</cp:coreProperties>
</file>