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D432A" w14:textId="527D8715" w:rsidR="00DD550E" w:rsidRDefault="00DD550E" w:rsidP="00800D21">
      <w:pPr>
        <w:autoSpaceDE w:val="0"/>
        <w:autoSpaceDN w:val="0"/>
        <w:adjustRightInd w:val="0"/>
        <w:spacing w:after="0" w:line="240" w:lineRule="auto"/>
        <w:rPr>
          <w:rFonts w:ascii="Arial" w:eastAsiaTheme="minorHAnsi" w:hAnsi="Arial" w:cs="Arial"/>
          <w:color w:val="auto"/>
          <w:kern w:val="0"/>
          <w:sz w:val="22"/>
          <w:szCs w:val="22"/>
          <w:lang w:eastAsia="en-US"/>
          <w14:ligatures w14:val="none"/>
          <w14:cntxtAlts w14:val="0"/>
        </w:rPr>
      </w:pPr>
    </w:p>
    <w:p w14:paraId="6B3EBCCE" w14:textId="025C1E5D" w:rsidR="00D0093D" w:rsidRPr="00E72840" w:rsidRDefault="00D0093D" w:rsidP="00800D21">
      <w:pPr>
        <w:spacing w:after="200" w:line="276" w:lineRule="auto"/>
        <w:rPr>
          <w:rFonts w:ascii="Arial" w:hAnsi="Arial" w:cs="Arial"/>
          <w:sz w:val="24"/>
          <w:szCs w:val="24"/>
        </w:rPr>
        <w:sectPr w:rsidR="00D0093D" w:rsidRPr="00E72840" w:rsidSect="00011EB7">
          <w:headerReference w:type="default" r:id="rId8"/>
          <w:pgSz w:w="11906" w:h="16838"/>
          <w:pgMar w:top="2801" w:right="794" w:bottom="1276" w:left="794" w:header="709" w:footer="1429" w:gutter="0"/>
          <w:cols w:space="708"/>
          <w:docGrid w:linePitch="360"/>
        </w:sectPr>
      </w:pPr>
    </w:p>
    <w:p w14:paraId="3EA3148A" w14:textId="77777777" w:rsidR="00800D21" w:rsidRDefault="00800D21" w:rsidP="00800D21">
      <w:pPr>
        <w:tabs>
          <w:tab w:val="left" w:pos="8222"/>
        </w:tabs>
        <w:spacing w:after="0" w:line="240" w:lineRule="auto"/>
        <w:jc w:val="right"/>
        <w:rPr>
          <w:rFonts w:ascii="Arial" w:hAnsi="Arial"/>
          <w:color w:val="auto"/>
          <w:kern w:val="0"/>
          <w:sz w:val="21"/>
          <w:szCs w:val="21"/>
          <w:lang w:eastAsia="en-US"/>
          <w14:ligatures w14:val="none"/>
          <w14:cntxtAlts w14:val="0"/>
        </w:rPr>
      </w:pPr>
    </w:p>
    <w:p w14:paraId="48C20571" w14:textId="77777777" w:rsidR="003523BD" w:rsidRPr="003523BD" w:rsidRDefault="003523BD" w:rsidP="003523BD">
      <w:pPr>
        <w:spacing w:after="0" w:line="240" w:lineRule="auto"/>
        <w:jc w:val="center"/>
        <w:rPr>
          <w:rFonts w:ascii="Arial" w:eastAsiaTheme="minorHAnsi" w:hAnsi="Arial" w:cs="Arial"/>
          <w:color w:val="auto"/>
          <w:kern w:val="0"/>
          <w:sz w:val="24"/>
          <w:szCs w:val="24"/>
          <w:lang w:eastAsia="en-US"/>
          <w14:ligatures w14:val="none"/>
          <w14:cntxtAlts w14:val="0"/>
        </w:rPr>
      </w:pPr>
      <w:r w:rsidRPr="003523BD">
        <w:rPr>
          <w:rFonts w:ascii="Arial" w:eastAsiaTheme="minorHAnsi" w:hAnsi="Arial" w:cs="Arial"/>
          <w:color w:val="auto"/>
          <w:kern w:val="0"/>
          <w:sz w:val="24"/>
          <w:szCs w:val="24"/>
          <w:lang w:eastAsia="en-US"/>
          <w14:ligatures w14:val="none"/>
          <w14:cntxtAlts w14:val="0"/>
        </w:rPr>
        <w:t>“Our school and all its’ personnel are committed to safeguarding and promoting the welfare of the children.  Any contract will be subject to satisfactory references, Enhanced Disclosure and Barring Service checks, qualification checks, and pre-employment health screening.”</w:t>
      </w:r>
    </w:p>
    <w:p w14:paraId="5657A0DB" w14:textId="77777777" w:rsidR="003523BD" w:rsidRPr="003523BD" w:rsidRDefault="003523BD" w:rsidP="003523BD">
      <w:pPr>
        <w:spacing w:after="0" w:line="240" w:lineRule="auto"/>
        <w:rPr>
          <w:rFonts w:ascii="Arial" w:eastAsia="Calibri" w:hAnsi="Arial" w:cs="Arial"/>
          <w:color w:val="auto"/>
          <w:kern w:val="0"/>
          <w:sz w:val="24"/>
          <w:szCs w:val="24"/>
          <w:lang w:eastAsia="en-US"/>
          <w14:ligatures w14:val="none"/>
          <w14:cntxtAlts w14:val="0"/>
        </w:rPr>
      </w:pPr>
    </w:p>
    <w:p w14:paraId="7AC2E578" w14:textId="77777777" w:rsidR="003523BD" w:rsidRPr="003523BD" w:rsidRDefault="003523BD" w:rsidP="003523BD">
      <w:pPr>
        <w:spacing w:after="0" w:line="240" w:lineRule="auto"/>
        <w:rPr>
          <w:rFonts w:ascii="Arial" w:eastAsia="Calibri" w:hAnsi="Arial" w:cs="Arial"/>
          <w:color w:val="auto"/>
          <w:kern w:val="0"/>
          <w:sz w:val="24"/>
          <w:szCs w:val="24"/>
          <w:lang w:eastAsia="en-US"/>
          <w14:ligatures w14:val="none"/>
          <w14:cntxtAlts w14:val="0"/>
        </w:rPr>
      </w:pPr>
    </w:p>
    <w:p w14:paraId="21EA2CB9" w14:textId="77777777" w:rsidR="003523BD" w:rsidRPr="003523BD" w:rsidRDefault="003523BD" w:rsidP="003523BD">
      <w:pPr>
        <w:spacing w:after="0" w:line="240" w:lineRule="auto"/>
        <w:rPr>
          <w:rFonts w:ascii="Arial" w:eastAsia="Calibri" w:hAnsi="Arial" w:cs="Arial"/>
          <w:color w:val="auto"/>
          <w:kern w:val="0"/>
          <w:sz w:val="24"/>
          <w:szCs w:val="24"/>
          <w:lang w:eastAsia="en-US"/>
          <w14:ligatures w14:val="none"/>
          <w14:cntxtAlts w14:val="0"/>
        </w:rPr>
      </w:pPr>
      <w:r w:rsidRPr="003523BD">
        <w:rPr>
          <w:rFonts w:ascii="Arial" w:eastAsia="Calibri" w:hAnsi="Arial" w:cs="Arial"/>
          <w:color w:val="auto"/>
          <w:kern w:val="0"/>
          <w:sz w:val="24"/>
          <w:szCs w:val="24"/>
          <w:lang w:eastAsia="en-US"/>
          <w14:ligatures w14:val="none"/>
          <w14:cntxtAlts w14:val="0"/>
        </w:rPr>
        <w:t xml:space="preserve">Dear </w:t>
      </w:r>
    </w:p>
    <w:p w14:paraId="2FC28010" w14:textId="77777777" w:rsidR="003523BD" w:rsidRPr="003523BD" w:rsidRDefault="003523BD" w:rsidP="003523BD">
      <w:pPr>
        <w:spacing w:after="0" w:line="240" w:lineRule="auto"/>
        <w:rPr>
          <w:rFonts w:ascii="Arial" w:eastAsia="Calibri" w:hAnsi="Arial" w:cs="Arial"/>
          <w:color w:val="auto"/>
          <w:kern w:val="0"/>
          <w:sz w:val="24"/>
          <w:szCs w:val="24"/>
          <w:lang w:eastAsia="en-US"/>
          <w14:ligatures w14:val="none"/>
          <w14:cntxtAlts w14:val="0"/>
        </w:rPr>
      </w:pPr>
    </w:p>
    <w:p w14:paraId="53B7AAE5" w14:textId="77777777" w:rsidR="003523BD" w:rsidRPr="003523BD" w:rsidRDefault="003523BD" w:rsidP="003523BD">
      <w:pPr>
        <w:spacing w:after="0" w:line="240" w:lineRule="auto"/>
        <w:rPr>
          <w:rFonts w:ascii="Arial" w:eastAsia="Calibri" w:hAnsi="Arial" w:cs="Arial"/>
          <w:color w:val="auto"/>
          <w:kern w:val="0"/>
          <w:sz w:val="24"/>
          <w:szCs w:val="24"/>
          <w:lang w:eastAsia="en-US"/>
          <w14:ligatures w14:val="none"/>
          <w14:cntxtAlts w14:val="0"/>
        </w:rPr>
      </w:pPr>
      <w:r w:rsidRPr="003523BD">
        <w:rPr>
          <w:rFonts w:ascii="Arial" w:eastAsia="Calibri" w:hAnsi="Arial" w:cs="Arial"/>
          <w:color w:val="auto"/>
          <w:kern w:val="0"/>
          <w:sz w:val="24"/>
          <w:szCs w:val="24"/>
          <w:lang w:eastAsia="en-US"/>
          <w14:ligatures w14:val="none"/>
          <w14:cntxtAlts w14:val="0"/>
        </w:rPr>
        <w:t>Thank you for your interest in the advertised employment opportunity at this school.</w:t>
      </w:r>
    </w:p>
    <w:p w14:paraId="4823FF2A" w14:textId="77777777" w:rsidR="003523BD" w:rsidRPr="003523BD" w:rsidRDefault="003523BD" w:rsidP="003523BD">
      <w:pPr>
        <w:spacing w:after="0" w:line="240" w:lineRule="auto"/>
        <w:rPr>
          <w:rFonts w:ascii="Arial" w:eastAsia="Calibri" w:hAnsi="Arial" w:cs="Arial"/>
          <w:color w:val="auto"/>
          <w:kern w:val="0"/>
          <w:sz w:val="24"/>
          <w:szCs w:val="24"/>
          <w:lang w:eastAsia="en-US"/>
          <w14:ligatures w14:val="none"/>
          <w14:cntxtAlts w14:val="0"/>
        </w:rPr>
      </w:pPr>
    </w:p>
    <w:p w14:paraId="2800BE48" w14:textId="77777777" w:rsidR="003523BD" w:rsidRPr="003523BD" w:rsidRDefault="003523BD" w:rsidP="003523BD">
      <w:pPr>
        <w:spacing w:after="0" w:line="240" w:lineRule="auto"/>
        <w:rPr>
          <w:rFonts w:ascii="Arial" w:eastAsia="Calibri" w:hAnsi="Arial" w:cs="Arial"/>
          <w:color w:val="auto"/>
          <w:kern w:val="0"/>
          <w:sz w:val="24"/>
          <w:szCs w:val="24"/>
          <w:lang w:eastAsia="en-US"/>
          <w14:ligatures w14:val="none"/>
          <w14:cntxtAlts w14:val="0"/>
        </w:rPr>
      </w:pPr>
      <w:r w:rsidRPr="003523BD">
        <w:rPr>
          <w:rFonts w:ascii="Arial" w:eastAsia="Calibri" w:hAnsi="Arial" w:cs="Arial"/>
          <w:color w:val="auto"/>
          <w:kern w:val="0"/>
          <w:sz w:val="24"/>
          <w:szCs w:val="24"/>
          <w:lang w:eastAsia="en-US"/>
          <w14:ligatures w14:val="none"/>
          <w14:cntxtAlts w14:val="0"/>
        </w:rPr>
        <w:t>The application pack consists of the following documents to encourage applications from those most suitable for the post:</w:t>
      </w:r>
    </w:p>
    <w:p w14:paraId="3F90A9B2" w14:textId="77777777" w:rsidR="003523BD" w:rsidRPr="003523BD" w:rsidRDefault="003523BD" w:rsidP="003523BD">
      <w:pPr>
        <w:spacing w:after="0" w:line="240" w:lineRule="auto"/>
        <w:rPr>
          <w:rFonts w:ascii="Arial" w:eastAsia="Calibri" w:hAnsi="Arial" w:cs="Arial"/>
          <w:color w:val="auto"/>
          <w:kern w:val="0"/>
          <w:sz w:val="24"/>
          <w:szCs w:val="24"/>
          <w:lang w:eastAsia="en-US"/>
          <w14:ligatures w14:val="none"/>
          <w14:cntxtAlts w14:val="0"/>
        </w:rPr>
      </w:pPr>
    </w:p>
    <w:p w14:paraId="2BCAEDD4" w14:textId="77777777" w:rsidR="003523BD" w:rsidRPr="003523BD" w:rsidRDefault="003523BD" w:rsidP="003523BD">
      <w:pPr>
        <w:spacing w:after="0" w:line="240" w:lineRule="auto"/>
        <w:rPr>
          <w:rFonts w:ascii="Arial" w:eastAsia="Calibri" w:hAnsi="Arial" w:cs="Arial"/>
          <w:color w:val="auto"/>
          <w:kern w:val="0"/>
          <w:sz w:val="24"/>
          <w:szCs w:val="24"/>
          <w:lang w:eastAsia="en-US"/>
          <w14:ligatures w14:val="none"/>
          <w14:cntxtAlts w14:val="0"/>
        </w:rPr>
      </w:pPr>
      <w:r w:rsidRPr="003523BD">
        <w:rPr>
          <w:rFonts w:ascii="Arial" w:eastAsia="Calibri" w:hAnsi="Arial" w:cs="Arial"/>
          <w:color w:val="auto"/>
          <w:kern w:val="0"/>
          <w:sz w:val="24"/>
          <w:szCs w:val="24"/>
          <w:lang w:eastAsia="en-US"/>
          <w14:ligatures w14:val="none"/>
          <w14:cntxtAlts w14:val="0"/>
        </w:rPr>
        <w:t>Job Description</w:t>
      </w:r>
    </w:p>
    <w:p w14:paraId="2312A187" w14:textId="77777777" w:rsidR="003523BD" w:rsidRPr="003523BD" w:rsidRDefault="003523BD" w:rsidP="003523BD">
      <w:pPr>
        <w:spacing w:after="0" w:line="240" w:lineRule="auto"/>
        <w:rPr>
          <w:rFonts w:ascii="Arial" w:eastAsia="Calibri" w:hAnsi="Arial" w:cs="Arial"/>
          <w:color w:val="auto"/>
          <w:kern w:val="0"/>
          <w:sz w:val="24"/>
          <w:szCs w:val="24"/>
          <w:lang w:eastAsia="en-US"/>
          <w14:ligatures w14:val="none"/>
          <w14:cntxtAlts w14:val="0"/>
        </w:rPr>
      </w:pPr>
      <w:r w:rsidRPr="003523BD">
        <w:rPr>
          <w:rFonts w:ascii="Arial" w:eastAsia="Calibri" w:hAnsi="Arial" w:cs="Arial"/>
          <w:color w:val="auto"/>
          <w:kern w:val="0"/>
          <w:sz w:val="24"/>
          <w:szCs w:val="24"/>
          <w:lang w:eastAsia="en-US"/>
          <w14:ligatures w14:val="none"/>
          <w14:cntxtAlts w14:val="0"/>
        </w:rPr>
        <w:t>Person Specification</w:t>
      </w:r>
    </w:p>
    <w:p w14:paraId="1CCB84C6" w14:textId="77777777" w:rsidR="003523BD" w:rsidRPr="003523BD" w:rsidRDefault="003523BD" w:rsidP="003523BD">
      <w:pPr>
        <w:spacing w:after="0" w:line="240" w:lineRule="auto"/>
        <w:rPr>
          <w:rFonts w:ascii="Arial" w:eastAsia="Calibri" w:hAnsi="Arial" w:cs="Arial"/>
          <w:color w:val="auto"/>
          <w:kern w:val="0"/>
          <w:sz w:val="24"/>
          <w:szCs w:val="24"/>
          <w:lang w:eastAsia="en-US"/>
          <w14:ligatures w14:val="none"/>
          <w14:cntxtAlts w14:val="0"/>
        </w:rPr>
      </w:pPr>
      <w:r w:rsidRPr="003523BD">
        <w:rPr>
          <w:rFonts w:ascii="Arial" w:eastAsia="Calibri" w:hAnsi="Arial" w:cs="Arial"/>
          <w:color w:val="auto"/>
          <w:kern w:val="0"/>
          <w:sz w:val="24"/>
          <w:szCs w:val="24"/>
          <w:lang w:eastAsia="en-US"/>
          <w14:ligatures w14:val="none"/>
          <w14:cntxtAlts w14:val="0"/>
        </w:rPr>
        <w:t>Teachers/Support Staff Application Form</w:t>
      </w:r>
    </w:p>
    <w:p w14:paraId="46B15368" w14:textId="77777777" w:rsidR="003523BD" w:rsidRPr="003523BD" w:rsidRDefault="003523BD" w:rsidP="003523BD">
      <w:pPr>
        <w:spacing w:after="0" w:line="240" w:lineRule="auto"/>
        <w:rPr>
          <w:rFonts w:ascii="Arial" w:eastAsia="Calibri" w:hAnsi="Arial" w:cs="Arial"/>
          <w:color w:val="auto"/>
          <w:kern w:val="0"/>
          <w:sz w:val="24"/>
          <w:szCs w:val="24"/>
          <w:lang w:eastAsia="en-US"/>
          <w14:ligatures w14:val="none"/>
          <w14:cntxtAlts w14:val="0"/>
        </w:rPr>
      </w:pPr>
      <w:r w:rsidRPr="003523BD">
        <w:rPr>
          <w:rFonts w:ascii="Arial" w:eastAsia="Calibri" w:hAnsi="Arial" w:cs="Arial"/>
          <w:color w:val="auto"/>
          <w:kern w:val="0"/>
          <w:sz w:val="24"/>
          <w:szCs w:val="24"/>
          <w:lang w:eastAsia="en-US"/>
          <w14:ligatures w14:val="none"/>
          <w14:cntxtAlts w14:val="0"/>
        </w:rPr>
        <w:t>Employment Self-Declaration and Disclosure Form</w:t>
      </w:r>
    </w:p>
    <w:p w14:paraId="1BD98E75" w14:textId="77777777" w:rsidR="003523BD" w:rsidRPr="003523BD" w:rsidRDefault="003523BD" w:rsidP="003523BD">
      <w:pPr>
        <w:spacing w:after="0" w:line="240" w:lineRule="auto"/>
        <w:rPr>
          <w:rFonts w:ascii="Arial" w:eastAsia="Calibri" w:hAnsi="Arial" w:cs="Arial"/>
          <w:color w:val="auto"/>
          <w:kern w:val="0"/>
          <w:sz w:val="24"/>
          <w:szCs w:val="24"/>
          <w:lang w:eastAsia="en-US"/>
          <w14:ligatures w14:val="none"/>
          <w14:cntxtAlts w14:val="0"/>
        </w:rPr>
      </w:pPr>
      <w:r w:rsidRPr="003523BD">
        <w:rPr>
          <w:rFonts w:ascii="Arial" w:eastAsia="Calibri" w:hAnsi="Arial" w:cs="Arial"/>
          <w:color w:val="auto"/>
          <w:kern w:val="0"/>
          <w:sz w:val="24"/>
          <w:szCs w:val="24"/>
          <w:lang w:eastAsia="en-US"/>
          <w14:ligatures w14:val="none"/>
          <w14:cntxtAlts w14:val="0"/>
        </w:rPr>
        <w:t>Safeguarding Summary November 2015</w:t>
      </w:r>
    </w:p>
    <w:p w14:paraId="043AD189" w14:textId="77777777" w:rsidR="003523BD" w:rsidRPr="003523BD" w:rsidRDefault="003523BD" w:rsidP="003523BD">
      <w:pPr>
        <w:spacing w:after="0" w:line="240" w:lineRule="auto"/>
        <w:rPr>
          <w:rFonts w:ascii="Arial" w:eastAsia="Calibri" w:hAnsi="Arial" w:cs="Arial"/>
          <w:color w:val="auto"/>
          <w:kern w:val="0"/>
          <w:sz w:val="24"/>
          <w:szCs w:val="24"/>
          <w:lang w:eastAsia="en-US"/>
          <w14:ligatures w14:val="none"/>
          <w14:cntxtAlts w14:val="0"/>
        </w:rPr>
      </w:pPr>
      <w:r w:rsidRPr="003523BD">
        <w:rPr>
          <w:rFonts w:ascii="Arial" w:eastAsia="Calibri" w:hAnsi="Arial" w:cs="Arial"/>
          <w:color w:val="auto"/>
          <w:kern w:val="0"/>
          <w:sz w:val="24"/>
          <w:szCs w:val="24"/>
          <w:lang w:eastAsia="en-US"/>
          <w14:ligatures w14:val="none"/>
          <w14:cntxtAlts w14:val="0"/>
        </w:rPr>
        <w:t>Statement of Equality</w:t>
      </w:r>
    </w:p>
    <w:p w14:paraId="5F851CA1" w14:textId="77777777" w:rsidR="003523BD" w:rsidRPr="003523BD" w:rsidRDefault="003523BD" w:rsidP="003523BD">
      <w:pPr>
        <w:spacing w:after="0" w:line="240" w:lineRule="auto"/>
        <w:rPr>
          <w:rFonts w:ascii="Arial" w:eastAsia="Calibri" w:hAnsi="Arial" w:cs="Arial"/>
          <w:color w:val="auto"/>
          <w:kern w:val="0"/>
          <w:sz w:val="24"/>
          <w:szCs w:val="24"/>
          <w:lang w:eastAsia="en-US"/>
          <w14:ligatures w14:val="none"/>
          <w14:cntxtAlts w14:val="0"/>
        </w:rPr>
      </w:pPr>
      <w:r w:rsidRPr="003523BD">
        <w:rPr>
          <w:rFonts w:ascii="Arial" w:eastAsia="Calibri" w:hAnsi="Arial" w:cs="Arial"/>
          <w:color w:val="auto"/>
          <w:kern w:val="0"/>
          <w:sz w:val="24"/>
          <w:szCs w:val="24"/>
          <w:lang w:eastAsia="en-US"/>
          <w14:ligatures w14:val="none"/>
          <w14:cntxtAlts w14:val="0"/>
        </w:rPr>
        <w:t>Single Equality Scheme January 2014</w:t>
      </w:r>
    </w:p>
    <w:p w14:paraId="10A83E9B" w14:textId="77777777" w:rsidR="003523BD" w:rsidRPr="003523BD" w:rsidRDefault="003523BD" w:rsidP="003523BD">
      <w:pPr>
        <w:spacing w:after="0" w:line="240" w:lineRule="auto"/>
        <w:rPr>
          <w:rFonts w:ascii="Arial" w:eastAsia="Calibri" w:hAnsi="Arial" w:cs="Arial"/>
          <w:color w:val="auto"/>
          <w:kern w:val="0"/>
          <w:sz w:val="24"/>
          <w:szCs w:val="24"/>
          <w:lang w:eastAsia="en-US"/>
          <w14:ligatures w14:val="none"/>
          <w14:cntxtAlts w14:val="0"/>
        </w:rPr>
      </w:pPr>
      <w:r w:rsidRPr="003523BD">
        <w:rPr>
          <w:rFonts w:ascii="Arial" w:eastAsia="Calibri" w:hAnsi="Arial" w:cs="Arial"/>
          <w:color w:val="auto"/>
          <w:kern w:val="0"/>
          <w:sz w:val="24"/>
          <w:szCs w:val="24"/>
          <w:lang w:eastAsia="en-US"/>
          <w14:ligatures w14:val="none"/>
          <w14:cntxtAlts w14:val="0"/>
        </w:rPr>
        <w:t>Statement of recruitment of Offenders</w:t>
      </w:r>
    </w:p>
    <w:p w14:paraId="21768C4A" w14:textId="77777777" w:rsidR="003523BD" w:rsidRPr="003523BD" w:rsidRDefault="003523BD" w:rsidP="003523BD">
      <w:pPr>
        <w:spacing w:after="0" w:line="240" w:lineRule="auto"/>
        <w:rPr>
          <w:rFonts w:ascii="Arial" w:eastAsia="Calibri" w:hAnsi="Arial" w:cs="Arial"/>
          <w:color w:val="auto"/>
          <w:kern w:val="0"/>
          <w:sz w:val="24"/>
          <w:szCs w:val="24"/>
          <w:lang w:eastAsia="en-US"/>
          <w14:ligatures w14:val="none"/>
          <w14:cntxtAlts w14:val="0"/>
        </w:rPr>
      </w:pPr>
      <w:r w:rsidRPr="003523BD">
        <w:rPr>
          <w:rFonts w:ascii="Arial" w:eastAsia="Calibri" w:hAnsi="Arial" w:cs="Arial"/>
          <w:color w:val="auto"/>
          <w:kern w:val="0"/>
          <w:sz w:val="24"/>
          <w:szCs w:val="24"/>
          <w:lang w:eastAsia="en-US"/>
          <w14:ligatures w14:val="none"/>
          <w14:cntxtAlts w14:val="0"/>
        </w:rPr>
        <w:t>Whitfield Aspen School Map</w:t>
      </w:r>
    </w:p>
    <w:p w14:paraId="5BF0AD67" w14:textId="77777777" w:rsidR="003523BD" w:rsidRPr="003523BD" w:rsidRDefault="003523BD" w:rsidP="003523BD">
      <w:pPr>
        <w:spacing w:after="0" w:line="240" w:lineRule="auto"/>
        <w:rPr>
          <w:rFonts w:ascii="Arial" w:eastAsia="Calibri" w:hAnsi="Arial" w:cs="Arial"/>
          <w:color w:val="auto"/>
          <w:kern w:val="0"/>
          <w:sz w:val="24"/>
          <w:szCs w:val="24"/>
          <w:lang w:eastAsia="en-US"/>
          <w14:ligatures w14:val="none"/>
          <w14:cntxtAlts w14:val="0"/>
        </w:rPr>
      </w:pPr>
    </w:p>
    <w:p w14:paraId="3B391CF0" w14:textId="77777777" w:rsidR="003523BD" w:rsidRPr="003523BD" w:rsidRDefault="003523BD" w:rsidP="003523BD">
      <w:pPr>
        <w:spacing w:after="0" w:line="240" w:lineRule="auto"/>
        <w:rPr>
          <w:rFonts w:ascii="Arial" w:eastAsia="Calibri" w:hAnsi="Arial" w:cs="Arial"/>
          <w:color w:val="auto"/>
          <w:kern w:val="0"/>
          <w:sz w:val="24"/>
          <w:szCs w:val="24"/>
          <w:lang w:eastAsia="en-US"/>
          <w14:ligatures w14:val="none"/>
          <w14:cntxtAlts w14:val="0"/>
        </w:rPr>
      </w:pPr>
      <w:r w:rsidRPr="003523BD">
        <w:rPr>
          <w:rFonts w:ascii="Arial" w:eastAsia="Calibri" w:hAnsi="Arial" w:cs="Arial"/>
          <w:color w:val="auto"/>
          <w:kern w:val="0"/>
          <w:sz w:val="24"/>
          <w:szCs w:val="24"/>
          <w:lang w:eastAsia="en-US"/>
          <w14:ligatures w14:val="none"/>
          <w14:cntxtAlts w14:val="0"/>
        </w:rPr>
        <w:t>Please ensure that all documents have been read before completing the application form so that you have a clear understanding of what the job entails (Job Description) and you can judge yourself against the ‘Person Specification’.</w:t>
      </w:r>
    </w:p>
    <w:p w14:paraId="1917F8D5" w14:textId="77777777" w:rsidR="003523BD" w:rsidRPr="003523BD" w:rsidRDefault="003523BD" w:rsidP="003523BD">
      <w:pPr>
        <w:spacing w:after="0" w:line="240" w:lineRule="auto"/>
        <w:rPr>
          <w:rFonts w:ascii="Arial" w:eastAsia="Calibri" w:hAnsi="Arial" w:cs="Arial"/>
          <w:color w:val="auto"/>
          <w:kern w:val="0"/>
          <w:sz w:val="24"/>
          <w:szCs w:val="24"/>
          <w:lang w:eastAsia="en-US"/>
          <w14:ligatures w14:val="none"/>
          <w14:cntxtAlts w14:val="0"/>
        </w:rPr>
      </w:pPr>
    </w:p>
    <w:p w14:paraId="47B1CE75" w14:textId="77777777" w:rsidR="003523BD" w:rsidRPr="003523BD" w:rsidRDefault="003523BD" w:rsidP="003523BD">
      <w:pPr>
        <w:spacing w:after="0" w:line="240" w:lineRule="auto"/>
        <w:rPr>
          <w:rFonts w:ascii="Arial" w:eastAsia="Calibri" w:hAnsi="Arial" w:cs="Arial"/>
          <w:color w:val="auto"/>
          <w:kern w:val="0"/>
          <w:sz w:val="24"/>
          <w:szCs w:val="24"/>
          <w:lang w:eastAsia="en-US"/>
          <w14:ligatures w14:val="none"/>
          <w14:cntxtAlts w14:val="0"/>
        </w:rPr>
      </w:pPr>
      <w:r w:rsidRPr="003523BD">
        <w:rPr>
          <w:rFonts w:ascii="Arial" w:eastAsia="Calibri" w:hAnsi="Arial" w:cs="Arial"/>
          <w:color w:val="auto"/>
          <w:kern w:val="0"/>
          <w:sz w:val="24"/>
          <w:szCs w:val="24"/>
          <w:lang w:eastAsia="en-US"/>
          <w14:ligatures w14:val="none"/>
          <w14:cntxtAlts w14:val="0"/>
        </w:rPr>
        <w:t>The application form must be filled in completely with no gaps in employment history.</w:t>
      </w:r>
    </w:p>
    <w:p w14:paraId="0B4A387F" w14:textId="77777777" w:rsidR="003523BD" w:rsidRPr="003523BD" w:rsidRDefault="003523BD" w:rsidP="003523BD">
      <w:pPr>
        <w:spacing w:after="0" w:line="240" w:lineRule="auto"/>
        <w:rPr>
          <w:rFonts w:ascii="Arial" w:eastAsia="Calibri" w:hAnsi="Arial" w:cs="Arial"/>
          <w:color w:val="auto"/>
          <w:kern w:val="0"/>
          <w:sz w:val="24"/>
          <w:szCs w:val="24"/>
          <w:lang w:eastAsia="en-US"/>
          <w14:ligatures w14:val="none"/>
          <w14:cntxtAlts w14:val="0"/>
        </w:rPr>
      </w:pPr>
    </w:p>
    <w:p w14:paraId="39661962" w14:textId="77777777" w:rsidR="003523BD" w:rsidRPr="003523BD" w:rsidRDefault="003523BD" w:rsidP="003523BD">
      <w:pPr>
        <w:spacing w:after="0" w:line="240" w:lineRule="auto"/>
        <w:rPr>
          <w:rFonts w:ascii="Arial" w:eastAsia="Calibri" w:hAnsi="Arial" w:cs="Arial"/>
          <w:color w:val="auto"/>
          <w:kern w:val="0"/>
          <w:sz w:val="24"/>
          <w:szCs w:val="24"/>
          <w:lang w:eastAsia="en-US"/>
          <w14:ligatures w14:val="none"/>
          <w14:cntxtAlts w14:val="0"/>
        </w:rPr>
      </w:pPr>
      <w:r w:rsidRPr="003523BD">
        <w:rPr>
          <w:rFonts w:ascii="Arial" w:eastAsia="Calibri" w:hAnsi="Arial" w:cs="Arial"/>
          <w:color w:val="auto"/>
          <w:kern w:val="0"/>
          <w:sz w:val="24"/>
          <w:szCs w:val="24"/>
          <w:lang w:eastAsia="en-US"/>
          <w14:ligatures w14:val="none"/>
          <w14:cntxtAlts w14:val="0"/>
        </w:rPr>
        <w:t>You must be prepared to provide two referees, one of which must be your most recently employer.  The second referee must be from a specific named person and not a general reference from someone.  It is advised and good practice that you seek permission from the persons you are naming as referees prior to submitting your application form.  References will be sought from these referees prior to interview.</w:t>
      </w:r>
    </w:p>
    <w:p w14:paraId="1CE895C0" w14:textId="77777777" w:rsidR="003523BD" w:rsidRPr="003523BD" w:rsidRDefault="003523BD" w:rsidP="003523BD">
      <w:pPr>
        <w:spacing w:after="0" w:line="240" w:lineRule="auto"/>
        <w:rPr>
          <w:rFonts w:ascii="Arial" w:eastAsia="Calibri" w:hAnsi="Arial" w:cs="Arial"/>
          <w:color w:val="auto"/>
          <w:kern w:val="0"/>
          <w:sz w:val="24"/>
          <w:szCs w:val="24"/>
          <w:lang w:eastAsia="en-US"/>
          <w14:ligatures w14:val="none"/>
          <w14:cntxtAlts w14:val="0"/>
        </w:rPr>
      </w:pPr>
    </w:p>
    <w:p w14:paraId="21C5B5BA" w14:textId="77777777" w:rsidR="003523BD" w:rsidRPr="003523BD" w:rsidRDefault="003523BD" w:rsidP="003523BD">
      <w:pPr>
        <w:spacing w:after="0" w:line="240" w:lineRule="auto"/>
        <w:rPr>
          <w:rFonts w:ascii="Arial" w:eastAsia="Calibri" w:hAnsi="Arial" w:cs="Arial"/>
          <w:color w:val="auto"/>
          <w:kern w:val="0"/>
          <w:sz w:val="24"/>
          <w:szCs w:val="24"/>
          <w:lang w:eastAsia="en-US"/>
          <w14:ligatures w14:val="none"/>
          <w14:cntxtAlts w14:val="0"/>
        </w:rPr>
      </w:pPr>
      <w:r w:rsidRPr="003523BD">
        <w:rPr>
          <w:rFonts w:ascii="Arial" w:eastAsia="Calibri" w:hAnsi="Arial" w:cs="Arial"/>
          <w:color w:val="auto"/>
          <w:kern w:val="0"/>
          <w:sz w:val="24"/>
          <w:szCs w:val="24"/>
          <w:lang w:eastAsia="en-US"/>
          <w14:ligatures w14:val="none"/>
          <w14:cntxtAlts w14:val="0"/>
        </w:rPr>
        <w:t xml:space="preserve">The Employment Self-Declaration and Disclosure Form must be completed and returned in a separate sealed envelope marked ‘Confidential’ and addressed to the </w:t>
      </w:r>
      <w:proofErr w:type="spellStart"/>
      <w:r w:rsidRPr="003523BD">
        <w:rPr>
          <w:rFonts w:ascii="Arial" w:eastAsia="Calibri" w:hAnsi="Arial" w:cs="Arial"/>
          <w:color w:val="auto"/>
          <w:kern w:val="0"/>
          <w:sz w:val="24"/>
          <w:szCs w:val="24"/>
          <w:lang w:eastAsia="en-US"/>
          <w14:ligatures w14:val="none"/>
          <w14:cntxtAlts w14:val="0"/>
        </w:rPr>
        <w:t>Headteacher</w:t>
      </w:r>
      <w:proofErr w:type="spellEnd"/>
      <w:r w:rsidRPr="003523BD">
        <w:rPr>
          <w:rFonts w:ascii="Arial" w:eastAsia="Calibri" w:hAnsi="Arial" w:cs="Arial"/>
          <w:color w:val="auto"/>
          <w:kern w:val="0"/>
          <w:sz w:val="24"/>
          <w:szCs w:val="24"/>
          <w:lang w:eastAsia="en-US"/>
          <w14:ligatures w14:val="none"/>
          <w14:cntxtAlts w14:val="0"/>
        </w:rPr>
        <w:t xml:space="preserve">.  You must ensure that your name and “applicant disclosure” is on the outside of the envelope to identify who has sent this.  This declaration will only be opened by the </w:t>
      </w:r>
      <w:proofErr w:type="spellStart"/>
      <w:r w:rsidRPr="003523BD">
        <w:rPr>
          <w:rFonts w:ascii="Arial" w:eastAsia="Calibri" w:hAnsi="Arial" w:cs="Arial"/>
          <w:color w:val="auto"/>
          <w:kern w:val="0"/>
          <w:sz w:val="24"/>
          <w:szCs w:val="24"/>
          <w:lang w:eastAsia="en-US"/>
          <w14:ligatures w14:val="none"/>
          <w14:cntxtAlts w14:val="0"/>
        </w:rPr>
        <w:t>Headteacher</w:t>
      </w:r>
      <w:proofErr w:type="spellEnd"/>
      <w:r w:rsidRPr="003523BD">
        <w:rPr>
          <w:rFonts w:ascii="Arial" w:eastAsia="Calibri" w:hAnsi="Arial" w:cs="Arial"/>
          <w:color w:val="auto"/>
          <w:kern w:val="0"/>
          <w:sz w:val="24"/>
          <w:szCs w:val="24"/>
          <w:lang w:eastAsia="en-US"/>
          <w14:ligatures w14:val="none"/>
          <w14:cntxtAlts w14:val="0"/>
        </w:rPr>
        <w:t xml:space="preserve"> if you are shortlisted for interview.  This will be destroyed unopened if you are not selected.</w:t>
      </w:r>
    </w:p>
    <w:p w14:paraId="38D96548" w14:textId="77777777" w:rsidR="003523BD" w:rsidRPr="003523BD" w:rsidRDefault="003523BD" w:rsidP="003523BD">
      <w:pPr>
        <w:spacing w:after="0" w:line="240" w:lineRule="auto"/>
        <w:rPr>
          <w:rFonts w:ascii="Arial" w:eastAsia="Calibri" w:hAnsi="Arial" w:cs="Arial"/>
          <w:color w:val="auto"/>
          <w:kern w:val="0"/>
          <w:sz w:val="24"/>
          <w:szCs w:val="24"/>
          <w:lang w:eastAsia="en-US"/>
          <w14:ligatures w14:val="none"/>
          <w14:cntxtAlts w14:val="0"/>
        </w:rPr>
      </w:pPr>
    </w:p>
    <w:p w14:paraId="070F444A" w14:textId="38C519DE" w:rsidR="003523BD" w:rsidRDefault="003523BD" w:rsidP="003523BD">
      <w:pPr>
        <w:spacing w:after="0" w:line="240" w:lineRule="auto"/>
        <w:rPr>
          <w:rFonts w:ascii="Arial" w:eastAsia="Calibri" w:hAnsi="Arial" w:cs="Arial"/>
          <w:color w:val="auto"/>
          <w:kern w:val="0"/>
          <w:sz w:val="24"/>
          <w:szCs w:val="24"/>
          <w:lang w:eastAsia="en-US"/>
          <w14:ligatures w14:val="none"/>
          <w14:cntxtAlts w14:val="0"/>
        </w:rPr>
      </w:pPr>
      <w:r w:rsidRPr="003523BD">
        <w:rPr>
          <w:rFonts w:ascii="Arial" w:eastAsia="Calibri" w:hAnsi="Arial" w:cs="Arial"/>
          <w:color w:val="auto"/>
          <w:kern w:val="0"/>
          <w:sz w:val="24"/>
          <w:szCs w:val="24"/>
          <w:lang w:eastAsia="en-US"/>
          <w14:ligatures w14:val="none"/>
          <w14:cntxtAlts w14:val="0"/>
        </w:rPr>
        <w:t>The application form and self-declaration form must be received by the deadline date.</w:t>
      </w:r>
    </w:p>
    <w:p w14:paraId="78DD33FA" w14:textId="77777777" w:rsidR="003523BD" w:rsidRDefault="003523BD" w:rsidP="003523BD">
      <w:pPr>
        <w:pStyle w:val="NoSpacing"/>
        <w:jc w:val="center"/>
        <w:rPr>
          <w:rFonts w:ascii="Arial" w:hAnsi="Arial" w:cs="Arial"/>
          <w:sz w:val="24"/>
          <w:szCs w:val="24"/>
        </w:rPr>
      </w:pPr>
    </w:p>
    <w:p w14:paraId="59200823" w14:textId="77777777" w:rsidR="003523BD" w:rsidRDefault="003523BD" w:rsidP="003523BD">
      <w:pPr>
        <w:pStyle w:val="NoSpacing"/>
        <w:jc w:val="center"/>
        <w:rPr>
          <w:rFonts w:ascii="Arial" w:hAnsi="Arial" w:cs="Arial"/>
          <w:sz w:val="24"/>
          <w:szCs w:val="24"/>
        </w:rPr>
      </w:pPr>
    </w:p>
    <w:p w14:paraId="3CE50C8B" w14:textId="77777777" w:rsidR="003523BD" w:rsidRDefault="003523BD" w:rsidP="003523BD">
      <w:pPr>
        <w:pStyle w:val="NoSpacing"/>
        <w:jc w:val="center"/>
        <w:rPr>
          <w:rFonts w:ascii="Arial" w:hAnsi="Arial" w:cs="Arial"/>
          <w:sz w:val="24"/>
          <w:szCs w:val="24"/>
        </w:rPr>
      </w:pPr>
    </w:p>
    <w:p w14:paraId="7E55E863" w14:textId="77777777" w:rsidR="003523BD" w:rsidRDefault="003523BD" w:rsidP="003523BD">
      <w:pPr>
        <w:pStyle w:val="NoSpacing"/>
        <w:rPr>
          <w:rFonts w:ascii="Arial" w:hAnsi="Arial" w:cs="Arial"/>
          <w:sz w:val="24"/>
          <w:szCs w:val="24"/>
        </w:rPr>
      </w:pPr>
    </w:p>
    <w:p w14:paraId="4DC5D150" w14:textId="682A07A3" w:rsidR="003523BD" w:rsidRDefault="003523BD" w:rsidP="003523BD">
      <w:pPr>
        <w:pStyle w:val="NoSpacing"/>
        <w:jc w:val="center"/>
        <w:rPr>
          <w:rFonts w:ascii="Arial" w:hAnsi="Arial" w:cs="Arial"/>
          <w:sz w:val="24"/>
          <w:szCs w:val="24"/>
        </w:rPr>
      </w:pPr>
      <w:r>
        <w:rPr>
          <w:rFonts w:ascii="Arial" w:hAnsi="Arial" w:cs="Arial"/>
          <w:sz w:val="24"/>
          <w:szCs w:val="24"/>
        </w:rPr>
        <w:t>2</w:t>
      </w:r>
    </w:p>
    <w:p w14:paraId="2EAE1A0C" w14:textId="77777777" w:rsidR="003523BD" w:rsidRDefault="003523BD" w:rsidP="003523BD">
      <w:pPr>
        <w:pStyle w:val="NoSpacing"/>
        <w:rPr>
          <w:rFonts w:ascii="Arial" w:hAnsi="Arial" w:cs="Arial"/>
          <w:sz w:val="24"/>
          <w:szCs w:val="24"/>
        </w:rPr>
      </w:pPr>
    </w:p>
    <w:p w14:paraId="3A1F0491" w14:textId="38FBCB2C" w:rsidR="003523BD" w:rsidRDefault="003523BD" w:rsidP="003523BD">
      <w:pPr>
        <w:pStyle w:val="NoSpacing"/>
        <w:rPr>
          <w:rFonts w:ascii="Arial" w:hAnsi="Arial" w:cs="Arial"/>
          <w:sz w:val="24"/>
          <w:szCs w:val="24"/>
        </w:rPr>
      </w:pPr>
      <w:r>
        <w:rPr>
          <w:rFonts w:ascii="Arial" w:hAnsi="Arial" w:cs="Arial"/>
          <w:sz w:val="24"/>
          <w:szCs w:val="24"/>
        </w:rPr>
        <w:t>Once the deadline has passed and we have considered all applicants, we will be in contact with you to inform whether you have been shortlisted for interview.</w:t>
      </w:r>
    </w:p>
    <w:p w14:paraId="52FF00DF" w14:textId="77777777" w:rsidR="003523BD" w:rsidRDefault="003523BD" w:rsidP="003523BD">
      <w:pPr>
        <w:pStyle w:val="NoSpacing"/>
        <w:rPr>
          <w:rFonts w:ascii="Arial" w:hAnsi="Arial" w:cs="Arial"/>
          <w:sz w:val="24"/>
          <w:szCs w:val="24"/>
        </w:rPr>
      </w:pPr>
    </w:p>
    <w:p w14:paraId="1BD14ED2" w14:textId="0544BBA8" w:rsidR="003523BD" w:rsidRPr="003523BD" w:rsidRDefault="003523BD" w:rsidP="003523BD">
      <w:pPr>
        <w:pStyle w:val="NoSpacing"/>
        <w:rPr>
          <w:rFonts w:ascii="Arial" w:hAnsi="Arial" w:cs="Arial"/>
          <w:sz w:val="24"/>
          <w:szCs w:val="24"/>
        </w:rPr>
      </w:pPr>
      <w:r>
        <w:rPr>
          <w:rFonts w:ascii="Arial" w:hAnsi="Arial" w:cs="Arial"/>
          <w:sz w:val="24"/>
          <w:szCs w:val="24"/>
        </w:rPr>
        <w:t xml:space="preserve">If you require any further information or clarification, please do not hesitate to contact Juliette Fletcher by email: </w:t>
      </w:r>
      <w:hyperlink r:id="rId9" w:history="1">
        <w:r w:rsidRPr="00A815D0">
          <w:rPr>
            <w:rStyle w:val="Hyperlink"/>
            <w:rFonts w:ascii="Arial" w:hAnsi="Arial" w:cs="Arial"/>
            <w:sz w:val="24"/>
            <w:szCs w:val="24"/>
          </w:rPr>
          <w:t>juliette.fletcher@whitfield.kent.sch.uk</w:t>
        </w:r>
      </w:hyperlink>
      <w:r>
        <w:rPr>
          <w:rStyle w:val="Hyperlink"/>
          <w:rFonts w:ascii="Arial" w:hAnsi="Arial" w:cs="Arial"/>
          <w:sz w:val="24"/>
          <w:szCs w:val="24"/>
        </w:rPr>
        <w:t xml:space="preserve"> </w:t>
      </w:r>
      <w:r>
        <w:rPr>
          <w:rStyle w:val="Hyperlink"/>
          <w:rFonts w:ascii="Arial" w:hAnsi="Arial" w:cs="Arial"/>
          <w:color w:val="auto"/>
          <w:sz w:val="24"/>
          <w:szCs w:val="24"/>
          <w:u w:val="none"/>
        </w:rPr>
        <w:t>or by telephoning the school office.</w:t>
      </w:r>
    </w:p>
    <w:p w14:paraId="47C97FAB" w14:textId="77777777" w:rsidR="003523BD" w:rsidRDefault="003523BD" w:rsidP="003523BD">
      <w:pPr>
        <w:pStyle w:val="NoSpacing"/>
        <w:rPr>
          <w:rFonts w:ascii="Arial" w:hAnsi="Arial" w:cs="Arial"/>
          <w:sz w:val="24"/>
          <w:szCs w:val="24"/>
        </w:rPr>
      </w:pPr>
      <w:bookmarkStart w:id="0" w:name="_GoBack"/>
      <w:bookmarkEnd w:id="0"/>
    </w:p>
    <w:p w14:paraId="18339180" w14:textId="77777777" w:rsidR="003523BD" w:rsidRDefault="003523BD" w:rsidP="003523BD">
      <w:pPr>
        <w:pStyle w:val="NoSpacing"/>
        <w:rPr>
          <w:rFonts w:ascii="Arial" w:hAnsi="Arial" w:cs="Arial"/>
          <w:sz w:val="24"/>
          <w:szCs w:val="24"/>
        </w:rPr>
      </w:pPr>
    </w:p>
    <w:p w14:paraId="0D618ED4" w14:textId="77777777" w:rsidR="003523BD" w:rsidRDefault="003523BD" w:rsidP="003523BD">
      <w:pPr>
        <w:pStyle w:val="NoSpacing"/>
        <w:rPr>
          <w:rFonts w:ascii="Arial" w:hAnsi="Arial" w:cs="Arial"/>
          <w:sz w:val="24"/>
          <w:szCs w:val="24"/>
        </w:rPr>
      </w:pPr>
      <w:r>
        <w:rPr>
          <w:rFonts w:ascii="Arial" w:hAnsi="Arial" w:cs="Arial"/>
          <w:sz w:val="24"/>
          <w:szCs w:val="24"/>
        </w:rPr>
        <w:t>Yours faithfully</w:t>
      </w:r>
    </w:p>
    <w:p w14:paraId="72B11EBF" w14:textId="77777777" w:rsidR="003523BD" w:rsidRDefault="003523BD" w:rsidP="003523BD">
      <w:pPr>
        <w:pStyle w:val="NoSpacing"/>
        <w:rPr>
          <w:rFonts w:ascii="Arial" w:hAnsi="Arial" w:cs="Arial"/>
          <w:sz w:val="24"/>
          <w:szCs w:val="24"/>
        </w:rPr>
      </w:pPr>
    </w:p>
    <w:p w14:paraId="0FF58D63" w14:textId="77777777" w:rsidR="003523BD" w:rsidRDefault="003523BD" w:rsidP="003523BD">
      <w:pPr>
        <w:pStyle w:val="NoSpacing"/>
        <w:rPr>
          <w:rFonts w:ascii="Arial" w:hAnsi="Arial" w:cs="Arial"/>
          <w:sz w:val="24"/>
          <w:szCs w:val="24"/>
        </w:rPr>
      </w:pPr>
    </w:p>
    <w:p w14:paraId="5A3DB627" w14:textId="77777777" w:rsidR="003523BD" w:rsidRDefault="003523BD" w:rsidP="003523BD">
      <w:pPr>
        <w:pStyle w:val="NoSpacing"/>
        <w:rPr>
          <w:rFonts w:ascii="Arial" w:hAnsi="Arial" w:cs="Arial"/>
          <w:sz w:val="24"/>
          <w:szCs w:val="24"/>
        </w:rPr>
      </w:pPr>
    </w:p>
    <w:p w14:paraId="0C81CFEF" w14:textId="77777777" w:rsidR="003523BD" w:rsidRDefault="003523BD" w:rsidP="003523BD">
      <w:pPr>
        <w:pStyle w:val="NoSpacing"/>
        <w:rPr>
          <w:rFonts w:ascii="Arial" w:hAnsi="Arial" w:cs="Arial"/>
          <w:sz w:val="24"/>
          <w:szCs w:val="24"/>
        </w:rPr>
      </w:pPr>
    </w:p>
    <w:p w14:paraId="6B12CE87" w14:textId="77777777" w:rsidR="003523BD" w:rsidRDefault="003523BD" w:rsidP="003523BD">
      <w:pPr>
        <w:pStyle w:val="NoSpacing"/>
        <w:rPr>
          <w:rFonts w:ascii="Arial" w:hAnsi="Arial" w:cs="Arial"/>
          <w:sz w:val="24"/>
          <w:szCs w:val="24"/>
        </w:rPr>
      </w:pPr>
    </w:p>
    <w:p w14:paraId="4B89EE8E" w14:textId="77777777" w:rsidR="003523BD" w:rsidRDefault="003523BD" w:rsidP="003523BD">
      <w:pPr>
        <w:pStyle w:val="NoSpacing"/>
        <w:rPr>
          <w:rFonts w:ascii="Arial" w:hAnsi="Arial" w:cs="Arial"/>
          <w:sz w:val="24"/>
          <w:szCs w:val="24"/>
        </w:rPr>
      </w:pPr>
      <w:r>
        <w:rPr>
          <w:rFonts w:ascii="Arial" w:hAnsi="Arial" w:cs="Arial"/>
          <w:sz w:val="24"/>
          <w:szCs w:val="24"/>
        </w:rPr>
        <w:t>Jason Cook</w:t>
      </w:r>
    </w:p>
    <w:p w14:paraId="05918B71" w14:textId="77777777" w:rsidR="003523BD" w:rsidRPr="00A55B6F" w:rsidRDefault="003523BD" w:rsidP="003523BD">
      <w:pPr>
        <w:pStyle w:val="NoSpacing"/>
        <w:rPr>
          <w:rFonts w:ascii="Arial" w:hAnsi="Arial" w:cs="Arial"/>
          <w:sz w:val="24"/>
          <w:szCs w:val="24"/>
        </w:rPr>
      </w:pPr>
      <w:proofErr w:type="spellStart"/>
      <w:r>
        <w:rPr>
          <w:rFonts w:ascii="Arial" w:hAnsi="Arial" w:cs="Arial"/>
          <w:sz w:val="24"/>
          <w:szCs w:val="24"/>
        </w:rPr>
        <w:t>Headteacher</w:t>
      </w:r>
      <w:proofErr w:type="spellEnd"/>
    </w:p>
    <w:p w14:paraId="7C7E2EC3" w14:textId="77777777" w:rsidR="003523BD" w:rsidRPr="003523BD" w:rsidRDefault="003523BD" w:rsidP="003523BD">
      <w:pPr>
        <w:spacing w:after="0" w:line="240" w:lineRule="auto"/>
        <w:rPr>
          <w:rFonts w:ascii="Arial" w:eastAsia="Calibri" w:hAnsi="Arial" w:cs="Arial"/>
          <w:color w:val="auto"/>
          <w:kern w:val="0"/>
          <w:sz w:val="24"/>
          <w:szCs w:val="24"/>
          <w:lang w:eastAsia="en-US"/>
          <w14:ligatures w14:val="none"/>
          <w14:cntxtAlts w14:val="0"/>
        </w:rPr>
      </w:pPr>
    </w:p>
    <w:p w14:paraId="76B33F92" w14:textId="559AA884" w:rsidR="000C3D90" w:rsidRDefault="000C3D90" w:rsidP="000C3D90">
      <w:pPr>
        <w:spacing w:after="200" w:line="276" w:lineRule="auto"/>
        <w:rPr>
          <w:rFonts w:ascii="Arial" w:eastAsia="Calibri" w:hAnsi="Arial" w:cs="Arial"/>
          <w:color w:val="auto"/>
          <w:kern w:val="0"/>
          <w:sz w:val="24"/>
          <w:szCs w:val="24"/>
          <w:lang w:eastAsia="en-US"/>
          <w14:ligatures w14:val="none"/>
          <w14:cntxtAlts w14:val="0"/>
        </w:rPr>
      </w:pPr>
    </w:p>
    <w:p w14:paraId="293FC01F" w14:textId="77777777" w:rsidR="000C3D90" w:rsidRPr="000C3D90" w:rsidRDefault="000C3D90" w:rsidP="000C3D90">
      <w:pPr>
        <w:spacing w:after="200" w:line="276" w:lineRule="auto"/>
      </w:pPr>
    </w:p>
    <w:p w14:paraId="3EDFB0E9" w14:textId="5DCD25E4" w:rsidR="00C42C3B" w:rsidRPr="005F45CA" w:rsidRDefault="00C42C3B" w:rsidP="0066490C">
      <w:pPr>
        <w:spacing w:after="0" w:line="240" w:lineRule="auto"/>
        <w:rPr>
          <w:rFonts w:ascii="Arial" w:hAnsi="Arial" w:cs="Arial"/>
          <w:sz w:val="22"/>
          <w:szCs w:val="22"/>
        </w:rPr>
      </w:pPr>
    </w:p>
    <w:sectPr w:rsidR="00C42C3B" w:rsidRPr="005F45CA" w:rsidSect="009015EA">
      <w:headerReference w:type="default" r:id="rId10"/>
      <w:footerReference w:type="default" r:id="rId11"/>
      <w:type w:val="continuous"/>
      <w:pgSz w:w="11906" w:h="16838"/>
      <w:pgMar w:top="1100" w:right="991" w:bottom="1843" w:left="851" w:header="708" w:footer="1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22FC72" w14:textId="77777777" w:rsidR="00D0093D" w:rsidRDefault="00D0093D" w:rsidP="00455F90">
      <w:pPr>
        <w:spacing w:after="0" w:line="240" w:lineRule="auto"/>
      </w:pPr>
      <w:r>
        <w:separator/>
      </w:r>
    </w:p>
  </w:endnote>
  <w:endnote w:type="continuationSeparator" w:id="0">
    <w:p w14:paraId="65764681" w14:textId="77777777" w:rsidR="00D0093D" w:rsidRDefault="00D0093D" w:rsidP="00455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520A0" w14:textId="77777777" w:rsidR="00D0093D" w:rsidRPr="00C64F44" w:rsidRDefault="00D0093D" w:rsidP="00C64F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97BEB2" w14:textId="77777777" w:rsidR="00D0093D" w:rsidRDefault="00D0093D" w:rsidP="00455F90">
      <w:pPr>
        <w:spacing w:after="0" w:line="240" w:lineRule="auto"/>
      </w:pPr>
      <w:r>
        <w:separator/>
      </w:r>
    </w:p>
  </w:footnote>
  <w:footnote w:type="continuationSeparator" w:id="0">
    <w:p w14:paraId="7FED2F05" w14:textId="77777777" w:rsidR="00D0093D" w:rsidRDefault="00D0093D" w:rsidP="00455F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DA70E" w14:textId="595402F6" w:rsidR="00D0093D" w:rsidRDefault="0022230D" w:rsidP="007044AE">
    <w:pPr>
      <w:pStyle w:val="Header"/>
    </w:pPr>
    <w:r>
      <w:rPr>
        <w:noProof/>
      </w:rPr>
      <mc:AlternateContent>
        <mc:Choice Requires="wps">
          <w:drawing>
            <wp:anchor distT="0" distB="0" distL="114300" distR="114300" simplePos="0" relativeHeight="251660288" behindDoc="0" locked="0" layoutInCell="1" allowOverlap="1" wp14:anchorId="7B957257" wp14:editId="366C0C46">
              <wp:simplePos x="0" y="0"/>
              <wp:positionH relativeFrom="column">
                <wp:posOffset>2810510</wp:posOffset>
              </wp:positionH>
              <wp:positionV relativeFrom="paragraph">
                <wp:posOffset>-193040</wp:posOffset>
              </wp:positionV>
              <wp:extent cx="4083685" cy="590550"/>
              <wp:effectExtent l="0" t="0" r="0" b="0"/>
              <wp:wrapNone/>
              <wp:docPr id="1" name="Text Box 1"/>
              <wp:cNvGraphicFramePr/>
              <a:graphic xmlns:a="http://schemas.openxmlformats.org/drawingml/2006/main">
                <a:graphicData uri="http://schemas.microsoft.com/office/word/2010/wordprocessingShape">
                  <wps:wsp>
                    <wps:cNvSpPr txBox="1"/>
                    <wps:spPr>
                      <a:xfrm>
                        <a:off x="0" y="0"/>
                        <a:ext cx="4083685" cy="590550"/>
                      </a:xfrm>
                      <a:prstGeom prst="rect">
                        <a:avLst/>
                      </a:prstGeom>
                      <a:noFill/>
                      <a:ln>
                        <a:noFill/>
                      </a:ln>
                    </wps:spPr>
                    <wps:txbx>
                      <w:txbxContent>
                        <w:p w14:paraId="6003AA79" w14:textId="4DEAC204" w:rsidR="00A12171" w:rsidRPr="00A12171" w:rsidRDefault="00A12171" w:rsidP="00A12171">
                          <w:pPr>
                            <w:pStyle w:val="Header"/>
                            <w:jc w:val="center"/>
                            <w:rPr>
                              <w:b/>
                              <w:noProof/>
                              <w:sz w:val="56"/>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A12171">
                            <w:rPr>
                              <w:b/>
                              <w:noProof/>
                              <w:sz w:val="56"/>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Whitfield Aspen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957257" id="_x0000_t202" coordsize="21600,21600" o:spt="202" path="m,l,21600r21600,l21600,xe">
              <v:stroke joinstyle="miter"/>
              <v:path gradientshapeok="t" o:connecttype="rect"/>
            </v:shapetype>
            <v:shape id="Text Box 1" o:spid="_x0000_s1026" type="#_x0000_t202" style="position:absolute;margin-left:221.3pt;margin-top:-15.2pt;width:321.55pt;height: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" filled="f" stroked="f">
              <v:fill o:detectmouseclick="t"/>
              <v:textbox>
                <w:txbxContent>
                  <w:p w14:paraId="6003AA79" w14:textId="4DEAC204" w:rsidR="00A12171" w:rsidRPr="00A12171" w:rsidRDefault="00A12171" w:rsidP="00A12171">
                    <w:pPr>
                      <w:pStyle w:val="Header"/>
                      <w:jc w:val="center"/>
                      <w:rPr>
                        <w:b/>
                        <w:noProof/>
                        <w:sz w:val="56"/>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A12171">
                      <w:rPr>
                        <w:b/>
                        <w:noProof/>
                        <w:sz w:val="56"/>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Whitfield Aspen School</w:t>
                    </w:r>
                  </w:p>
                </w:txbxContent>
              </v:textbox>
            </v:shape>
          </w:pict>
        </mc:Fallback>
      </mc:AlternateContent>
    </w:r>
    <w:r>
      <w:rPr>
        <w:noProof/>
      </w:rPr>
      <mc:AlternateContent>
        <mc:Choice Requires="wpg">
          <w:drawing>
            <wp:anchor distT="0" distB="0" distL="114300" distR="114300" simplePos="0" relativeHeight="251663360" behindDoc="0" locked="0" layoutInCell="1" allowOverlap="1" wp14:anchorId="1B01FAC0" wp14:editId="4E66EE34">
              <wp:simplePos x="0" y="0"/>
              <wp:positionH relativeFrom="column">
                <wp:posOffset>1174270</wp:posOffset>
              </wp:positionH>
              <wp:positionV relativeFrom="paragraph">
                <wp:posOffset>-134820</wp:posOffset>
              </wp:positionV>
              <wp:extent cx="1241425" cy="1220470"/>
              <wp:effectExtent l="0" t="0" r="0" b="0"/>
              <wp:wrapNone/>
              <wp:docPr id="9" name="Group 9"/>
              <wp:cNvGraphicFramePr/>
              <a:graphic xmlns:a="http://schemas.openxmlformats.org/drawingml/2006/main">
                <a:graphicData uri="http://schemas.microsoft.com/office/word/2010/wordprocessingGroup">
                  <wpg:wgp>
                    <wpg:cNvGrpSpPr/>
                    <wpg:grpSpPr>
                      <a:xfrm>
                        <a:off x="0" y="0"/>
                        <a:ext cx="1241425" cy="1220470"/>
                        <a:chOff x="0" y="0"/>
                        <a:chExt cx="6167882" cy="6167501"/>
                      </a:xfrm>
                    </wpg:grpSpPr>
                    <pic:pic xmlns:pic="http://schemas.openxmlformats.org/drawingml/2006/picture">
                      <pic:nvPicPr>
                        <pic:cNvPr id="10" name="Picture 10"/>
                        <pic:cNvPicPr/>
                      </pic:nvPicPr>
                      <pic:blipFill>
                        <a:blip r:embed="rId1"/>
                        <a:stretch>
                          <a:fillRect/>
                        </a:stretch>
                      </pic:blipFill>
                      <pic:spPr>
                        <a:xfrm>
                          <a:off x="2184286" y="-4634"/>
                          <a:ext cx="3313176" cy="3319272"/>
                        </a:xfrm>
                        <a:prstGeom prst="rect">
                          <a:avLst/>
                        </a:prstGeom>
                      </pic:spPr>
                    </pic:pic>
                    <pic:pic xmlns:pic="http://schemas.openxmlformats.org/drawingml/2006/picture">
                      <pic:nvPicPr>
                        <pic:cNvPr id="11" name="Picture 11"/>
                        <pic:cNvPicPr/>
                      </pic:nvPicPr>
                      <pic:blipFill>
                        <a:blip r:embed="rId2"/>
                        <a:stretch>
                          <a:fillRect/>
                        </a:stretch>
                      </pic:blipFill>
                      <pic:spPr>
                        <a:xfrm>
                          <a:off x="2184286" y="-4634"/>
                          <a:ext cx="3313176" cy="3319272"/>
                        </a:xfrm>
                        <a:prstGeom prst="rect">
                          <a:avLst/>
                        </a:prstGeom>
                      </pic:spPr>
                    </pic:pic>
                    <pic:pic xmlns:pic="http://schemas.openxmlformats.org/drawingml/2006/picture">
                      <pic:nvPicPr>
                        <pic:cNvPr id="12" name="Picture 12"/>
                        <pic:cNvPicPr/>
                      </pic:nvPicPr>
                      <pic:blipFill>
                        <a:blip r:embed="rId2"/>
                        <a:stretch>
                          <a:fillRect/>
                        </a:stretch>
                      </pic:blipFill>
                      <pic:spPr>
                        <a:xfrm>
                          <a:off x="2184286" y="-4634"/>
                          <a:ext cx="3313176" cy="3319272"/>
                        </a:xfrm>
                        <a:prstGeom prst="rect">
                          <a:avLst/>
                        </a:prstGeom>
                      </pic:spPr>
                    </pic:pic>
                    <pic:pic xmlns:pic="http://schemas.openxmlformats.org/drawingml/2006/picture">
                      <pic:nvPicPr>
                        <pic:cNvPr id="13" name="Picture 13"/>
                        <pic:cNvPicPr/>
                      </pic:nvPicPr>
                      <pic:blipFill>
                        <a:blip r:embed="rId2"/>
                        <a:stretch>
                          <a:fillRect/>
                        </a:stretch>
                      </pic:blipFill>
                      <pic:spPr>
                        <a:xfrm>
                          <a:off x="2184286" y="-4634"/>
                          <a:ext cx="3313176" cy="3319272"/>
                        </a:xfrm>
                        <a:prstGeom prst="rect">
                          <a:avLst/>
                        </a:prstGeom>
                      </pic:spPr>
                    </pic:pic>
                    <pic:pic xmlns:pic="http://schemas.openxmlformats.org/drawingml/2006/picture">
                      <pic:nvPicPr>
                        <pic:cNvPr id="30" name="Picture 30"/>
                        <pic:cNvPicPr/>
                      </pic:nvPicPr>
                      <pic:blipFill>
                        <a:blip r:embed="rId2"/>
                        <a:stretch>
                          <a:fillRect/>
                        </a:stretch>
                      </pic:blipFill>
                      <pic:spPr>
                        <a:xfrm>
                          <a:off x="2184286" y="-4634"/>
                          <a:ext cx="3313176" cy="3319272"/>
                        </a:xfrm>
                        <a:prstGeom prst="rect">
                          <a:avLst/>
                        </a:prstGeom>
                      </pic:spPr>
                    </pic:pic>
                    <wps:wsp>
                      <wps:cNvPr id="31" name="Shape 14"/>
                      <wps:cNvSpPr/>
                      <wps:spPr>
                        <a:xfrm>
                          <a:off x="3425565" y="2218345"/>
                          <a:ext cx="116065" cy="170567"/>
                        </a:xfrm>
                        <a:custGeom>
                          <a:avLst/>
                          <a:gdLst/>
                          <a:ahLst/>
                          <a:cxnLst/>
                          <a:rect l="0" t="0" r="0" b="0"/>
                          <a:pathLst>
                            <a:path w="116065" h="170567">
                              <a:moveTo>
                                <a:pt x="25667" y="0"/>
                              </a:moveTo>
                              <a:lnTo>
                                <a:pt x="116065" y="9611"/>
                              </a:lnTo>
                              <a:lnTo>
                                <a:pt x="116065" y="59201"/>
                              </a:lnTo>
                              <a:lnTo>
                                <a:pt x="64516" y="52184"/>
                              </a:lnTo>
                              <a:lnTo>
                                <a:pt x="116065" y="101629"/>
                              </a:lnTo>
                              <a:lnTo>
                                <a:pt x="116065" y="170567"/>
                              </a:lnTo>
                              <a:lnTo>
                                <a:pt x="0" y="53696"/>
                              </a:lnTo>
                              <a:lnTo>
                                <a:pt x="25667" y="0"/>
                              </a:lnTo>
                              <a:close/>
                            </a:path>
                          </a:pathLst>
                        </a:custGeom>
                        <a:solidFill>
                          <a:srgbClr val="FFFEFD"/>
                        </a:solidFill>
                        <a:ln w="0" cap="flat">
                          <a:noFill/>
                          <a:miter lim="127000"/>
                        </a:ln>
                        <a:effectLst/>
                      </wps:spPr>
                      <wps:bodyPr/>
                    </wps:wsp>
                    <wps:wsp>
                      <wps:cNvPr id="480" name="Shape 15"/>
                      <wps:cNvSpPr/>
                      <wps:spPr>
                        <a:xfrm>
                          <a:off x="3541630" y="2227956"/>
                          <a:ext cx="175159" cy="233759"/>
                        </a:xfrm>
                        <a:custGeom>
                          <a:avLst/>
                          <a:gdLst/>
                          <a:ahLst/>
                          <a:cxnLst/>
                          <a:rect l="0" t="0" r="0" b="0"/>
                          <a:pathLst>
                            <a:path w="175159" h="233759">
                              <a:moveTo>
                                <a:pt x="0" y="0"/>
                              </a:moveTo>
                              <a:lnTo>
                                <a:pt x="175159" y="18621"/>
                              </a:lnTo>
                              <a:lnTo>
                                <a:pt x="150546" y="70082"/>
                              </a:lnTo>
                              <a:lnTo>
                                <a:pt x="96698" y="62754"/>
                              </a:lnTo>
                              <a:lnTo>
                                <a:pt x="56706" y="146396"/>
                              </a:lnTo>
                              <a:lnTo>
                                <a:pt x="96038" y="184115"/>
                              </a:lnTo>
                              <a:lnTo>
                                <a:pt x="72301" y="233759"/>
                              </a:lnTo>
                              <a:lnTo>
                                <a:pt x="0" y="160956"/>
                              </a:lnTo>
                              <a:lnTo>
                                <a:pt x="0" y="92018"/>
                              </a:lnTo>
                              <a:lnTo>
                                <a:pt x="23737" y="114786"/>
                              </a:lnTo>
                              <a:lnTo>
                                <a:pt x="51550" y="56607"/>
                              </a:lnTo>
                              <a:lnTo>
                                <a:pt x="0" y="49590"/>
                              </a:lnTo>
                              <a:lnTo>
                                <a:pt x="0" y="0"/>
                              </a:lnTo>
                              <a:close/>
                            </a:path>
                          </a:pathLst>
                        </a:custGeom>
                        <a:solidFill>
                          <a:srgbClr val="FFFEFD"/>
                        </a:solidFill>
                        <a:ln w="0" cap="flat">
                          <a:noFill/>
                          <a:miter lim="127000"/>
                        </a:ln>
                        <a:effectLst/>
                      </wps:spPr>
                      <wps:bodyPr/>
                    </wps:wsp>
                    <wps:wsp>
                      <wps:cNvPr id="481" name="Shape 16"/>
                      <wps:cNvSpPr/>
                      <wps:spPr>
                        <a:xfrm>
                          <a:off x="3573735" y="2021127"/>
                          <a:ext cx="209220" cy="193685"/>
                        </a:xfrm>
                        <a:custGeom>
                          <a:avLst/>
                          <a:gdLst/>
                          <a:ahLst/>
                          <a:cxnLst/>
                          <a:rect l="0" t="0" r="0" b="0"/>
                          <a:pathLst>
                            <a:path w="209220" h="193685">
                              <a:moveTo>
                                <a:pt x="74922" y="341"/>
                              </a:moveTo>
                              <a:cubicBezTo>
                                <a:pt x="83969" y="0"/>
                                <a:pt x="93866" y="1794"/>
                                <a:pt x="104610" y="5724"/>
                              </a:cubicBezTo>
                              <a:lnTo>
                                <a:pt x="83604" y="49641"/>
                              </a:lnTo>
                              <a:cubicBezTo>
                                <a:pt x="77661" y="47571"/>
                                <a:pt x="72428" y="47025"/>
                                <a:pt x="67907" y="48028"/>
                              </a:cubicBezTo>
                              <a:cubicBezTo>
                                <a:pt x="59639" y="50022"/>
                                <a:pt x="52705" y="56842"/>
                                <a:pt x="47142" y="68475"/>
                              </a:cubicBezTo>
                              <a:cubicBezTo>
                                <a:pt x="42571" y="78051"/>
                                <a:pt x="40792" y="85595"/>
                                <a:pt x="41834" y="91081"/>
                              </a:cubicBezTo>
                              <a:cubicBezTo>
                                <a:pt x="42863" y="96581"/>
                                <a:pt x="45377" y="100289"/>
                                <a:pt x="49390" y="102194"/>
                              </a:cubicBezTo>
                              <a:cubicBezTo>
                                <a:pt x="54420" y="104607"/>
                                <a:pt x="59106" y="104188"/>
                                <a:pt x="63424" y="100936"/>
                              </a:cubicBezTo>
                              <a:cubicBezTo>
                                <a:pt x="67869" y="97736"/>
                                <a:pt x="79235" y="84388"/>
                                <a:pt x="97524" y="60906"/>
                              </a:cubicBezTo>
                              <a:cubicBezTo>
                                <a:pt x="110008" y="45374"/>
                                <a:pt x="122479" y="35239"/>
                                <a:pt x="134989" y="30477"/>
                              </a:cubicBezTo>
                              <a:cubicBezTo>
                                <a:pt x="147536" y="25879"/>
                                <a:pt x="160134" y="26591"/>
                                <a:pt x="172758" y="32636"/>
                              </a:cubicBezTo>
                              <a:cubicBezTo>
                                <a:pt x="189395" y="40599"/>
                                <a:pt x="200013" y="53286"/>
                                <a:pt x="204635" y="70723"/>
                              </a:cubicBezTo>
                              <a:cubicBezTo>
                                <a:pt x="209220" y="88160"/>
                                <a:pt x="205321" y="109865"/>
                                <a:pt x="192926" y="135798"/>
                              </a:cubicBezTo>
                              <a:cubicBezTo>
                                <a:pt x="180277" y="162252"/>
                                <a:pt x="165367" y="179118"/>
                                <a:pt x="148196" y="186395"/>
                              </a:cubicBezTo>
                              <a:cubicBezTo>
                                <a:pt x="131013" y="193685"/>
                                <a:pt x="113792" y="193189"/>
                                <a:pt x="96546" y="184934"/>
                              </a:cubicBezTo>
                              <a:lnTo>
                                <a:pt x="117831" y="140408"/>
                              </a:lnTo>
                              <a:cubicBezTo>
                                <a:pt x="126086" y="143215"/>
                                <a:pt x="132588" y="143850"/>
                                <a:pt x="137351" y="142326"/>
                              </a:cubicBezTo>
                              <a:cubicBezTo>
                                <a:pt x="145822" y="139659"/>
                                <a:pt x="153581" y="130947"/>
                                <a:pt x="160655" y="116177"/>
                              </a:cubicBezTo>
                              <a:cubicBezTo>
                                <a:pt x="164795" y="107515"/>
                                <a:pt x="166802" y="100009"/>
                                <a:pt x="166688" y="93659"/>
                              </a:cubicBezTo>
                              <a:cubicBezTo>
                                <a:pt x="166561" y="87322"/>
                                <a:pt x="163932" y="82928"/>
                                <a:pt x="158788" y="80477"/>
                              </a:cubicBezTo>
                              <a:cubicBezTo>
                                <a:pt x="153861" y="78115"/>
                                <a:pt x="149136" y="78381"/>
                                <a:pt x="144590" y="81277"/>
                              </a:cubicBezTo>
                              <a:cubicBezTo>
                                <a:pt x="140043" y="84160"/>
                                <a:pt x="128321" y="97368"/>
                                <a:pt x="109360" y="120876"/>
                              </a:cubicBezTo>
                              <a:cubicBezTo>
                                <a:pt x="95517" y="137703"/>
                                <a:pt x="83185" y="148333"/>
                                <a:pt x="72365" y="152740"/>
                              </a:cubicBezTo>
                              <a:cubicBezTo>
                                <a:pt x="61646" y="157210"/>
                                <a:pt x="49708" y="156309"/>
                                <a:pt x="36551" y="150022"/>
                              </a:cubicBezTo>
                              <a:cubicBezTo>
                                <a:pt x="21044" y="142605"/>
                                <a:pt x="10643" y="130134"/>
                                <a:pt x="5321" y="112608"/>
                              </a:cubicBezTo>
                              <a:cubicBezTo>
                                <a:pt x="0" y="95082"/>
                                <a:pt x="2642" y="75244"/>
                                <a:pt x="13208" y="53108"/>
                              </a:cubicBezTo>
                              <a:cubicBezTo>
                                <a:pt x="23254" y="32103"/>
                                <a:pt x="35637" y="16990"/>
                                <a:pt x="50330" y="7769"/>
                              </a:cubicBezTo>
                              <a:cubicBezTo>
                                <a:pt x="57677" y="3159"/>
                                <a:pt x="65875" y="683"/>
                                <a:pt x="74922" y="341"/>
                              </a:cubicBezTo>
                              <a:close/>
                            </a:path>
                          </a:pathLst>
                        </a:custGeom>
                        <a:solidFill>
                          <a:srgbClr val="FFFEFD"/>
                        </a:solidFill>
                        <a:ln w="0" cap="flat">
                          <a:noFill/>
                          <a:miter lim="127000"/>
                        </a:ln>
                        <a:effectLst/>
                      </wps:spPr>
                      <wps:bodyPr/>
                    </wps:wsp>
                    <wps:wsp>
                      <wps:cNvPr id="482" name="Shape 17"/>
                      <wps:cNvSpPr/>
                      <wps:spPr>
                        <a:xfrm>
                          <a:off x="3644275" y="1828527"/>
                          <a:ext cx="123313" cy="197075"/>
                        </a:xfrm>
                        <a:custGeom>
                          <a:avLst/>
                          <a:gdLst/>
                          <a:ahLst/>
                          <a:cxnLst/>
                          <a:rect l="0" t="0" r="0" b="0"/>
                          <a:pathLst>
                            <a:path w="123313" h="197075">
                              <a:moveTo>
                                <a:pt x="120324" y="1657"/>
                              </a:moveTo>
                              <a:lnTo>
                                <a:pt x="123313" y="2608"/>
                              </a:lnTo>
                              <a:lnTo>
                                <a:pt x="123313" y="54842"/>
                              </a:lnTo>
                              <a:lnTo>
                                <a:pt x="120883" y="54026"/>
                              </a:lnTo>
                              <a:cubicBezTo>
                                <a:pt x="114443" y="52778"/>
                                <a:pt x="108020" y="52454"/>
                                <a:pt x="101612" y="53057"/>
                              </a:cubicBezTo>
                              <a:cubicBezTo>
                                <a:pt x="88798" y="54264"/>
                                <a:pt x="79184" y="61566"/>
                                <a:pt x="72784" y="74952"/>
                              </a:cubicBezTo>
                              <a:cubicBezTo>
                                <a:pt x="65100" y="91030"/>
                                <a:pt x="67361" y="105712"/>
                                <a:pt x="79578" y="118945"/>
                              </a:cubicBezTo>
                              <a:cubicBezTo>
                                <a:pt x="86106" y="125879"/>
                                <a:pt x="95529" y="132305"/>
                                <a:pt x="107874" y="138198"/>
                              </a:cubicBezTo>
                              <a:lnTo>
                                <a:pt x="123313" y="142800"/>
                              </a:lnTo>
                              <a:lnTo>
                                <a:pt x="123313" y="197075"/>
                              </a:lnTo>
                              <a:lnTo>
                                <a:pt x="0" y="138122"/>
                              </a:lnTo>
                              <a:lnTo>
                                <a:pt x="20104" y="96047"/>
                              </a:lnTo>
                              <a:lnTo>
                                <a:pt x="44920" y="107909"/>
                              </a:lnTo>
                              <a:cubicBezTo>
                                <a:pt x="39891" y="99666"/>
                                <a:pt x="36563" y="91856"/>
                                <a:pt x="34912" y="84465"/>
                              </a:cubicBezTo>
                              <a:cubicBezTo>
                                <a:pt x="32118" y="71053"/>
                                <a:pt x="33947" y="57579"/>
                                <a:pt x="40437" y="44028"/>
                              </a:cubicBezTo>
                              <a:cubicBezTo>
                                <a:pt x="49873" y="24279"/>
                                <a:pt x="65100" y="11033"/>
                                <a:pt x="86144" y="4251"/>
                              </a:cubicBezTo>
                              <a:cubicBezTo>
                                <a:pt x="96660" y="867"/>
                                <a:pt x="108055" y="0"/>
                                <a:pt x="120324" y="1657"/>
                              </a:cubicBezTo>
                              <a:close/>
                            </a:path>
                          </a:pathLst>
                        </a:custGeom>
                        <a:solidFill>
                          <a:srgbClr val="FFFEFD"/>
                        </a:solidFill>
                        <a:ln w="0" cap="flat">
                          <a:noFill/>
                          <a:miter lim="127000"/>
                        </a:ln>
                        <a:effectLst/>
                      </wps:spPr>
                      <wps:bodyPr/>
                    </wps:wsp>
                    <wps:wsp>
                      <wps:cNvPr id="483" name="Shape 18"/>
                      <wps:cNvSpPr/>
                      <wps:spPr>
                        <a:xfrm>
                          <a:off x="3767588" y="1831135"/>
                          <a:ext cx="131525" cy="247413"/>
                        </a:xfrm>
                        <a:custGeom>
                          <a:avLst/>
                          <a:gdLst/>
                          <a:ahLst/>
                          <a:cxnLst/>
                          <a:rect l="0" t="0" r="0" b="0"/>
                          <a:pathLst>
                            <a:path w="131525" h="247413">
                              <a:moveTo>
                                <a:pt x="0" y="0"/>
                              </a:moveTo>
                              <a:lnTo>
                                <a:pt x="36440" y="11600"/>
                              </a:lnTo>
                              <a:cubicBezTo>
                                <a:pt x="66032" y="25748"/>
                                <a:pt x="85386" y="43210"/>
                                <a:pt x="94492" y="64025"/>
                              </a:cubicBezTo>
                              <a:cubicBezTo>
                                <a:pt x="103611" y="84828"/>
                                <a:pt x="103115" y="105783"/>
                                <a:pt x="93044" y="126865"/>
                              </a:cubicBezTo>
                              <a:cubicBezTo>
                                <a:pt x="86606" y="140314"/>
                                <a:pt x="77931" y="149890"/>
                                <a:pt x="66997" y="155580"/>
                              </a:cubicBezTo>
                              <a:cubicBezTo>
                                <a:pt x="60977" y="158666"/>
                                <a:pt x="53306" y="160850"/>
                                <a:pt x="43997" y="162120"/>
                              </a:cubicBezTo>
                              <a:lnTo>
                                <a:pt x="131525" y="203954"/>
                              </a:lnTo>
                              <a:lnTo>
                                <a:pt x="110748" y="247413"/>
                              </a:lnTo>
                              <a:lnTo>
                                <a:pt x="0" y="194467"/>
                              </a:lnTo>
                              <a:lnTo>
                                <a:pt x="0" y="140191"/>
                              </a:lnTo>
                              <a:lnTo>
                                <a:pt x="11356" y="143577"/>
                              </a:lnTo>
                              <a:cubicBezTo>
                                <a:pt x="19460" y="144238"/>
                                <a:pt x="26738" y="142899"/>
                                <a:pt x="33189" y="139552"/>
                              </a:cubicBezTo>
                              <a:cubicBezTo>
                                <a:pt x="40797" y="135539"/>
                                <a:pt x="46651" y="129265"/>
                                <a:pt x="50716" y="120743"/>
                              </a:cubicBezTo>
                              <a:cubicBezTo>
                                <a:pt x="56621" y="108386"/>
                                <a:pt x="56392" y="96715"/>
                                <a:pt x="50042" y="85717"/>
                              </a:cubicBezTo>
                              <a:cubicBezTo>
                                <a:pt x="43692" y="74706"/>
                                <a:pt x="32669" y="65435"/>
                                <a:pt x="16946" y="57929"/>
                              </a:cubicBezTo>
                              <a:lnTo>
                                <a:pt x="0" y="52234"/>
                              </a:lnTo>
                              <a:lnTo>
                                <a:pt x="0" y="0"/>
                              </a:lnTo>
                              <a:close/>
                            </a:path>
                          </a:pathLst>
                        </a:custGeom>
                        <a:solidFill>
                          <a:srgbClr val="FFFEFD"/>
                        </a:solidFill>
                        <a:ln w="0" cap="flat">
                          <a:noFill/>
                          <a:miter lim="127000"/>
                        </a:ln>
                        <a:effectLst/>
                      </wps:spPr>
                      <wps:bodyPr/>
                    </wps:wsp>
                    <wps:wsp>
                      <wps:cNvPr id="484" name="Shape 19"/>
                      <wps:cNvSpPr/>
                      <wps:spPr>
                        <a:xfrm>
                          <a:off x="3737314" y="1727486"/>
                          <a:ext cx="189256" cy="124828"/>
                        </a:xfrm>
                        <a:custGeom>
                          <a:avLst/>
                          <a:gdLst/>
                          <a:ahLst/>
                          <a:cxnLst/>
                          <a:rect l="0" t="0" r="0" b="0"/>
                          <a:pathLst>
                            <a:path w="189256" h="124828">
                              <a:moveTo>
                                <a:pt x="21285" y="0"/>
                              </a:moveTo>
                              <a:lnTo>
                                <a:pt x="189256" y="80302"/>
                              </a:lnTo>
                              <a:lnTo>
                                <a:pt x="167970" y="124828"/>
                              </a:lnTo>
                              <a:lnTo>
                                <a:pt x="0" y="44539"/>
                              </a:lnTo>
                              <a:lnTo>
                                <a:pt x="21285" y="0"/>
                              </a:lnTo>
                              <a:close/>
                            </a:path>
                          </a:pathLst>
                        </a:custGeom>
                        <a:solidFill>
                          <a:srgbClr val="FFFEFD"/>
                        </a:solidFill>
                        <a:ln w="0" cap="flat">
                          <a:noFill/>
                          <a:miter lim="127000"/>
                        </a:ln>
                        <a:effectLst/>
                      </wps:spPr>
                      <wps:bodyPr/>
                    </wps:wsp>
                    <wps:wsp>
                      <wps:cNvPr id="485" name="Shape 20"/>
                      <wps:cNvSpPr/>
                      <wps:spPr>
                        <a:xfrm>
                          <a:off x="3676761" y="1698530"/>
                          <a:ext cx="61811" cy="63919"/>
                        </a:xfrm>
                        <a:custGeom>
                          <a:avLst/>
                          <a:gdLst/>
                          <a:ahLst/>
                          <a:cxnLst/>
                          <a:rect l="0" t="0" r="0" b="0"/>
                          <a:pathLst>
                            <a:path w="61811" h="63919">
                              <a:moveTo>
                                <a:pt x="21285" y="0"/>
                              </a:moveTo>
                              <a:lnTo>
                                <a:pt x="61811" y="19380"/>
                              </a:lnTo>
                              <a:lnTo>
                                <a:pt x="40513" y="63919"/>
                              </a:lnTo>
                              <a:lnTo>
                                <a:pt x="0" y="44539"/>
                              </a:lnTo>
                              <a:lnTo>
                                <a:pt x="21285" y="0"/>
                              </a:lnTo>
                              <a:close/>
                            </a:path>
                          </a:pathLst>
                        </a:custGeom>
                        <a:solidFill>
                          <a:srgbClr val="FFFEFD"/>
                        </a:solidFill>
                        <a:ln w="0" cap="flat">
                          <a:noFill/>
                          <a:miter lim="127000"/>
                        </a:ln>
                        <a:effectLst/>
                      </wps:spPr>
                      <wps:bodyPr/>
                    </wps:wsp>
                    <wps:wsp>
                      <wps:cNvPr id="486" name="Shape 21"/>
                      <wps:cNvSpPr/>
                      <wps:spPr>
                        <a:xfrm>
                          <a:off x="3778710" y="1586097"/>
                          <a:ext cx="189116" cy="179616"/>
                        </a:xfrm>
                        <a:custGeom>
                          <a:avLst/>
                          <a:gdLst/>
                          <a:ahLst/>
                          <a:cxnLst/>
                          <a:rect l="0" t="0" r="0" b="0"/>
                          <a:pathLst>
                            <a:path w="189116" h="179616">
                              <a:moveTo>
                                <a:pt x="42939" y="0"/>
                              </a:moveTo>
                              <a:lnTo>
                                <a:pt x="87935" y="21514"/>
                              </a:lnTo>
                              <a:cubicBezTo>
                                <a:pt x="86297" y="24143"/>
                                <a:pt x="84912" y="26518"/>
                                <a:pt x="83769" y="28639"/>
                              </a:cubicBezTo>
                              <a:cubicBezTo>
                                <a:pt x="82652" y="30734"/>
                                <a:pt x="81763" y="32461"/>
                                <a:pt x="81115" y="33795"/>
                              </a:cubicBezTo>
                              <a:cubicBezTo>
                                <a:pt x="72682" y="51460"/>
                                <a:pt x="72746" y="66091"/>
                                <a:pt x="81369" y="77635"/>
                              </a:cubicBezTo>
                              <a:cubicBezTo>
                                <a:pt x="86220" y="84112"/>
                                <a:pt x="95364" y="90576"/>
                                <a:pt x="108826" y="97015"/>
                              </a:cubicBezTo>
                              <a:lnTo>
                                <a:pt x="189116" y="135395"/>
                              </a:lnTo>
                              <a:lnTo>
                                <a:pt x="167970" y="179616"/>
                              </a:lnTo>
                              <a:lnTo>
                                <a:pt x="0" y="99327"/>
                              </a:lnTo>
                              <a:lnTo>
                                <a:pt x="20041" y="57417"/>
                              </a:lnTo>
                              <a:lnTo>
                                <a:pt x="49314" y="71412"/>
                              </a:lnTo>
                              <a:cubicBezTo>
                                <a:pt x="41364" y="59271"/>
                                <a:pt x="36538" y="49695"/>
                                <a:pt x="34836" y="42697"/>
                              </a:cubicBezTo>
                              <a:cubicBezTo>
                                <a:pt x="31877" y="31204"/>
                                <a:pt x="33541" y="18860"/>
                                <a:pt x="39840" y="5715"/>
                              </a:cubicBezTo>
                              <a:cubicBezTo>
                                <a:pt x="40221" y="4902"/>
                                <a:pt x="40577" y="4216"/>
                                <a:pt x="40907" y="3670"/>
                              </a:cubicBezTo>
                              <a:cubicBezTo>
                                <a:pt x="41224" y="3137"/>
                                <a:pt x="41897" y="1918"/>
                                <a:pt x="42939" y="0"/>
                              </a:cubicBezTo>
                              <a:close/>
                            </a:path>
                          </a:pathLst>
                        </a:custGeom>
                        <a:solidFill>
                          <a:srgbClr val="FFFEFD"/>
                        </a:solidFill>
                        <a:ln w="0" cap="flat">
                          <a:noFill/>
                          <a:miter lim="127000"/>
                        </a:ln>
                        <a:effectLst/>
                      </wps:spPr>
                      <wps:bodyPr/>
                    </wps:wsp>
                    <wps:wsp>
                      <wps:cNvPr id="487" name="Shape 22"/>
                      <wps:cNvSpPr/>
                      <wps:spPr>
                        <a:xfrm>
                          <a:off x="3849666" y="1440944"/>
                          <a:ext cx="135039" cy="197915"/>
                        </a:xfrm>
                        <a:custGeom>
                          <a:avLst/>
                          <a:gdLst/>
                          <a:ahLst/>
                          <a:cxnLst/>
                          <a:rect l="0" t="0" r="0" b="0"/>
                          <a:pathLst>
                            <a:path w="135039" h="197915">
                              <a:moveTo>
                                <a:pt x="73706" y="293"/>
                              </a:moveTo>
                              <a:cubicBezTo>
                                <a:pt x="82303" y="0"/>
                                <a:pt x="91663" y="2273"/>
                                <a:pt x="101791" y="7112"/>
                              </a:cubicBezTo>
                              <a:lnTo>
                                <a:pt x="135039" y="23004"/>
                              </a:lnTo>
                              <a:lnTo>
                                <a:pt x="135039" y="76788"/>
                              </a:lnTo>
                              <a:lnTo>
                                <a:pt x="118923" y="69075"/>
                              </a:lnTo>
                              <a:cubicBezTo>
                                <a:pt x="119330" y="72720"/>
                                <a:pt x="119380" y="76238"/>
                                <a:pt x="119088" y="79603"/>
                              </a:cubicBezTo>
                              <a:cubicBezTo>
                                <a:pt x="118796" y="82994"/>
                                <a:pt x="117932" y="87401"/>
                                <a:pt x="116459" y="92837"/>
                              </a:cubicBezTo>
                              <a:lnTo>
                                <a:pt x="113526" y="103721"/>
                              </a:lnTo>
                              <a:cubicBezTo>
                                <a:pt x="110693" y="113881"/>
                                <a:pt x="109474" y="121564"/>
                                <a:pt x="109881" y="126784"/>
                              </a:cubicBezTo>
                              <a:cubicBezTo>
                                <a:pt x="110579" y="135623"/>
                                <a:pt x="115138" y="142049"/>
                                <a:pt x="123558" y="146075"/>
                              </a:cubicBezTo>
                              <a:lnTo>
                                <a:pt x="135039" y="146929"/>
                              </a:lnTo>
                              <a:lnTo>
                                <a:pt x="135039" y="196817"/>
                              </a:lnTo>
                              <a:lnTo>
                                <a:pt x="128767" y="197915"/>
                              </a:lnTo>
                              <a:cubicBezTo>
                                <a:pt x="121425" y="197469"/>
                                <a:pt x="113773" y="195345"/>
                                <a:pt x="105816" y="191541"/>
                              </a:cubicBezTo>
                              <a:cubicBezTo>
                                <a:pt x="85167" y="181661"/>
                                <a:pt x="74041" y="166497"/>
                                <a:pt x="72479" y="146037"/>
                              </a:cubicBezTo>
                              <a:cubicBezTo>
                                <a:pt x="71654" y="134823"/>
                                <a:pt x="74232" y="120180"/>
                                <a:pt x="80239" y="102070"/>
                              </a:cubicBezTo>
                              <a:lnTo>
                                <a:pt x="85585" y="86131"/>
                              </a:lnTo>
                              <a:cubicBezTo>
                                <a:pt x="88468" y="77470"/>
                                <a:pt x="89980" y="70993"/>
                                <a:pt x="90119" y="66751"/>
                              </a:cubicBezTo>
                              <a:cubicBezTo>
                                <a:pt x="90475" y="59156"/>
                                <a:pt x="87821" y="54013"/>
                                <a:pt x="82169" y="51308"/>
                              </a:cubicBezTo>
                              <a:cubicBezTo>
                                <a:pt x="75273" y="48018"/>
                                <a:pt x="69367" y="48171"/>
                                <a:pt x="64440" y="51752"/>
                              </a:cubicBezTo>
                              <a:cubicBezTo>
                                <a:pt x="59500" y="55346"/>
                                <a:pt x="54801" y="61823"/>
                                <a:pt x="50317" y="71196"/>
                              </a:cubicBezTo>
                              <a:cubicBezTo>
                                <a:pt x="45288" y="81724"/>
                                <a:pt x="44298" y="90398"/>
                                <a:pt x="47346" y="97231"/>
                              </a:cubicBezTo>
                              <a:cubicBezTo>
                                <a:pt x="49645" y="102171"/>
                                <a:pt x="53785" y="106705"/>
                                <a:pt x="59779" y="110833"/>
                              </a:cubicBezTo>
                              <a:lnTo>
                                <a:pt x="39510" y="153213"/>
                              </a:lnTo>
                              <a:cubicBezTo>
                                <a:pt x="25260" y="145262"/>
                                <a:pt x="15151" y="135369"/>
                                <a:pt x="9208" y="123520"/>
                              </a:cubicBezTo>
                              <a:cubicBezTo>
                                <a:pt x="0" y="104787"/>
                                <a:pt x="2172" y="81242"/>
                                <a:pt x="15723" y="52857"/>
                              </a:cubicBezTo>
                              <a:cubicBezTo>
                                <a:pt x="24562" y="34391"/>
                                <a:pt x="36056" y="19736"/>
                                <a:pt x="50203" y="8877"/>
                              </a:cubicBezTo>
                              <a:cubicBezTo>
                                <a:pt x="57277" y="3448"/>
                                <a:pt x="65110" y="587"/>
                                <a:pt x="73706" y="293"/>
                              </a:cubicBezTo>
                              <a:close/>
                            </a:path>
                          </a:pathLst>
                        </a:custGeom>
                        <a:solidFill>
                          <a:srgbClr val="FFFEFD"/>
                        </a:solidFill>
                        <a:ln w="0" cap="flat">
                          <a:noFill/>
                          <a:miter lim="127000"/>
                        </a:ln>
                        <a:effectLst/>
                      </wps:spPr>
                      <wps:bodyPr/>
                    </wps:wsp>
                    <wps:wsp>
                      <wps:cNvPr id="488" name="Shape 23"/>
                      <wps:cNvSpPr/>
                      <wps:spPr>
                        <a:xfrm>
                          <a:off x="3984705" y="1463948"/>
                          <a:ext cx="90971" cy="173812"/>
                        </a:xfrm>
                        <a:custGeom>
                          <a:avLst/>
                          <a:gdLst/>
                          <a:ahLst/>
                          <a:cxnLst/>
                          <a:rect l="0" t="0" r="0" b="0"/>
                          <a:pathLst>
                            <a:path w="90971" h="173812">
                              <a:moveTo>
                                <a:pt x="0" y="0"/>
                              </a:moveTo>
                              <a:lnTo>
                                <a:pt x="43803" y="20937"/>
                              </a:lnTo>
                              <a:cubicBezTo>
                                <a:pt x="49137" y="23490"/>
                                <a:pt x="55652" y="26487"/>
                                <a:pt x="63361" y="29904"/>
                              </a:cubicBezTo>
                              <a:cubicBezTo>
                                <a:pt x="69266" y="32355"/>
                                <a:pt x="73584" y="33345"/>
                                <a:pt x="76328" y="32888"/>
                              </a:cubicBezTo>
                              <a:cubicBezTo>
                                <a:pt x="79058" y="32444"/>
                                <a:pt x="81788" y="31097"/>
                                <a:pt x="84506" y="28862"/>
                              </a:cubicBezTo>
                              <a:lnTo>
                                <a:pt x="90971" y="31948"/>
                              </a:lnTo>
                              <a:lnTo>
                                <a:pt x="68136" y="79713"/>
                              </a:lnTo>
                              <a:cubicBezTo>
                                <a:pt x="64110" y="79421"/>
                                <a:pt x="60478" y="78837"/>
                                <a:pt x="57252" y="77922"/>
                              </a:cubicBezTo>
                              <a:cubicBezTo>
                                <a:pt x="54027" y="77008"/>
                                <a:pt x="50445" y="75801"/>
                                <a:pt x="46482" y="74290"/>
                              </a:cubicBezTo>
                              <a:cubicBezTo>
                                <a:pt x="50166" y="83536"/>
                                <a:pt x="52388" y="93238"/>
                                <a:pt x="53213" y="103411"/>
                              </a:cubicBezTo>
                              <a:cubicBezTo>
                                <a:pt x="54115" y="115514"/>
                                <a:pt x="51689" y="127567"/>
                                <a:pt x="45975" y="139543"/>
                              </a:cubicBezTo>
                              <a:cubicBezTo>
                                <a:pt x="38647" y="154834"/>
                                <a:pt x="28271" y="165400"/>
                                <a:pt x="14822" y="171216"/>
                              </a:cubicBezTo>
                              <a:lnTo>
                                <a:pt x="0" y="173812"/>
                              </a:lnTo>
                              <a:lnTo>
                                <a:pt x="0" y="123924"/>
                              </a:lnTo>
                              <a:lnTo>
                                <a:pt x="7824" y="124506"/>
                              </a:lnTo>
                              <a:cubicBezTo>
                                <a:pt x="13171" y="121877"/>
                                <a:pt x="17298" y="117534"/>
                                <a:pt x="20194" y="111476"/>
                              </a:cubicBezTo>
                              <a:cubicBezTo>
                                <a:pt x="24778" y="101887"/>
                                <a:pt x="26239" y="91727"/>
                                <a:pt x="24562" y="80983"/>
                              </a:cubicBezTo>
                              <a:cubicBezTo>
                                <a:pt x="22873" y="70239"/>
                                <a:pt x="14758" y="61209"/>
                                <a:pt x="204" y="53881"/>
                              </a:cubicBezTo>
                              <a:lnTo>
                                <a:pt x="0" y="53784"/>
                              </a:lnTo>
                              <a:lnTo>
                                <a:pt x="0" y="0"/>
                              </a:lnTo>
                              <a:close/>
                            </a:path>
                          </a:pathLst>
                        </a:custGeom>
                        <a:solidFill>
                          <a:srgbClr val="FFFEFD"/>
                        </a:solidFill>
                        <a:ln w="0" cap="flat">
                          <a:noFill/>
                          <a:miter lim="127000"/>
                        </a:ln>
                        <a:effectLst/>
                      </wps:spPr>
                      <wps:bodyPr/>
                    </wps:wsp>
                    <wps:wsp>
                      <wps:cNvPr id="489" name="Shape 24"/>
                      <wps:cNvSpPr/>
                      <wps:spPr>
                        <a:xfrm>
                          <a:off x="3879195" y="1310458"/>
                          <a:ext cx="248641" cy="141377"/>
                        </a:xfrm>
                        <a:custGeom>
                          <a:avLst/>
                          <a:gdLst/>
                          <a:ahLst/>
                          <a:cxnLst/>
                          <a:rect l="0" t="0" r="0" b="0"/>
                          <a:pathLst>
                            <a:path w="248641" h="141377">
                              <a:moveTo>
                                <a:pt x="80670" y="0"/>
                              </a:moveTo>
                              <a:lnTo>
                                <a:pt x="111951" y="14961"/>
                              </a:lnTo>
                              <a:lnTo>
                                <a:pt x="98908" y="42240"/>
                              </a:lnTo>
                              <a:lnTo>
                                <a:pt x="187655" y="84684"/>
                              </a:lnTo>
                              <a:cubicBezTo>
                                <a:pt x="194551" y="87973"/>
                                <a:pt x="199263" y="89141"/>
                                <a:pt x="201790" y="88214"/>
                              </a:cubicBezTo>
                              <a:cubicBezTo>
                                <a:pt x="204317" y="87262"/>
                                <a:pt x="207709" y="82334"/>
                                <a:pt x="211988" y="73394"/>
                              </a:cubicBezTo>
                              <a:cubicBezTo>
                                <a:pt x="212636" y="72060"/>
                                <a:pt x="213271" y="70638"/>
                                <a:pt x="213944" y="69126"/>
                              </a:cubicBezTo>
                              <a:cubicBezTo>
                                <a:pt x="214605" y="67615"/>
                                <a:pt x="215227" y="66104"/>
                                <a:pt x="215811" y="64618"/>
                              </a:cubicBezTo>
                              <a:lnTo>
                                <a:pt x="248641" y="80302"/>
                              </a:lnTo>
                              <a:lnTo>
                                <a:pt x="239471" y="101473"/>
                              </a:lnTo>
                              <a:cubicBezTo>
                                <a:pt x="230238" y="122581"/>
                                <a:pt x="219888" y="135039"/>
                                <a:pt x="208331" y="138862"/>
                              </a:cubicBezTo>
                              <a:cubicBezTo>
                                <a:pt x="200952" y="141377"/>
                                <a:pt x="191999" y="140145"/>
                                <a:pt x="181534" y="135128"/>
                              </a:cubicBezTo>
                              <a:lnTo>
                                <a:pt x="78143" y="85700"/>
                              </a:lnTo>
                              <a:lnTo>
                                <a:pt x="66942" y="109119"/>
                              </a:lnTo>
                              <a:lnTo>
                                <a:pt x="35649" y="94158"/>
                              </a:lnTo>
                              <a:lnTo>
                                <a:pt x="46863" y="70739"/>
                              </a:lnTo>
                              <a:lnTo>
                                <a:pt x="0" y="48336"/>
                              </a:lnTo>
                              <a:lnTo>
                                <a:pt x="20777" y="4890"/>
                              </a:lnTo>
                              <a:lnTo>
                                <a:pt x="67640" y="27280"/>
                              </a:lnTo>
                              <a:lnTo>
                                <a:pt x="80670" y="0"/>
                              </a:lnTo>
                              <a:close/>
                            </a:path>
                          </a:pathLst>
                        </a:custGeom>
                        <a:solidFill>
                          <a:srgbClr val="FFFEFD"/>
                        </a:solidFill>
                        <a:ln w="0" cap="flat">
                          <a:noFill/>
                          <a:miter lim="127000"/>
                        </a:ln>
                        <a:effectLst/>
                      </wps:spPr>
                      <wps:bodyPr/>
                    </wps:wsp>
                    <wps:wsp>
                      <wps:cNvPr id="490" name="Shape 25"/>
                      <wps:cNvSpPr/>
                      <wps:spPr>
                        <a:xfrm>
                          <a:off x="3972099" y="1236378"/>
                          <a:ext cx="189268" cy="124841"/>
                        </a:xfrm>
                        <a:custGeom>
                          <a:avLst/>
                          <a:gdLst/>
                          <a:ahLst/>
                          <a:cxnLst/>
                          <a:rect l="0" t="0" r="0" b="0"/>
                          <a:pathLst>
                            <a:path w="189268" h="124841">
                              <a:moveTo>
                                <a:pt x="21298" y="0"/>
                              </a:moveTo>
                              <a:lnTo>
                                <a:pt x="189268" y="80289"/>
                              </a:lnTo>
                              <a:lnTo>
                                <a:pt x="167958" y="124841"/>
                              </a:lnTo>
                              <a:lnTo>
                                <a:pt x="0" y="44539"/>
                              </a:lnTo>
                              <a:lnTo>
                                <a:pt x="21298" y="0"/>
                              </a:lnTo>
                              <a:close/>
                            </a:path>
                          </a:pathLst>
                        </a:custGeom>
                        <a:solidFill>
                          <a:srgbClr val="FFFEFD"/>
                        </a:solidFill>
                        <a:ln w="0" cap="flat">
                          <a:noFill/>
                          <a:miter lim="127000"/>
                        </a:ln>
                        <a:effectLst/>
                      </wps:spPr>
                      <wps:bodyPr/>
                    </wps:wsp>
                    <wps:wsp>
                      <wps:cNvPr id="491" name="Shape 26"/>
                      <wps:cNvSpPr/>
                      <wps:spPr>
                        <a:xfrm>
                          <a:off x="3911545" y="1207422"/>
                          <a:ext cx="61811" cy="63919"/>
                        </a:xfrm>
                        <a:custGeom>
                          <a:avLst/>
                          <a:gdLst/>
                          <a:ahLst/>
                          <a:cxnLst/>
                          <a:rect l="0" t="0" r="0" b="0"/>
                          <a:pathLst>
                            <a:path w="61811" h="63919">
                              <a:moveTo>
                                <a:pt x="21285" y="0"/>
                              </a:moveTo>
                              <a:lnTo>
                                <a:pt x="61811" y="19380"/>
                              </a:lnTo>
                              <a:lnTo>
                                <a:pt x="40526" y="63919"/>
                              </a:lnTo>
                              <a:lnTo>
                                <a:pt x="0" y="44539"/>
                              </a:lnTo>
                              <a:lnTo>
                                <a:pt x="21285" y="0"/>
                              </a:lnTo>
                              <a:close/>
                            </a:path>
                          </a:pathLst>
                        </a:custGeom>
                        <a:solidFill>
                          <a:srgbClr val="FFFEFD"/>
                        </a:solidFill>
                        <a:ln w="0" cap="flat">
                          <a:noFill/>
                          <a:miter lim="127000"/>
                        </a:ln>
                        <a:effectLst/>
                      </wps:spPr>
                      <wps:bodyPr/>
                    </wps:wsp>
                    <wps:wsp>
                      <wps:cNvPr id="492" name="Shape 27"/>
                      <wps:cNvSpPr/>
                      <wps:spPr>
                        <a:xfrm>
                          <a:off x="4029211" y="1062134"/>
                          <a:ext cx="104816" cy="193371"/>
                        </a:xfrm>
                        <a:custGeom>
                          <a:avLst/>
                          <a:gdLst/>
                          <a:ahLst/>
                          <a:cxnLst/>
                          <a:rect l="0" t="0" r="0" b="0"/>
                          <a:pathLst>
                            <a:path w="104816" h="193371">
                              <a:moveTo>
                                <a:pt x="104816" y="0"/>
                              </a:moveTo>
                              <a:lnTo>
                                <a:pt x="104816" y="50187"/>
                              </a:lnTo>
                              <a:lnTo>
                                <a:pt x="100260" y="48624"/>
                              </a:lnTo>
                              <a:cubicBezTo>
                                <a:pt x="92964" y="47249"/>
                                <a:pt x="86227" y="47195"/>
                                <a:pt x="80048" y="48465"/>
                              </a:cubicBezTo>
                              <a:cubicBezTo>
                                <a:pt x="67666" y="51005"/>
                                <a:pt x="58420" y="58701"/>
                                <a:pt x="52286" y="71541"/>
                              </a:cubicBezTo>
                              <a:cubicBezTo>
                                <a:pt x="46152" y="84381"/>
                                <a:pt x="45962" y="96433"/>
                                <a:pt x="51715" y="107723"/>
                              </a:cubicBezTo>
                              <a:cubicBezTo>
                                <a:pt x="57468" y="118988"/>
                                <a:pt x="68771" y="128640"/>
                                <a:pt x="85598" y="136679"/>
                              </a:cubicBezTo>
                              <a:lnTo>
                                <a:pt x="104816" y="143274"/>
                              </a:lnTo>
                              <a:lnTo>
                                <a:pt x="104816" y="193127"/>
                              </a:lnTo>
                              <a:lnTo>
                                <a:pt x="100609" y="193371"/>
                              </a:lnTo>
                              <a:cubicBezTo>
                                <a:pt x="88383" y="191877"/>
                                <a:pt x="76111" y="188184"/>
                                <a:pt x="63792" y="182298"/>
                              </a:cubicBezTo>
                              <a:cubicBezTo>
                                <a:pt x="39573" y="170728"/>
                                <a:pt x="21958" y="153596"/>
                                <a:pt x="10986" y="130926"/>
                              </a:cubicBezTo>
                              <a:cubicBezTo>
                                <a:pt x="0" y="108270"/>
                                <a:pt x="1422" y="82489"/>
                                <a:pt x="15215" y="53621"/>
                              </a:cubicBezTo>
                              <a:cubicBezTo>
                                <a:pt x="29020" y="24754"/>
                                <a:pt x="48184" y="7482"/>
                                <a:pt x="72720" y="1806"/>
                              </a:cubicBezTo>
                              <a:lnTo>
                                <a:pt x="104816" y="0"/>
                              </a:lnTo>
                              <a:close/>
                            </a:path>
                          </a:pathLst>
                        </a:custGeom>
                        <a:solidFill>
                          <a:srgbClr val="FFFEFD"/>
                        </a:solidFill>
                        <a:ln w="0" cap="flat">
                          <a:noFill/>
                          <a:miter lim="127000"/>
                        </a:ln>
                        <a:effectLst/>
                      </wps:spPr>
                      <wps:bodyPr/>
                    </wps:wsp>
                    <wps:wsp>
                      <wps:cNvPr id="32" name="Shape 28"/>
                      <wps:cNvSpPr/>
                      <wps:spPr>
                        <a:xfrm>
                          <a:off x="4134027" y="1061876"/>
                          <a:ext cx="104797" cy="193385"/>
                        </a:xfrm>
                        <a:custGeom>
                          <a:avLst/>
                          <a:gdLst/>
                          <a:ahLst/>
                          <a:cxnLst/>
                          <a:rect l="0" t="0" r="0" b="0"/>
                          <a:pathLst>
                            <a:path w="104797" h="193385">
                              <a:moveTo>
                                <a:pt x="4593" y="0"/>
                              </a:moveTo>
                              <a:cubicBezTo>
                                <a:pt x="16783" y="1473"/>
                                <a:pt x="28934" y="5106"/>
                                <a:pt x="41044" y="10890"/>
                              </a:cubicBezTo>
                              <a:cubicBezTo>
                                <a:pt x="65682" y="22676"/>
                                <a:pt x="83360" y="39834"/>
                                <a:pt x="94079" y="62376"/>
                              </a:cubicBezTo>
                              <a:cubicBezTo>
                                <a:pt x="104797" y="84918"/>
                                <a:pt x="103248" y="110636"/>
                                <a:pt x="89456" y="139503"/>
                              </a:cubicBezTo>
                              <a:cubicBezTo>
                                <a:pt x="75651" y="168370"/>
                                <a:pt x="56626" y="185706"/>
                                <a:pt x="32344" y="191510"/>
                              </a:cubicBezTo>
                              <a:lnTo>
                                <a:pt x="0" y="193385"/>
                              </a:lnTo>
                              <a:lnTo>
                                <a:pt x="0" y="143533"/>
                              </a:lnTo>
                              <a:lnTo>
                                <a:pt x="4371" y="145033"/>
                              </a:lnTo>
                              <a:cubicBezTo>
                                <a:pt x="11688" y="146403"/>
                                <a:pt x="18457" y="146444"/>
                                <a:pt x="24673" y="145155"/>
                              </a:cubicBezTo>
                              <a:cubicBezTo>
                                <a:pt x="37119" y="142589"/>
                                <a:pt x="46416" y="134881"/>
                                <a:pt x="52550" y="122041"/>
                              </a:cubicBezTo>
                              <a:cubicBezTo>
                                <a:pt x="58696" y="109201"/>
                                <a:pt x="58849" y="97149"/>
                                <a:pt x="53007" y="85909"/>
                              </a:cubicBezTo>
                              <a:cubicBezTo>
                                <a:pt x="47178" y="74657"/>
                                <a:pt x="35837" y="65018"/>
                                <a:pt x="19009" y="56966"/>
                              </a:cubicBezTo>
                              <a:lnTo>
                                <a:pt x="0" y="50445"/>
                              </a:lnTo>
                              <a:lnTo>
                                <a:pt x="0" y="258"/>
                              </a:lnTo>
                              <a:lnTo>
                                <a:pt x="4593" y="0"/>
                              </a:lnTo>
                              <a:close/>
                            </a:path>
                          </a:pathLst>
                        </a:custGeom>
                        <a:solidFill>
                          <a:srgbClr val="FFFEFD"/>
                        </a:solidFill>
                        <a:ln w="0" cap="flat">
                          <a:noFill/>
                          <a:miter lim="127000"/>
                        </a:ln>
                        <a:effectLst/>
                      </wps:spPr>
                      <wps:bodyPr/>
                    </wps:wsp>
                    <wps:wsp>
                      <wps:cNvPr id="33" name="Shape 29"/>
                      <wps:cNvSpPr/>
                      <wps:spPr>
                        <a:xfrm>
                          <a:off x="4106339" y="865673"/>
                          <a:ext cx="240145" cy="215392"/>
                        </a:xfrm>
                        <a:custGeom>
                          <a:avLst/>
                          <a:gdLst/>
                          <a:ahLst/>
                          <a:cxnLst/>
                          <a:rect l="0" t="0" r="0" b="0"/>
                          <a:pathLst>
                            <a:path w="240145" h="215392">
                              <a:moveTo>
                                <a:pt x="97968" y="854"/>
                              </a:moveTo>
                              <a:cubicBezTo>
                                <a:pt x="106820" y="1708"/>
                                <a:pt x="116510" y="4655"/>
                                <a:pt x="127038" y="9690"/>
                              </a:cubicBezTo>
                              <a:lnTo>
                                <a:pt x="240145" y="63767"/>
                              </a:lnTo>
                              <a:lnTo>
                                <a:pt x="218631" y="108763"/>
                              </a:lnTo>
                              <a:lnTo>
                                <a:pt x="116472" y="59919"/>
                              </a:lnTo>
                              <a:cubicBezTo>
                                <a:pt x="107633" y="55689"/>
                                <a:pt x="100292" y="53619"/>
                                <a:pt x="94450" y="53708"/>
                              </a:cubicBezTo>
                              <a:cubicBezTo>
                                <a:pt x="83757" y="53873"/>
                                <a:pt x="75565" y="59957"/>
                                <a:pt x="69812" y="71984"/>
                              </a:cubicBezTo>
                              <a:cubicBezTo>
                                <a:pt x="62738" y="86779"/>
                                <a:pt x="64211" y="99949"/>
                                <a:pt x="74194" y="111506"/>
                              </a:cubicBezTo>
                              <a:cubicBezTo>
                                <a:pt x="79502" y="117551"/>
                                <a:pt x="87364" y="123063"/>
                                <a:pt x="97727" y="128016"/>
                              </a:cubicBezTo>
                              <a:lnTo>
                                <a:pt x="188646" y="171488"/>
                              </a:lnTo>
                              <a:lnTo>
                                <a:pt x="167666" y="215392"/>
                              </a:lnTo>
                              <a:lnTo>
                                <a:pt x="0" y="135242"/>
                              </a:lnTo>
                              <a:lnTo>
                                <a:pt x="20333" y="92697"/>
                              </a:lnTo>
                              <a:lnTo>
                                <a:pt x="44844" y="104407"/>
                              </a:lnTo>
                              <a:cubicBezTo>
                                <a:pt x="38900" y="94666"/>
                                <a:pt x="35230" y="86385"/>
                                <a:pt x="33820" y="79553"/>
                              </a:cubicBezTo>
                              <a:cubicBezTo>
                                <a:pt x="31344" y="67297"/>
                                <a:pt x="33401" y="54280"/>
                                <a:pt x="39993" y="40475"/>
                              </a:cubicBezTo>
                              <a:cubicBezTo>
                                <a:pt x="48285" y="23165"/>
                                <a:pt x="59576" y="11214"/>
                                <a:pt x="73927" y="4572"/>
                              </a:cubicBezTo>
                              <a:cubicBezTo>
                                <a:pt x="81102" y="1238"/>
                                <a:pt x="89116" y="0"/>
                                <a:pt x="97968" y="854"/>
                              </a:cubicBezTo>
                              <a:close/>
                            </a:path>
                          </a:pathLst>
                        </a:custGeom>
                        <a:solidFill>
                          <a:srgbClr val="FFFEFD"/>
                        </a:solidFill>
                        <a:ln w="0" cap="flat">
                          <a:noFill/>
                          <a:miter lim="127000"/>
                        </a:ln>
                        <a:effectLst/>
                      </wps:spPr>
                      <wps:bodyPr/>
                    </wps:wsp>
                    <pic:pic xmlns:pic="http://schemas.openxmlformats.org/drawingml/2006/picture">
                      <pic:nvPicPr>
                        <pic:cNvPr id="34" name="Picture 34"/>
                        <pic:cNvPicPr/>
                      </pic:nvPicPr>
                      <pic:blipFill>
                        <a:blip r:embed="rId3"/>
                        <a:stretch>
                          <a:fillRect/>
                        </a:stretch>
                      </pic:blipFill>
                      <pic:spPr>
                        <a:xfrm>
                          <a:off x="666382" y="2850325"/>
                          <a:ext cx="3313176" cy="3319273"/>
                        </a:xfrm>
                        <a:prstGeom prst="rect">
                          <a:avLst/>
                        </a:prstGeom>
                      </pic:spPr>
                    </pic:pic>
                    <pic:pic xmlns:pic="http://schemas.openxmlformats.org/drawingml/2006/picture">
                      <pic:nvPicPr>
                        <pic:cNvPr id="35" name="Picture 35"/>
                        <pic:cNvPicPr/>
                      </pic:nvPicPr>
                      <pic:blipFill>
                        <a:blip r:embed="rId4"/>
                        <a:stretch>
                          <a:fillRect/>
                        </a:stretch>
                      </pic:blipFill>
                      <pic:spPr>
                        <a:xfrm>
                          <a:off x="666382" y="2850325"/>
                          <a:ext cx="3313176" cy="3319273"/>
                        </a:xfrm>
                        <a:prstGeom prst="rect">
                          <a:avLst/>
                        </a:prstGeom>
                      </pic:spPr>
                    </pic:pic>
                    <pic:pic xmlns:pic="http://schemas.openxmlformats.org/drawingml/2006/picture">
                      <pic:nvPicPr>
                        <pic:cNvPr id="36" name="Picture 36"/>
                        <pic:cNvPicPr/>
                      </pic:nvPicPr>
                      <pic:blipFill>
                        <a:blip r:embed="rId4"/>
                        <a:stretch>
                          <a:fillRect/>
                        </a:stretch>
                      </pic:blipFill>
                      <pic:spPr>
                        <a:xfrm>
                          <a:off x="666382" y="2850325"/>
                          <a:ext cx="3313176" cy="3319273"/>
                        </a:xfrm>
                        <a:prstGeom prst="rect">
                          <a:avLst/>
                        </a:prstGeom>
                      </pic:spPr>
                    </pic:pic>
                    <pic:pic xmlns:pic="http://schemas.openxmlformats.org/drawingml/2006/picture">
                      <pic:nvPicPr>
                        <pic:cNvPr id="37" name="Picture 37"/>
                        <pic:cNvPicPr/>
                      </pic:nvPicPr>
                      <pic:blipFill>
                        <a:blip r:embed="rId4"/>
                        <a:stretch>
                          <a:fillRect/>
                        </a:stretch>
                      </pic:blipFill>
                      <pic:spPr>
                        <a:xfrm>
                          <a:off x="666382" y="2850325"/>
                          <a:ext cx="3313176" cy="3319273"/>
                        </a:xfrm>
                        <a:prstGeom prst="rect">
                          <a:avLst/>
                        </a:prstGeom>
                      </pic:spPr>
                    </pic:pic>
                    <pic:pic xmlns:pic="http://schemas.openxmlformats.org/drawingml/2006/picture">
                      <pic:nvPicPr>
                        <pic:cNvPr id="55" name="Picture 55"/>
                        <pic:cNvPicPr/>
                      </pic:nvPicPr>
                      <pic:blipFill>
                        <a:blip r:embed="rId4"/>
                        <a:stretch>
                          <a:fillRect/>
                        </a:stretch>
                      </pic:blipFill>
                      <pic:spPr>
                        <a:xfrm>
                          <a:off x="666382" y="2850325"/>
                          <a:ext cx="3313176" cy="3319273"/>
                        </a:xfrm>
                        <a:prstGeom prst="rect">
                          <a:avLst/>
                        </a:prstGeom>
                      </pic:spPr>
                    </pic:pic>
                    <wps:wsp>
                      <wps:cNvPr id="56" name="Shape 38"/>
                      <wps:cNvSpPr/>
                      <wps:spPr>
                        <a:xfrm>
                          <a:off x="1678122" y="5159877"/>
                          <a:ext cx="249873" cy="155143"/>
                        </a:xfrm>
                        <a:custGeom>
                          <a:avLst/>
                          <a:gdLst/>
                          <a:ahLst/>
                          <a:cxnLst/>
                          <a:rect l="0" t="0" r="0" b="0"/>
                          <a:pathLst>
                            <a:path w="249873" h="155143">
                              <a:moveTo>
                                <a:pt x="22403" y="0"/>
                              </a:moveTo>
                              <a:lnTo>
                                <a:pt x="249873" y="107924"/>
                              </a:lnTo>
                              <a:lnTo>
                                <a:pt x="227470" y="155143"/>
                              </a:lnTo>
                              <a:lnTo>
                                <a:pt x="0" y="47218"/>
                              </a:lnTo>
                              <a:lnTo>
                                <a:pt x="22403" y="0"/>
                              </a:lnTo>
                              <a:close/>
                            </a:path>
                          </a:pathLst>
                        </a:custGeom>
                        <a:solidFill>
                          <a:srgbClr val="FFFEFD"/>
                        </a:solidFill>
                        <a:ln w="0" cap="flat">
                          <a:noFill/>
                          <a:miter lim="127000"/>
                        </a:ln>
                        <a:effectLst/>
                      </wps:spPr>
                      <wps:bodyPr/>
                    </wps:wsp>
                    <wps:wsp>
                      <wps:cNvPr id="57" name="Shape 39"/>
                      <wps:cNvSpPr/>
                      <wps:spPr>
                        <a:xfrm>
                          <a:off x="1779130" y="4923162"/>
                          <a:ext cx="282270" cy="304521"/>
                        </a:xfrm>
                        <a:custGeom>
                          <a:avLst/>
                          <a:gdLst/>
                          <a:ahLst/>
                          <a:cxnLst/>
                          <a:rect l="0" t="0" r="0" b="0"/>
                          <a:pathLst>
                            <a:path w="282270" h="304521">
                              <a:moveTo>
                                <a:pt x="124663" y="1943"/>
                              </a:moveTo>
                              <a:cubicBezTo>
                                <a:pt x="132791" y="0"/>
                                <a:pt x="141503" y="216"/>
                                <a:pt x="150825" y="2642"/>
                              </a:cubicBezTo>
                              <a:cubicBezTo>
                                <a:pt x="156959" y="4305"/>
                                <a:pt x="165494" y="7709"/>
                                <a:pt x="176403" y="12878"/>
                              </a:cubicBezTo>
                              <a:lnTo>
                                <a:pt x="282270" y="63488"/>
                              </a:lnTo>
                              <a:lnTo>
                                <a:pt x="260883" y="108547"/>
                              </a:lnTo>
                              <a:lnTo>
                                <a:pt x="153784" y="57734"/>
                              </a:lnTo>
                              <a:cubicBezTo>
                                <a:pt x="147409" y="54699"/>
                                <a:pt x="141668" y="53251"/>
                                <a:pt x="136588" y="53353"/>
                              </a:cubicBezTo>
                              <a:cubicBezTo>
                                <a:pt x="126924" y="53556"/>
                                <a:pt x="119596" y="58890"/>
                                <a:pt x="114605" y="69406"/>
                              </a:cubicBezTo>
                              <a:cubicBezTo>
                                <a:pt x="108839" y="81535"/>
                                <a:pt x="109918" y="92304"/>
                                <a:pt x="117792" y="101715"/>
                              </a:cubicBezTo>
                              <a:cubicBezTo>
                                <a:pt x="122022" y="106617"/>
                                <a:pt x="127889" y="110872"/>
                                <a:pt x="135395" y="114427"/>
                              </a:cubicBezTo>
                              <a:lnTo>
                                <a:pt x="235547" y="161951"/>
                              </a:lnTo>
                              <a:lnTo>
                                <a:pt x="214541" y="206235"/>
                              </a:lnTo>
                              <a:lnTo>
                                <a:pt x="114389" y="158712"/>
                              </a:lnTo>
                              <a:cubicBezTo>
                                <a:pt x="104407" y="153988"/>
                                <a:pt x="96672" y="151562"/>
                                <a:pt x="91173" y="151473"/>
                              </a:cubicBezTo>
                              <a:cubicBezTo>
                                <a:pt x="81280" y="151321"/>
                                <a:pt x="73774" y="156642"/>
                                <a:pt x="68656" y="167437"/>
                              </a:cubicBezTo>
                              <a:cubicBezTo>
                                <a:pt x="62687" y="180010"/>
                                <a:pt x="62763" y="190373"/>
                                <a:pt x="68834" y="198539"/>
                              </a:cubicBezTo>
                              <a:cubicBezTo>
                                <a:pt x="72339" y="203112"/>
                                <a:pt x="78676" y="207556"/>
                                <a:pt x="87820" y="211899"/>
                              </a:cubicBezTo>
                              <a:lnTo>
                                <a:pt x="189052" y="259931"/>
                              </a:lnTo>
                              <a:lnTo>
                                <a:pt x="167907" y="304521"/>
                              </a:lnTo>
                              <a:lnTo>
                                <a:pt x="0" y="224866"/>
                              </a:lnTo>
                              <a:lnTo>
                                <a:pt x="20282" y="182118"/>
                              </a:lnTo>
                              <a:lnTo>
                                <a:pt x="44831" y="193777"/>
                              </a:lnTo>
                              <a:cubicBezTo>
                                <a:pt x="38659" y="184163"/>
                                <a:pt x="34887" y="176073"/>
                                <a:pt x="33477" y="169482"/>
                              </a:cubicBezTo>
                              <a:cubicBezTo>
                                <a:pt x="30937" y="157811"/>
                                <a:pt x="32893" y="145174"/>
                                <a:pt x="39344" y="131611"/>
                              </a:cubicBezTo>
                              <a:cubicBezTo>
                                <a:pt x="45441" y="118745"/>
                                <a:pt x="53200" y="109703"/>
                                <a:pt x="62611" y="104470"/>
                              </a:cubicBezTo>
                              <a:cubicBezTo>
                                <a:pt x="70879" y="100585"/>
                                <a:pt x="79921" y="98934"/>
                                <a:pt x="89713" y="99555"/>
                              </a:cubicBezTo>
                              <a:cubicBezTo>
                                <a:pt x="82563" y="89103"/>
                                <a:pt x="78702" y="78511"/>
                                <a:pt x="78130" y="67767"/>
                              </a:cubicBezTo>
                              <a:cubicBezTo>
                                <a:pt x="77800" y="56528"/>
                                <a:pt x="80264" y="45352"/>
                                <a:pt x="85535" y="34240"/>
                              </a:cubicBezTo>
                              <a:cubicBezTo>
                                <a:pt x="89052" y="26836"/>
                                <a:pt x="93955" y="20206"/>
                                <a:pt x="100254" y="14377"/>
                              </a:cubicBezTo>
                              <a:cubicBezTo>
                                <a:pt x="106553" y="8548"/>
                                <a:pt x="114694" y="4394"/>
                                <a:pt x="124663" y="1943"/>
                              </a:cubicBezTo>
                              <a:close/>
                            </a:path>
                          </a:pathLst>
                        </a:custGeom>
                        <a:solidFill>
                          <a:srgbClr val="FFFEFD"/>
                        </a:solidFill>
                        <a:ln w="0" cap="flat">
                          <a:noFill/>
                          <a:miter lim="127000"/>
                        </a:ln>
                        <a:effectLst/>
                      </wps:spPr>
                      <wps:bodyPr/>
                    </wps:wsp>
                    <wps:wsp>
                      <wps:cNvPr id="58" name="Shape 40"/>
                      <wps:cNvSpPr/>
                      <wps:spPr>
                        <a:xfrm>
                          <a:off x="1924488" y="4744625"/>
                          <a:ext cx="135079" cy="197777"/>
                        </a:xfrm>
                        <a:custGeom>
                          <a:avLst/>
                          <a:gdLst/>
                          <a:ahLst/>
                          <a:cxnLst/>
                          <a:rect l="0" t="0" r="0" b="0"/>
                          <a:pathLst>
                            <a:path w="135079" h="197777">
                              <a:moveTo>
                                <a:pt x="73406" y="318"/>
                              </a:moveTo>
                              <a:cubicBezTo>
                                <a:pt x="82001" y="0"/>
                                <a:pt x="91364" y="2248"/>
                                <a:pt x="101498" y="7062"/>
                              </a:cubicBezTo>
                              <a:lnTo>
                                <a:pt x="135079" y="22992"/>
                              </a:lnTo>
                              <a:lnTo>
                                <a:pt x="135079" y="76680"/>
                              </a:lnTo>
                              <a:lnTo>
                                <a:pt x="118821" y="68949"/>
                              </a:lnTo>
                              <a:cubicBezTo>
                                <a:pt x="119228" y="72619"/>
                                <a:pt x="119291" y="76124"/>
                                <a:pt x="119024" y="79515"/>
                              </a:cubicBezTo>
                              <a:cubicBezTo>
                                <a:pt x="118732" y="82880"/>
                                <a:pt x="117869" y="87300"/>
                                <a:pt x="116421" y="92735"/>
                              </a:cubicBezTo>
                              <a:lnTo>
                                <a:pt x="113513" y="103632"/>
                              </a:lnTo>
                              <a:cubicBezTo>
                                <a:pt x="110719" y="113805"/>
                                <a:pt x="109525" y="121488"/>
                                <a:pt x="109944" y="126708"/>
                              </a:cubicBezTo>
                              <a:cubicBezTo>
                                <a:pt x="110668" y="135548"/>
                                <a:pt x="115252" y="141948"/>
                                <a:pt x="123685" y="145948"/>
                              </a:cubicBezTo>
                              <a:lnTo>
                                <a:pt x="135079" y="146758"/>
                              </a:lnTo>
                              <a:lnTo>
                                <a:pt x="135079" y="196705"/>
                              </a:lnTo>
                              <a:lnTo>
                                <a:pt x="129046" y="197777"/>
                              </a:lnTo>
                              <a:cubicBezTo>
                                <a:pt x="121704" y="197348"/>
                                <a:pt x="114046" y="195244"/>
                                <a:pt x="106070" y="191465"/>
                              </a:cubicBezTo>
                              <a:cubicBezTo>
                                <a:pt x="85382" y="181648"/>
                                <a:pt x="74232" y="166522"/>
                                <a:pt x="72580" y="146062"/>
                              </a:cubicBezTo>
                              <a:cubicBezTo>
                                <a:pt x="71730" y="134862"/>
                                <a:pt x="74282" y="120193"/>
                                <a:pt x="80226" y="102083"/>
                              </a:cubicBezTo>
                              <a:lnTo>
                                <a:pt x="85535" y="86119"/>
                              </a:lnTo>
                              <a:cubicBezTo>
                                <a:pt x="88392" y="77445"/>
                                <a:pt x="89891" y="70980"/>
                                <a:pt x="90005" y="66726"/>
                              </a:cubicBezTo>
                              <a:cubicBezTo>
                                <a:pt x="90348" y="59131"/>
                                <a:pt x="87681" y="53987"/>
                                <a:pt x="82004" y="51308"/>
                              </a:cubicBezTo>
                              <a:cubicBezTo>
                                <a:pt x="75120" y="48044"/>
                                <a:pt x="69215" y="48209"/>
                                <a:pt x="64287" y="51816"/>
                              </a:cubicBezTo>
                              <a:cubicBezTo>
                                <a:pt x="59360" y="55410"/>
                                <a:pt x="54674" y="61913"/>
                                <a:pt x="50216" y="71285"/>
                              </a:cubicBezTo>
                              <a:cubicBezTo>
                                <a:pt x="45225" y="81814"/>
                                <a:pt x="44260" y="90513"/>
                                <a:pt x="47320" y="97333"/>
                              </a:cubicBezTo>
                              <a:cubicBezTo>
                                <a:pt x="49644" y="102260"/>
                                <a:pt x="53797" y="106782"/>
                                <a:pt x="59792" y="110896"/>
                              </a:cubicBezTo>
                              <a:lnTo>
                                <a:pt x="39662" y="153340"/>
                              </a:lnTo>
                              <a:cubicBezTo>
                                <a:pt x="25387" y="145441"/>
                                <a:pt x="15265" y="135560"/>
                                <a:pt x="9271" y="123723"/>
                              </a:cubicBezTo>
                              <a:cubicBezTo>
                                <a:pt x="0" y="105029"/>
                                <a:pt x="2095" y="81470"/>
                                <a:pt x="15583" y="53048"/>
                              </a:cubicBezTo>
                              <a:cubicBezTo>
                                <a:pt x="24359" y="34569"/>
                                <a:pt x="35801" y="19876"/>
                                <a:pt x="49924" y="8966"/>
                              </a:cubicBezTo>
                              <a:cubicBezTo>
                                <a:pt x="56985" y="3518"/>
                                <a:pt x="64811" y="636"/>
                                <a:pt x="73406" y="318"/>
                              </a:cubicBezTo>
                              <a:close/>
                            </a:path>
                          </a:pathLst>
                        </a:custGeom>
                        <a:solidFill>
                          <a:srgbClr val="FFFEFD"/>
                        </a:solidFill>
                        <a:ln w="0" cap="flat">
                          <a:noFill/>
                          <a:miter lim="127000"/>
                        </a:ln>
                        <a:effectLst/>
                      </wps:spPr>
                      <wps:bodyPr/>
                    </wps:wsp>
                    <wps:wsp>
                      <wps:cNvPr id="59" name="Shape 41"/>
                      <wps:cNvSpPr/>
                      <wps:spPr>
                        <a:xfrm>
                          <a:off x="2059567" y="4767618"/>
                          <a:ext cx="90790" cy="173713"/>
                        </a:xfrm>
                        <a:custGeom>
                          <a:avLst/>
                          <a:gdLst/>
                          <a:ahLst/>
                          <a:cxnLst/>
                          <a:rect l="0" t="0" r="0" b="0"/>
                          <a:pathLst>
                            <a:path w="90790" h="173713">
                              <a:moveTo>
                                <a:pt x="0" y="0"/>
                              </a:moveTo>
                              <a:lnTo>
                                <a:pt x="43572" y="20670"/>
                              </a:lnTo>
                              <a:cubicBezTo>
                                <a:pt x="48931" y="23210"/>
                                <a:pt x="55446" y="26182"/>
                                <a:pt x="63168" y="29586"/>
                              </a:cubicBezTo>
                              <a:cubicBezTo>
                                <a:pt x="69073" y="32011"/>
                                <a:pt x="73391" y="32989"/>
                                <a:pt x="76135" y="32520"/>
                              </a:cubicBezTo>
                              <a:cubicBezTo>
                                <a:pt x="78891" y="32062"/>
                                <a:pt x="81608" y="30704"/>
                                <a:pt x="84313" y="28456"/>
                              </a:cubicBezTo>
                              <a:lnTo>
                                <a:pt x="90790" y="31541"/>
                              </a:lnTo>
                              <a:lnTo>
                                <a:pt x="68095" y="79383"/>
                              </a:lnTo>
                              <a:cubicBezTo>
                                <a:pt x="64057" y="79103"/>
                                <a:pt x="60437" y="78518"/>
                                <a:pt x="57212" y="77605"/>
                              </a:cubicBezTo>
                              <a:cubicBezTo>
                                <a:pt x="53973" y="76715"/>
                                <a:pt x="50379" y="75522"/>
                                <a:pt x="46429" y="74010"/>
                              </a:cubicBezTo>
                              <a:cubicBezTo>
                                <a:pt x="50125" y="83243"/>
                                <a:pt x="52386" y="92946"/>
                                <a:pt x="53236" y="103106"/>
                              </a:cubicBezTo>
                              <a:cubicBezTo>
                                <a:pt x="54176" y="115209"/>
                                <a:pt x="51789" y="127261"/>
                                <a:pt x="46099" y="139275"/>
                              </a:cubicBezTo>
                              <a:cubicBezTo>
                                <a:pt x="38822" y="154579"/>
                                <a:pt x="28484" y="165171"/>
                                <a:pt x="15048" y="171038"/>
                              </a:cubicBezTo>
                              <a:lnTo>
                                <a:pt x="0" y="173713"/>
                              </a:lnTo>
                              <a:lnTo>
                                <a:pt x="0" y="123765"/>
                              </a:lnTo>
                              <a:lnTo>
                                <a:pt x="7910" y="124327"/>
                              </a:lnTo>
                              <a:cubicBezTo>
                                <a:pt x="13257" y="121686"/>
                                <a:pt x="17372" y="117342"/>
                                <a:pt x="20242" y="111285"/>
                              </a:cubicBezTo>
                              <a:cubicBezTo>
                                <a:pt x="24801" y="101658"/>
                                <a:pt x="26224" y="91511"/>
                                <a:pt x="24522" y="80766"/>
                              </a:cubicBezTo>
                              <a:cubicBezTo>
                                <a:pt x="22795" y="70023"/>
                                <a:pt x="14667" y="61031"/>
                                <a:pt x="87" y="53729"/>
                              </a:cubicBezTo>
                              <a:lnTo>
                                <a:pt x="0" y="53687"/>
                              </a:lnTo>
                              <a:lnTo>
                                <a:pt x="0" y="0"/>
                              </a:lnTo>
                              <a:close/>
                            </a:path>
                          </a:pathLst>
                        </a:custGeom>
                        <a:solidFill>
                          <a:srgbClr val="FFFEFD"/>
                        </a:solidFill>
                        <a:ln w="0" cap="flat">
                          <a:noFill/>
                          <a:miter lim="127000"/>
                        </a:ln>
                        <a:effectLst/>
                      </wps:spPr>
                      <wps:bodyPr/>
                    </wps:wsp>
                    <wps:wsp>
                      <wps:cNvPr id="60" name="Shape 42"/>
                      <wps:cNvSpPr/>
                      <wps:spPr>
                        <a:xfrm>
                          <a:off x="2010104" y="4538340"/>
                          <a:ext cx="103036" cy="214151"/>
                        </a:xfrm>
                        <a:custGeom>
                          <a:avLst/>
                          <a:gdLst/>
                          <a:ahLst/>
                          <a:cxnLst/>
                          <a:rect l="0" t="0" r="0" b="0"/>
                          <a:pathLst>
                            <a:path w="103036" h="214151">
                              <a:moveTo>
                                <a:pt x="57925" y="0"/>
                              </a:moveTo>
                              <a:lnTo>
                                <a:pt x="103036" y="21403"/>
                              </a:lnTo>
                              <a:lnTo>
                                <a:pt x="103036" y="76789"/>
                              </a:lnTo>
                              <a:lnTo>
                                <a:pt x="98503" y="75267"/>
                              </a:lnTo>
                              <a:cubicBezTo>
                                <a:pt x="91637" y="74067"/>
                                <a:pt x="85325" y="74155"/>
                                <a:pt x="79565" y="75527"/>
                              </a:cubicBezTo>
                              <a:cubicBezTo>
                                <a:pt x="68047" y="78283"/>
                                <a:pt x="59614" y="85293"/>
                                <a:pt x="54267" y="96571"/>
                              </a:cubicBezTo>
                              <a:cubicBezTo>
                                <a:pt x="46977" y="111938"/>
                                <a:pt x="49200" y="125971"/>
                                <a:pt x="60947" y="138697"/>
                              </a:cubicBezTo>
                              <a:cubicBezTo>
                                <a:pt x="67196" y="145441"/>
                                <a:pt x="75984" y="151486"/>
                                <a:pt x="87287" y="156858"/>
                              </a:cubicBezTo>
                              <a:lnTo>
                                <a:pt x="103036" y="160989"/>
                              </a:lnTo>
                              <a:lnTo>
                                <a:pt x="103036" y="214129"/>
                              </a:lnTo>
                              <a:lnTo>
                                <a:pt x="102622" y="214151"/>
                              </a:lnTo>
                              <a:cubicBezTo>
                                <a:pt x="90818" y="212503"/>
                                <a:pt x="78435" y="208604"/>
                                <a:pt x="65468" y="202451"/>
                              </a:cubicBezTo>
                              <a:cubicBezTo>
                                <a:pt x="40475" y="190589"/>
                                <a:pt x="22415" y="174410"/>
                                <a:pt x="11278" y="153912"/>
                              </a:cubicBezTo>
                              <a:cubicBezTo>
                                <a:pt x="153" y="133388"/>
                                <a:pt x="0" y="111735"/>
                                <a:pt x="10820" y="88926"/>
                              </a:cubicBezTo>
                              <a:cubicBezTo>
                                <a:pt x="14821" y="80493"/>
                                <a:pt x="19596" y="73761"/>
                                <a:pt x="25133" y="68720"/>
                              </a:cubicBezTo>
                              <a:cubicBezTo>
                                <a:pt x="34633" y="60122"/>
                                <a:pt x="46850" y="55359"/>
                                <a:pt x="61811" y="54394"/>
                              </a:cubicBezTo>
                              <a:lnTo>
                                <a:pt x="37579" y="42888"/>
                              </a:lnTo>
                              <a:lnTo>
                                <a:pt x="57925" y="0"/>
                              </a:lnTo>
                              <a:close/>
                            </a:path>
                          </a:pathLst>
                        </a:custGeom>
                        <a:solidFill>
                          <a:srgbClr val="FFFEFD"/>
                        </a:solidFill>
                        <a:ln w="0" cap="flat">
                          <a:noFill/>
                          <a:miter lim="127000"/>
                        </a:ln>
                        <a:effectLst/>
                      </wps:spPr>
                      <wps:bodyPr/>
                    </wps:wsp>
                    <wps:wsp>
                      <wps:cNvPr id="61" name="Shape 43"/>
                      <wps:cNvSpPr/>
                      <wps:spPr>
                        <a:xfrm>
                          <a:off x="2113140" y="4559744"/>
                          <a:ext cx="171297" cy="231962"/>
                        </a:xfrm>
                        <a:custGeom>
                          <a:avLst/>
                          <a:gdLst/>
                          <a:ahLst/>
                          <a:cxnLst/>
                          <a:rect l="0" t="0" r="0" b="0"/>
                          <a:pathLst>
                            <a:path w="171297" h="231962">
                              <a:moveTo>
                                <a:pt x="0" y="0"/>
                              </a:moveTo>
                              <a:lnTo>
                                <a:pt x="114451" y="54301"/>
                              </a:lnTo>
                              <a:cubicBezTo>
                                <a:pt x="136156" y="64601"/>
                                <a:pt x="150786" y="76005"/>
                                <a:pt x="158330" y="88540"/>
                              </a:cubicBezTo>
                              <a:cubicBezTo>
                                <a:pt x="171297" y="110067"/>
                                <a:pt x="169341" y="138642"/>
                                <a:pt x="152462" y="174227"/>
                              </a:cubicBezTo>
                              <a:cubicBezTo>
                                <a:pt x="142252" y="195742"/>
                                <a:pt x="129704" y="211261"/>
                                <a:pt x="114832" y="220849"/>
                              </a:cubicBezTo>
                              <a:cubicBezTo>
                                <a:pt x="99961" y="230425"/>
                                <a:pt x="83794" y="231962"/>
                                <a:pt x="66344" y="225447"/>
                              </a:cubicBezTo>
                              <a:lnTo>
                                <a:pt x="89039" y="177605"/>
                              </a:lnTo>
                              <a:cubicBezTo>
                                <a:pt x="94766" y="178800"/>
                                <a:pt x="99415" y="178558"/>
                                <a:pt x="103009" y="176857"/>
                              </a:cubicBezTo>
                              <a:cubicBezTo>
                                <a:pt x="109257" y="174024"/>
                                <a:pt x="115048" y="167014"/>
                                <a:pt x="120370" y="155800"/>
                              </a:cubicBezTo>
                              <a:cubicBezTo>
                                <a:pt x="127888" y="139950"/>
                                <a:pt x="127608" y="126831"/>
                                <a:pt x="119569" y="116455"/>
                              </a:cubicBezTo>
                              <a:cubicBezTo>
                                <a:pt x="114439" y="109737"/>
                                <a:pt x="103847" y="102574"/>
                                <a:pt x="87794" y="94954"/>
                              </a:cubicBezTo>
                              <a:lnTo>
                                <a:pt x="76986" y="89836"/>
                              </a:lnTo>
                              <a:cubicBezTo>
                                <a:pt x="82193" y="97468"/>
                                <a:pt x="85445" y="104556"/>
                                <a:pt x="86740" y="111109"/>
                              </a:cubicBezTo>
                              <a:cubicBezTo>
                                <a:pt x="89293" y="123009"/>
                                <a:pt x="87223" y="135975"/>
                                <a:pt x="80593" y="149971"/>
                              </a:cubicBezTo>
                              <a:cubicBezTo>
                                <a:pt x="70344" y="171561"/>
                                <a:pt x="54571" y="185238"/>
                                <a:pt x="33273" y="190941"/>
                              </a:cubicBezTo>
                              <a:lnTo>
                                <a:pt x="0" y="192725"/>
                              </a:lnTo>
                              <a:lnTo>
                                <a:pt x="0" y="139585"/>
                              </a:lnTo>
                              <a:lnTo>
                                <a:pt x="12674" y="142909"/>
                              </a:lnTo>
                              <a:cubicBezTo>
                                <a:pt x="29692" y="143697"/>
                                <a:pt x="41833" y="136420"/>
                                <a:pt x="49135" y="121040"/>
                              </a:cubicBezTo>
                              <a:cubicBezTo>
                                <a:pt x="53999" y="110804"/>
                                <a:pt x="54215" y="100301"/>
                                <a:pt x="49821" y="89557"/>
                              </a:cubicBezTo>
                              <a:cubicBezTo>
                                <a:pt x="45389" y="78787"/>
                                <a:pt x="34695" y="69402"/>
                                <a:pt x="17728" y="61337"/>
                              </a:cubicBezTo>
                              <a:lnTo>
                                <a:pt x="0" y="55386"/>
                              </a:lnTo>
                              <a:lnTo>
                                <a:pt x="0" y="0"/>
                              </a:lnTo>
                              <a:close/>
                            </a:path>
                          </a:pathLst>
                        </a:custGeom>
                        <a:solidFill>
                          <a:srgbClr val="FFFEFD"/>
                        </a:solidFill>
                        <a:ln w="0" cap="flat">
                          <a:noFill/>
                          <a:miter lim="127000"/>
                        </a:ln>
                        <a:effectLst/>
                      </wps:spPr>
                      <wps:bodyPr/>
                    </wps:wsp>
                    <wps:wsp>
                      <wps:cNvPr id="97" name="Shape 44"/>
                      <wps:cNvSpPr/>
                      <wps:spPr>
                        <a:xfrm>
                          <a:off x="2087801" y="4452078"/>
                          <a:ext cx="189370" cy="124409"/>
                        </a:xfrm>
                        <a:custGeom>
                          <a:avLst/>
                          <a:gdLst/>
                          <a:ahLst/>
                          <a:cxnLst/>
                          <a:rect l="0" t="0" r="0" b="0"/>
                          <a:pathLst>
                            <a:path w="189370" h="124409">
                              <a:moveTo>
                                <a:pt x="21158" y="0"/>
                              </a:moveTo>
                              <a:lnTo>
                                <a:pt x="189370" y="79807"/>
                              </a:lnTo>
                              <a:lnTo>
                                <a:pt x="168211" y="124409"/>
                              </a:lnTo>
                              <a:lnTo>
                                <a:pt x="0" y="44603"/>
                              </a:lnTo>
                              <a:lnTo>
                                <a:pt x="21158" y="0"/>
                              </a:lnTo>
                              <a:close/>
                            </a:path>
                          </a:pathLst>
                        </a:custGeom>
                        <a:solidFill>
                          <a:srgbClr val="FFFEFD"/>
                        </a:solidFill>
                        <a:ln w="0" cap="flat">
                          <a:noFill/>
                          <a:miter lim="127000"/>
                        </a:ln>
                        <a:effectLst/>
                      </wps:spPr>
                      <wps:bodyPr/>
                    </wps:wsp>
                    <wps:wsp>
                      <wps:cNvPr id="98" name="Shape 45"/>
                      <wps:cNvSpPr/>
                      <wps:spPr>
                        <a:xfrm>
                          <a:off x="2027159" y="4423300"/>
                          <a:ext cx="61735" cy="63868"/>
                        </a:xfrm>
                        <a:custGeom>
                          <a:avLst/>
                          <a:gdLst/>
                          <a:ahLst/>
                          <a:cxnLst/>
                          <a:rect l="0" t="0" r="0" b="0"/>
                          <a:pathLst>
                            <a:path w="61735" h="63868">
                              <a:moveTo>
                                <a:pt x="21158" y="0"/>
                              </a:moveTo>
                              <a:lnTo>
                                <a:pt x="61735" y="19253"/>
                              </a:lnTo>
                              <a:lnTo>
                                <a:pt x="40576" y="63868"/>
                              </a:lnTo>
                              <a:lnTo>
                                <a:pt x="0" y="44602"/>
                              </a:lnTo>
                              <a:lnTo>
                                <a:pt x="21158" y="0"/>
                              </a:lnTo>
                              <a:close/>
                            </a:path>
                          </a:pathLst>
                        </a:custGeom>
                        <a:solidFill>
                          <a:srgbClr val="FFFEFD"/>
                        </a:solidFill>
                        <a:ln w="0" cap="flat">
                          <a:noFill/>
                          <a:miter lim="127000"/>
                        </a:ln>
                        <a:effectLst/>
                      </wps:spPr>
                      <wps:bodyPr/>
                    </wps:wsp>
                    <wps:wsp>
                      <wps:cNvPr id="99" name="Shape 46"/>
                      <wps:cNvSpPr/>
                      <wps:spPr>
                        <a:xfrm>
                          <a:off x="2129639" y="4273864"/>
                          <a:ext cx="239941" cy="215126"/>
                        </a:xfrm>
                        <a:custGeom>
                          <a:avLst/>
                          <a:gdLst/>
                          <a:ahLst/>
                          <a:cxnLst/>
                          <a:rect l="0" t="0" r="0" b="0"/>
                          <a:pathLst>
                            <a:path w="239941" h="215126">
                              <a:moveTo>
                                <a:pt x="97576" y="827"/>
                              </a:moveTo>
                              <a:cubicBezTo>
                                <a:pt x="106432" y="1654"/>
                                <a:pt x="116135" y="4566"/>
                                <a:pt x="126683" y="9563"/>
                              </a:cubicBezTo>
                              <a:lnTo>
                                <a:pt x="239941" y="63297"/>
                              </a:lnTo>
                              <a:lnTo>
                                <a:pt x="218554" y="108356"/>
                              </a:lnTo>
                              <a:lnTo>
                                <a:pt x="116243" y="59830"/>
                              </a:lnTo>
                              <a:cubicBezTo>
                                <a:pt x="107404" y="55626"/>
                                <a:pt x="100063" y="53568"/>
                                <a:pt x="94221" y="53683"/>
                              </a:cubicBezTo>
                              <a:cubicBezTo>
                                <a:pt x="83528" y="53873"/>
                                <a:pt x="75336" y="59982"/>
                                <a:pt x="69621" y="72034"/>
                              </a:cubicBezTo>
                              <a:cubicBezTo>
                                <a:pt x="62586" y="86843"/>
                                <a:pt x="64097" y="100013"/>
                                <a:pt x="74130" y="111519"/>
                              </a:cubicBezTo>
                              <a:cubicBezTo>
                                <a:pt x="79464" y="117564"/>
                                <a:pt x="87313" y="123037"/>
                                <a:pt x="97714" y="127965"/>
                              </a:cubicBezTo>
                              <a:lnTo>
                                <a:pt x="188747" y="171158"/>
                              </a:lnTo>
                              <a:lnTo>
                                <a:pt x="167894" y="215126"/>
                              </a:lnTo>
                              <a:lnTo>
                                <a:pt x="0" y="135496"/>
                              </a:lnTo>
                              <a:lnTo>
                                <a:pt x="20193" y="92901"/>
                              </a:lnTo>
                              <a:lnTo>
                                <a:pt x="44742" y="104546"/>
                              </a:lnTo>
                              <a:cubicBezTo>
                                <a:pt x="38786" y="94805"/>
                                <a:pt x="35077" y="86538"/>
                                <a:pt x="33655" y="79705"/>
                              </a:cubicBezTo>
                              <a:cubicBezTo>
                                <a:pt x="31153" y="67475"/>
                                <a:pt x="33172" y="54432"/>
                                <a:pt x="39726" y="40615"/>
                              </a:cubicBezTo>
                              <a:cubicBezTo>
                                <a:pt x="47955" y="23292"/>
                                <a:pt x="59220" y="11303"/>
                                <a:pt x="73546" y="4597"/>
                              </a:cubicBezTo>
                              <a:cubicBezTo>
                                <a:pt x="80709" y="1257"/>
                                <a:pt x="88719" y="0"/>
                                <a:pt x="97576" y="827"/>
                              </a:cubicBezTo>
                              <a:close/>
                            </a:path>
                          </a:pathLst>
                        </a:custGeom>
                        <a:solidFill>
                          <a:srgbClr val="FFFEFD"/>
                        </a:solidFill>
                        <a:ln w="0" cap="flat">
                          <a:noFill/>
                          <a:miter lim="127000"/>
                        </a:ln>
                        <a:effectLst/>
                      </wps:spPr>
                      <wps:bodyPr/>
                    </wps:wsp>
                    <wps:wsp>
                      <wps:cNvPr id="100" name="Shape 47"/>
                      <wps:cNvSpPr/>
                      <wps:spPr>
                        <a:xfrm>
                          <a:off x="2232848" y="4094934"/>
                          <a:ext cx="135022" cy="197779"/>
                        </a:xfrm>
                        <a:custGeom>
                          <a:avLst/>
                          <a:gdLst/>
                          <a:ahLst/>
                          <a:cxnLst/>
                          <a:rect l="0" t="0" r="0" b="0"/>
                          <a:pathLst>
                            <a:path w="135022" h="197779">
                              <a:moveTo>
                                <a:pt x="73355" y="319"/>
                              </a:moveTo>
                              <a:cubicBezTo>
                                <a:pt x="81947" y="0"/>
                                <a:pt x="91306" y="2245"/>
                                <a:pt x="101435" y="7058"/>
                              </a:cubicBezTo>
                              <a:lnTo>
                                <a:pt x="135022" y="23006"/>
                              </a:lnTo>
                              <a:lnTo>
                                <a:pt x="135022" y="76692"/>
                              </a:lnTo>
                              <a:lnTo>
                                <a:pt x="118758" y="68971"/>
                              </a:lnTo>
                              <a:cubicBezTo>
                                <a:pt x="119177" y="72616"/>
                                <a:pt x="119240" y="76133"/>
                                <a:pt x="118961" y="79512"/>
                              </a:cubicBezTo>
                              <a:cubicBezTo>
                                <a:pt x="118682" y="82890"/>
                                <a:pt x="117818" y="87297"/>
                                <a:pt x="116370" y="92745"/>
                              </a:cubicBezTo>
                              <a:lnTo>
                                <a:pt x="113474" y="103629"/>
                              </a:lnTo>
                              <a:cubicBezTo>
                                <a:pt x="110668" y="113802"/>
                                <a:pt x="109487" y="121485"/>
                                <a:pt x="109906" y="126692"/>
                              </a:cubicBezTo>
                              <a:cubicBezTo>
                                <a:pt x="110642" y="135531"/>
                                <a:pt x="115214" y="141932"/>
                                <a:pt x="123647" y="145945"/>
                              </a:cubicBezTo>
                              <a:lnTo>
                                <a:pt x="135022" y="146762"/>
                              </a:lnTo>
                              <a:lnTo>
                                <a:pt x="135022" y="196709"/>
                              </a:lnTo>
                              <a:lnTo>
                                <a:pt x="129010" y="197779"/>
                              </a:lnTo>
                              <a:cubicBezTo>
                                <a:pt x="121669" y="197349"/>
                                <a:pt x="114014" y="195240"/>
                                <a:pt x="106045" y="191462"/>
                              </a:cubicBezTo>
                              <a:cubicBezTo>
                                <a:pt x="85382" y="181632"/>
                                <a:pt x="74219" y="166519"/>
                                <a:pt x="72580" y="146047"/>
                              </a:cubicBezTo>
                              <a:cubicBezTo>
                                <a:pt x="71717" y="134858"/>
                                <a:pt x="74257" y="120190"/>
                                <a:pt x="80201" y="102067"/>
                              </a:cubicBezTo>
                              <a:lnTo>
                                <a:pt x="85509" y="86116"/>
                              </a:lnTo>
                              <a:cubicBezTo>
                                <a:pt x="88341" y="77441"/>
                                <a:pt x="89827" y="70977"/>
                                <a:pt x="89967" y="66723"/>
                              </a:cubicBezTo>
                              <a:cubicBezTo>
                                <a:pt x="90284" y="59141"/>
                                <a:pt x="87617" y="53985"/>
                                <a:pt x="81978" y="51305"/>
                              </a:cubicBezTo>
                              <a:cubicBezTo>
                                <a:pt x="75082" y="48041"/>
                                <a:pt x="69164" y="48206"/>
                                <a:pt x="64262" y="51800"/>
                              </a:cubicBezTo>
                              <a:cubicBezTo>
                                <a:pt x="59334" y="55407"/>
                                <a:pt x="54648" y="61897"/>
                                <a:pt x="50203" y="71282"/>
                              </a:cubicBezTo>
                              <a:cubicBezTo>
                                <a:pt x="45199" y="81811"/>
                                <a:pt x="44247" y="90497"/>
                                <a:pt x="47308" y="97317"/>
                              </a:cubicBezTo>
                              <a:cubicBezTo>
                                <a:pt x="49619" y="102257"/>
                                <a:pt x="53772" y="106779"/>
                                <a:pt x="59766" y="110893"/>
                              </a:cubicBezTo>
                              <a:lnTo>
                                <a:pt x="39650" y="153324"/>
                              </a:lnTo>
                              <a:cubicBezTo>
                                <a:pt x="25387" y="145412"/>
                                <a:pt x="15265" y="135544"/>
                                <a:pt x="9284" y="123708"/>
                              </a:cubicBezTo>
                              <a:cubicBezTo>
                                <a:pt x="0" y="105013"/>
                                <a:pt x="2096" y="81455"/>
                                <a:pt x="15570" y="53045"/>
                              </a:cubicBezTo>
                              <a:cubicBezTo>
                                <a:pt x="24333" y="34554"/>
                                <a:pt x="35776" y="19860"/>
                                <a:pt x="49886" y="8963"/>
                              </a:cubicBezTo>
                              <a:cubicBezTo>
                                <a:pt x="56941" y="3521"/>
                                <a:pt x="64764" y="638"/>
                                <a:pt x="73355" y="319"/>
                              </a:cubicBezTo>
                              <a:close/>
                            </a:path>
                          </a:pathLst>
                        </a:custGeom>
                        <a:solidFill>
                          <a:srgbClr val="FFFEFD"/>
                        </a:solidFill>
                        <a:ln w="0" cap="flat">
                          <a:noFill/>
                          <a:miter lim="127000"/>
                        </a:ln>
                        <a:effectLst/>
                      </wps:spPr>
                      <wps:bodyPr/>
                    </wps:wsp>
                    <wps:wsp>
                      <wps:cNvPr id="101" name="Shape 48"/>
                      <wps:cNvSpPr/>
                      <wps:spPr>
                        <a:xfrm>
                          <a:off x="2367870" y="4117940"/>
                          <a:ext cx="90734" cy="173704"/>
                        </a:xfrm>
                        <a:custGeom>
                          <a:avLst/>
                          <a:gdLst/>
                          <a:ahLst/>
                          <a:cxnLst/>
                          <a:rect l="0" t="0" r="0" b="0"/>
                          <a:pathLst>
                            <a:path w="90734" h="173704">
                              <a:moveTo>
                                <a:pt x="0" y="0"/>
                              </a:moveTo>
                              <a:lnTo>
                                <a:pt x="43553" y="20679"/>
                              </a:lnTo>
                              <a:cubicBezTo>
                                <a:pt x="48887" y="23220"/>
                                <a:pt x="55402" y="26179"/>
                                <a:pt x="63124" y="29595"/>
                              </a:cubicBezTo>
                              <a:cubicBezTo>
                                <a:pt x="69017" y="32021"/>
                                <a:pt x="73347" y="32998"/>
                                <a:pt x="76103" y="32541"/>
                              </a:cubicBezTo>
                              <a:cubicBezTo>
                                <a:pt x="78834" y="32084"/>
                                <a:pt x="81539" y="30725"/>
                                <a:pt x="84244" y="28465"/>
                              </a:cubicBezTo>
                              <a:lnTo>
                                <a:pt x="90734" y="31551"/>
                              </a:lnTo>
                              <a:lnTo>
                                <a:pt x="68051" y="79379"/>
                              </a:lnTo>
                              <a:cubicBezTo>
                                <a:pt x="64026" y="79099"/>
                                <a:pt x="60393" y="78528"/>
                                <a:pt x="57167" y="77601"/>
                              </a:cubicBezTo>
                              <a:cubicBezTo>
                                <a:pt x="53942" y="76712"/>
                                <a:pt x="50360" y="75518"/>
                                <a:pt x="46398" y="74020"/>
                              </a:cubicBezTo>
                              <a:cubicBezTo>
                                <a:pt x="50093" y="83239"/>
                                <a:pt x="52354" y="92942"/>
                                <a:pt x="53218" y="103102"/>
                              </a:cubicBezTo>
                              <a:cubicBezTo>
                                <a:pt x="54145" y="115218"/>
                                <a:pt x="51770" y="127271"/>
                                <a:pt x="46081" y="139272"/>
                              </a:cubicBezTo>
                              <a:cubicBezTo>
                                <a:pt x="38829" y="154575"/>
                                <a:pt x="28478" y="165167"/>
                                <a:pt x="15067" y="171022"/>
                              </a:cubicBezTo>
                              <a:lnTo>
                                <a:pt x="0" y="173704"/>
                              </a:lnTo>
                              <a:lnTo>
                                <a:pt x="0" y="123756"/>
                              </a:lnTo>
                              <a:lnTo>
                                <a:pt x="7904" y="124324"/>
                              </a:lnTo>
                              <a:cubicBezTo>
                                <a:pt x="13251" y="121682"/>
                                <a:pt x="17353" y="117327"/>
                                <a:pt x="20236" y="111281"/>
                              </a:cubicBezTo>
                              <a:cubicBezTo>
                                <a:pt x="24783" y="101667"/>
                                <a:pt x="26205" y="91494"/>
                                <a:pt x="24503" y="80776"/>
                              </a:cubicBezTo>
                              <a:cubicBezTo>
                                <a:pt x="22776" y="70032"/>
                                <a:pt x="14648" y="61027"/>
                                <a:pt x="81" y="53725"/>
                              </a:cubicBezTo>
                              <a:lnTo>
                                <a:pt x="0" y="53686"/>
                              </a:lnTo>
                              <a:lnTo>
                                <a:pt x="0" y="0"/>
                              </a:lnTo>
                              <a:close/>
                            </a:path>
                          </a:pathLst>
                        </a:custGeom>
                        <a:solidFill>
                          <a:srgbClr val="FFFEFD"/>
                        </a:solidFill>
                        <a:ln w="0" cap="flat">
                          <a:noFill/>
                          <a:miter lim="127000"/>
                        </a:ln>
                        <a:effectLst/>
                      </wps:spPr>
                      <wps:bodyPr/>
                    </wps:wsp>
                    <wps:wsp>
                      <wps:cNvPr id="102" name="Shape 49"/>
                      <wps:cNvSpPr/>
                      <wps:spPr>
                        <a:xfrm>
                          <a:off x="2261712" y="3964410"/>
                          <a:ext cx="248717" cy="141008"/>
                        </a:xfrm>
                        <a:custGeom>
                          <a:avLst/>
                          <a:gdLst/>
                          <a:ahLst/>
                          <a:cxnLst/>
                          <a:rect l="0" t="0" r="0" b="0"/>
                          <a:pathLst>
                            <a:path w="248717" h="141008">
                              <a:moveTo>
                                <a:pt x="80518" y="0"/>
                              </a:moveTo>
                              <a:lnTo>
                                <a:pt x="111862" y="14859"/>
                              </a:lnTo>
                              <a:lnTo>
                                <a:pt x="98895" y="42176"/>
                              </a:lnTo>
                              <a:lnTo>
                                <a:pt x="187770" y="84353"/>
                              </a:lnTo>
                              <a:cubicBezTo>
                                <a:pt x="194666" y="87617"/>
                                <a:pt x="199377" y="88786"/>
                                <a:pt x="201905" y="87846"/>
                              </a:cubicBezTo>
                              <a:cubicBezTo>
                                <a:pt x="204432" y="86893"/>
                                <a:pt x="207823" y="81953"/>
                                <a:pt x="212065" y="72999"/>
                              </a:cubicBezTo>
                              <a:cubicBezTo>
                                <a:pt x="212700" y="71666"/>
                                <a:pt x="213347" y="70231"/>
                                <a:pt x="214008" y="68732"/>
                              </a:cubicBezTo>
                              <a:cubicBezTo>
                                <a:pt x="214656" y="67208"/>
                                <a:pt x="215265" y="65697"/>
                                <a:pt x="215849" y="64211"/>
                              </a:cubicBezTo>
                              <a:lnTo>
                                <a:pt x="248717" y="79807"/>
                              </a:lnTo>
                              <a:lnTo>
                                <a:pt x="239611" y="101016"/>
                              </a:lnTo>
                              <a:cubicBezTo>
                                <a:pt x="230467" y="122123"/>
                                <a:pt x="220129" y="134620"/>
                                <a:pt x="208598" y="138481"/>
                              </a:cubicBezTo>
                              <a:cubicBezTo>
                                <a:pt x="201206" y="141008"/>
                                <a:pt x="192278" y="139802"/>
                                <a:pt x="181775" y="134823"/>
                              </a:cubicBezTo>
                              <a:lnTo>
                                <a:pt x="78245" y="85699"/>
                              </a:lnTo>
                              <a:lnTo>
                                <a:pt x="67120" y="109144"/>
                              </a:lnTo>
                              <a:lnTo>
                                <a:pt x="35789" y="94285"/>
                              </a:lnTo>
                              <a:lnTo>
                                <a:pt x="46914" y="70828"/>
                              </a:lnTo>
                              <a:lnTo>
                                <a:pt x="0" y="48565"/>
                              </a:lnTo>
                              <a:lnTo>
                                <a:pt x="20650" y="5054"/>
                              </a:lnTo>
                              <a:lnTo>
                                <a:pt x="67564" y="27318"/>
                              </a:lnTo>
                              <a:lnTo>
                                <a:pt x="80518" y="0"/>
                              </a:lnTo>
                              <a:close/>
                            </a:path>
                          </a:pathLst>
                        </a:custGeom>
                        <a:solidFill>
                          <a:srgbClr val="FFFEFD"/>
                        </a:solidFill>
                        <a:ln w="0" cap="flat">
                          <a:noFill/>
                          <a:miter lim="127000"/>
                        </a:ln>
                        <a:effectLst/>
                      </wps:spPr>
                      <wps:bodyPr/>
                    </wps:wsp>
                    <wps:wsp>
                      <wps:cNvPr id="103" name="Shape 50"/>
                      <wps:cNvSpPr/>
                      <wps:spPr>
                        <a:xfrm>
                          <a:off x="2354378" y="3890226"/>
                          <a:ext cx="189383" cy="124397"/>
                        </a:xfrm>
                        <a:custGeom>
                          <a:avLst/>
                          <a:gdLst/>
                          <a:ahLst/>
                          <a:cxnLst/>
                          <a:rect l="0" t="0" r="0" b="0"/>
                          <a:pathLst>
                            <a:path w="189383" h="124397">
                              <a:moveTo>
                                <a:pt x="21171" y="0"/>
                              </a:moveTo>
                              <a:lnTo>
                                <a:pt x="189383" y="79807"/>
                              </a:lnTo>
                              <a:lnTo>
                                <a:pt x="168211" y="124397"/>
                              </a:lnTo>
                              <a:lnTo>
                                <a:pt x="0" y="44590"/>
                              </a:lnTo>
                              <a:lnTo>
                                <a:pt x="21171" y="0"/>
                              </a:lnTo>
                              <a:close/>
                            </a:path>
                          </a:pathLst>
                        </a:custGeom>
                        <a:solidFill>
                          <a:srgbClr val="FFFEFD"/>
                        </a:solidFill>
                        <a:ln w="0" cap="flat">
                          <a:noFill/>
                          <a:miter lim="127000"/>
                        </a:ln>
                        <a:effectLst/>
                      </wps:spPr>
                      <wps:bodyPr/>
                    </wps:wsp>
                    <wps:wsp>
                      <wps:cNvPr id="127" name="Shape 51"/>
                      <wps:cNvSpPr/>
                      <wps:spPr>
                        <a:xfrm>
                          <a:off x="2293748" y="3861448"/>
                          <a:ext cx="61735" cy="63855"/>
                        </a:xfrm>
                        <a:custGeom>
                          <a:avLst/>
                          <a:gdLst/>
                          <a:ahLst/>
                          <a:cxnLst/>
                          <a:rect l="0" t="0" r="0" b="0"/>
                          <a:pathLst>
                            <a:path w="61735" h="63855">
                              <a:moveTo>
                                <a:pt x="21158" y="0"/>
                              </a:moveTo>
                              <a:lnTo>
                                <a:pt x="61735" y="19253"/>
                              </a:lnTo>
                              <a:lnTo>
                                <a:pt x="40577" y="63855"/>
                              </a:lnTo>
                              <a:lnTo>
                                <a:pt x="0" y="44602"/>
                              </a:lnTo>
                              <a:lnTo>
                                <a:pt x="21158" y="0"/>
                              </a:lnTo>
                              <a:close/>
                            </a:path>
                          </a:pathLst>
                        </a:custGeom>
                        <a:solidFill>
                          <a:srgbClr val="FFFEFD"/>
                        </a:solidFill>
                        <a:ln w="0" cap="flat">
                          <a:noFill/>
                          <a:miter lim="127000"/>
                        </a:ln>
                        <a:effectLst/>
                      </wps:spPr>
                      <wps:bodyPr/>
                    </wps:wsp>
                    <wps:wsp>
                      <wps:cNvPr id="192" name="Shape 52"/>
                      <wps:cNvSpPr/>
                      <wps:spPr>
                        <a:xfrm>
                          <a:off x="2411177" y="3715547"/>
                          <a:ext cx="104775" cy="193401"/>
                        </a:xfrm>
                        <a:custGeom>
                          <a:avLst/>
                          <a:gdLst/>
                          <a:ahLst/>
                          <a:cxnLst/>
                          <a:rect l="0" t="0" r="0" b="0"/>
                          <a:pathLst>
                            <a:path w="104775" h="193401">
                              <a:moveTo>
                                <a:pt x="104775" y="0"/>
                              </a:moveTo>
                              <a:lnTo>
                                <a:pt x="104775" y="50249"/>
                              </a:lnTo>
                              <a:lnTo>
                                <a:pt x="100082" y="48653"/>
                              </a:lnTo>
                              <a:cubicBezTo>
                                <a:pt x="92783" y="47298"/>
                                <a:pt x="86042" y="47260"/>
                                <a:pt x="79858" y="48542"/>
                              </a:cubicBezTo>
                              <a:cubicBezTo>
                                <a:pt x="67513" y="51133"/>
                                <a:pt x="58267" y="58855"/>
                                <a:pt x="52159" y="71720"/>
                              </a:cubicBezTo>
                              <a:cubicBezTo>
                                <a:pt x="46063" y="84559"/>
                                <a:pt x="45923" y="96624"/>
                                <a:pt x="51714" y="107876"/>
                              </a:cubicBezTo>
                              <a:cubicBezTo>
                                <a:pt x="57518" y="119129"/>
                                <a:pt x="68834" y="128768"/>
                                <a:pt x="85674" y="136756"/>
                              </a:cubicBezTo>
                              <a:lnTo>
                                <a:pt x="104775" y="143237"/>
                              </a:lnTo>
                              <a:lnTo>
                                <a:pt x="104775" y="193161"/>
                              </a:lnTo>
                              <a:lnTo>
                                <a:pt x="100857" y="193401"/>
                              </a:lnTo>
                              <a:cubicBezTo>
                                <a:pt x="88624" y="191947"/>
                                <a:pt x="76340" y="188293"/>
                                <a:pt x="64008" y="182438"/>
                              </a:cubicBezTo>
                              <a:cubicBezTo>
                                <a:pt x="39738" y="170932"/>
                                <a:pt x="22085" y="153851"/>
                                <a:pt x="11049" y="131219"/>
                              </a:cubicBezTo>
                              <a:cubicBezTo>
                                <a:pt x="0" y="108588"/>
                                <a:pt x="1346" y="82807"/>
                                <a:pt x="15062" y="53914"/>
                              </a:cubicBezTo>
                              <a:cubicBezTo>
                                <a:pt x="28765" y="25009"/>
                                <a:pt x="47879" y="7674"/>
                                <a:pt x="72403" y="1920"/>
                              </a:cubicBezTo>
                              <a:lnTo>
                                <a:pt x="104775" y="0"/>
                              </a:lnTo>
                              <a:close/>
                            </a:path>
                          </a:pathLst>
                        </a:custGeom>
                        <a:solidFill>
                          <a:srgbClr val="FFFEFD"/>
                        </a:solidFill>
                        <a:ln w="0" cap="flat">
                          <a:noFill/>
                          <a:miter lim="127000"/>
                        </a:ln>
                        <a:effectLst/>
                      </wps:spPr>
                      <wps:bodyPr/>
                    </wps:wsp>
                    <wps:wsp>
                      <wps:cNvPr id="193" name="Shape 53"/>
                      <wps:cNvSpPr/>
                      <wps:spPr>
                        <a:xfrm>
                          <a:off x="2515952" y="3715291"/>
                          <a:ext cx="104762" cy="193417"/>
                        </a:xfrm>
                        <a:custGeom>
                          <a:avLst/>
                          <a:gdLst/>
                          <a:ahLst/>
                          <a:cxnLst/>
                          <a:rect l="0" t="0" r="0" b="0"/>
                          <a:pathLst>
                            <a:path w="104762" h="193417">
                              <a:moveTo>
                                <a:pt x="4310" y="0"/>
                              </a:moveTo>
                              <a:cubicBezTo>
                                <a:pt x="16503" y="1437"/>
                                <a:pt x="28663" y="5034"/>
                                <a:pt x="40792" y="10787"/>
                              </a:cubicBezTo>
                              <a:cubicBezTo>
                                <a:pt x="65468" y="22496"/>
                                <a:pt x="83184" y="39603"/>
                                <a:pt x="93980" y="62120"/>
                              </a:cubicBezTo>
                              <a:cubicBezTo>
                                <a:pt x="104762" y="84625"/>
                                <a:pt x="103301" y="110342"/>
                                <a:pt x="89585" y="139247"/>
                              </a:cubicBezTo>
                              <a:cubicBezTo>
                                <a:pt x="75882" y="168153"/>
                                <a:pt x="56883" y="185539"/>
                                <a:pt x="32626" y="191419"/>
                              </a:cubicBezTo>
                              <a:lnTo>
                                <a:pt x="0" y="193417"/>
                              </a:lnTo>
                              <a:lnTo>
                                <a:pt x="0" y="143492"/>
                              </a:lnTo>
                              <a:lnTo>
                                <a:pt x="4516" y="145024"/>
                              </a:lnTo>
                              <a:cubicBezTo>
                                <a:pt x="11836" y="146372"/>
                                <a:pt x="18605" y="146398"/>
                                <a:pt x="24828" y="145102"/>
                              </a:cubicBezTo>
                              <a:cubicBezTo>
                                <a:pt x="37261" y="142486"/>
                                <a:pt x="46545" y="134751"/>
                                <a:pt x="52641" y="121912"/>
                              </a:cubicBezTo>
                              <a:cubicBezTo>
                                <a:pt x="58737" y="109047"/>
                                <a:pt x="58851" y="96994"/>
                                <a:pt x="52971" y="85768"/>
                              </a:cubicBezTo>
                              <a:cubicBezTo>
                                <a:pt x="47104" y="74528"/>
                                <a:pt x="35737" y="64939"/>
                                <a:pt x="18885" y="56926"/>
                              </a:cubicBezTo>
                              <a:lnTo>
                                <a:pt x="0" y="50505"/>
                              </a:lnTo>
                              <a:lnTo>
                                <a:pt x="0" y="256"/>
                              </a:lnTo>
                              <a:lnTo>
                                <a:pt x="4310" y="0"/>
                              </a:lnTo>
                              <a:close/>
                            </a:path>
                          </a:pathLst>
                        </a:custGeom>
                        <a:solidFill>
                          <a:srgbClr val="FFFEFD"/>
                        </a:solidFill>
                        <a:ln w="0" cap="flat">
                          <a:noFill/>
                          <a:miter lim="127000"/>
                        </a:ln>
                        <a:effectLst/>
                      </wps:spPr>
                      <wps:bodyPr/>
                    </wps:wsp>
                    <wps:wsp>
                      <wps:cNvPr id="194" name="Shape 54"/>
                      <wps:cNvSpPr/>
                      <wps:spPr>
                        <a:xfrm>
                          <a:off x="2487798" y="3518921"/>
                          <a:ext cx="239941" cy="215161"/>
                        </a:xfrm>
                        <a:custGeom>
                          <a:avLst/>
                          <a:gdLst/>
                          <a:ahLst/>
                          <a:cxnLst/>
                          <a:rect l="0" t="0" r="0" b="0"/>
                          <a:pathLst>
                            <a:path w="239941" h="215161">
                              <a:moveTo>
                                <a:pt x="97574" y="827"/>
                              </a:moveTo>
                              <a:cubicBezTo>
                                <a:pt x="106429" y="1654"/>
                                <a:pt x="116129" y="4569"/>
                                <a:pt x="126670" y="9573"/>
                              </a:cubicBezTo>
                              <a:lnTo>
                                <a:pt x="239941" y="63307"/>
                              </a:lnTo>
                              <a:lnTo>
                                <a:pt x="218567" y="108379"/>
                              </a:lnTo>
                              <a:lnTo>
                                <a:pt x="116256" y="59827"/>
                              </a:lnTo>
                              <a:cubicBezTo>
                                <a:pt x="107416" y="55636"/>
                                <a:pt x="100063" y="53591"/>
                                <a:pt x="94209" y="53680"/>
                              </a:cubicBezTo>
                              <a:cubicBezTo>
                                <a:pt x="83528" y="53883"/>
                                <a:pt x="75336" y="59992"/>
                                <a:pt x="69634" y="72044"/>
                              </a:cubicBezTo>
                              <a:cubicBezTo>
                                <a:pt x="62598" y="86840"/>
                                <a:pt x="64109" y="100022"/>
                                <a:pt x="74142" y="111541"/>
                              </a:cubicBezTo>
                              <a:cubicBezTo>
                                <a:pt x="79464" y="117573"/>
                                <a:pt x="87325" y="123060"/>
                                <a:pt x="97714" y="127975"/>
                              </a:cubicBezTo>
                              <a:lnTo>
                                <a:pt x="188760" y="171180"/>
                              </a:lnTo>
                              <a:lnTo>
                                <a:pt x="167906" y="215161"/>
                              </a:lnTo>
                              <a:lnTo>
                                <a:pt x="0" y="135493"/>
                              </a:lnTo>
                              <a:lnTo>
                                <a:pt x="20218" y="92910"/>
                              </a:lnTo>
                              <a:lnTo>
                                <a:pt x="44742" y="104543"/>
                              </a:lnTo>
                              <a:cubicBezTo>
                                <a:pt x="38773" y="94828"/>
                                <a:pt x="35077" y="86547"/>
                                <a:pt x="33655" y="79715"/>
                              </a:cubicBezTo>
                              <a:cubicBezTo>
                                <a:pt x="31140" y="67472"/>
                                <a:pt x="33172" y="54442"/>
                                <a:pt x="39738" y="40611"/>
                              </a:cubicBezTo>
                              <a:cubicBezTo>
                                <a:pt x="47955" y="23301"/>
                                <a:pt x="59207" y="11300"/>
                                <a:pt x="73546" y="4607"/>
                              </a:cubicBezTo>
                              <a:cubicBezTo>
                                <a:pt x="80708" y="1261"/>
                                <a:pt x="88719" y="0"/>
                                <a:pt x="97574" y="827"/>
                              </a:cubicBezTo>
                              <a:close/>
                            </a:path>
                          </a:pathLst>
                        </a:custGeom>
                        <a:solidFill>
                          <a:srgbClr val="FFFEFD"/>
                        </a:solidFill>
                        <a:ln w="0" cap="flat">
                          <a:noFill/>
                          <a:miter lim="127000"/>
                        </a:ln>
                        <a:effectLst/>
                      </wps:spPr>
                      <wps:bodyPr/>
                    </wps:wsp>
                    <pic:pic xmlns:pic="http://schemas.openxmlformats.org/drawingml/2006/picture">
                      <pic:nvPicPr>
                        <pic:cNvPr id="195" name="Picture 195"/>
                        <pic:cNvPicPr/>
                      </pic:nvPicPr>
                      <pic:blipFill>
                        <a:blip r:embed="rId5"/>
                        <a:stretch>
                          <a:fillRect/>
                        </a:stretch>
                      </pic:blipFill>
                      <pic:spPr>
                        <a:xfrm>
                          <a:off x="-3161" y="665925"/>
                          <a:ext cx="3319272" cy="3313176"/>
                        </a:xfrm>
                        <a:prstGeom prst="rect">
                          <a:avLst/>
                        </a:prstGeom>
                      </pic:spPr>
                    </pic:pic>
                    <pic:pic xmlns:pic="http://schemas.openxmlformats.org/drawingml/2006/picture">
                      <pic:nvPicPr>
                        <pic:cNvPr id="196" name="Picture 196"/>
                        <pic:cNvPicPr/>
                      </pic:nvPicPr>
                      <pic:blipFill>
                        <a:blip r:embed="rId6"/>
                        <a:stretch>
                          <a:fillRect/>
                        </a:stretch>
                      </pic:blipFill>
                      <pic:spPr>
                        <a:xfrm>
                          <a:off x="-3161" y="665925"/>
                          <a:ext cx="3319272" cy="3313176"/>
                        </a:xfrm>
                        <a:prstGeom prst="rect">
                          <a:avLst/>
                        </a:prstGeom>
                      </pic:spPr>
                    </pic:pic>
                    <pic:pic xmlns:pic="http://schemas.openxmlformats.org/drawingml/2006/picture">
                      <pic:nvPicPr>
                        <pic:cNvPr id="197" name="Picture 197"/>
                        <pic:cNvPicPr/>
                      </pic:nvPicPr>
                      <pic:blipFill>
                        <a:blip r:embed="rId6"/>
                        <a:stretch>
                          <a:fillRect/>
                        </a:stretch>
                      </pic:blipFill>
                      <pic:spPr>
                        <a:xfrm>
                          <a:off x="-3161" y="665925"/>
                          <a:ext cx="3319272" cy="3313176"/>
                        </a:xfrm>
                        <a:prstGeom prst="rect">
                          <a:avLst/>
                        </a:prstGeom>
                      </pic:spPr>
                    </pic:pic>
                    <pic:pic xmlns:pic="http://schemas.openxmlformats.org/drawingml/2006/picture">
                      <pic:nvPicPr>
                        <pic:cNvPr id="198" name="Picture 198"/>
                        <pic:cNvPicPr/>
                      </pic:nvPicPr>
                      <pic:blipFill>
                        <a:blip r:embed="rId6"/>
                        <a:stretch>
                          <a:fillRect/>
                        </a:stretch>
                      </pic:blipFill>
                      <pic:spPr>
                        <a:xfrm>
                          <a:off x="-3161" y="665925"/>
                          <a:ext cx="3319272" cy="3313176"/>
                        </a:xfrm>
                        <a:prstGeom prst="rect">
                          <a:avLst/>
                        </a:prstGeom>
                      </pic:spPr>
                    </pic:pic>
                    <wps:wsp>
                      <wps:cNvPr id="199" name="Shape 62"/>
                      <wps:cNvSpPr/>
                      <wps:spPr>
                        <a:xfrm>
                          <a:off x="874600" y="1817184"/>
                          <a:ext cx="241973" cy="235077"/>
                        </a:xfrm>
                        <a:custGeom>
                          <a:avLst/>
                          <a:gdLst/>
                          <a:ahLst/>
                          <a:cxnLst/>
                          <a:rect l="0" t="0" r="0" b="0"/>
                          <a:pathLst>
                            <a:path w="241973" h="235077">
                              <a:moveTo>
                                <a:pt x="45250" y="0"/>
                              </a:moveTo>
                              <a:lnTo>
                                <a:pt x="117920" y="177622"/>
                              </a:lnTo>
                              <a:lnTo>
                                <a:pt x="226047" y="133388"/>
                              </a:lnTo>
                              <a:lnTo>
                                <a:pt x="241973" y="172314"/>
                              </a:lnTo>
                              <a:lnTo>
                                <a:pt x="88595" y="235077"/>
                              </a:lnTo>
                              <a:lnTo>
                                <a:pt x="0" y="18517"/>
                              </a:lnTo>
                              <a:lnTo>
                                <a:pt x="45250" y="0"/>
                              </a:lnTo>
                              <a:close/>
                            </a:path>
                          </a:pathLst>
                        </a:custGeom>
                        <a:solidFill>
                          <a:srgbClr val="FFFEFD"/>
                        </a:solidFill>
                        <a:ln w="0" cap="flat">
                          <a:noFill/>
                          <a:miter lim="127000"/>
                        </a:ln>
                        <a:effectLst/>
                      </wps:spPr>
                      <wps:bodyPr/>
                    </wps:wsp>
                    <wps:wsp>
                      <wps:cNvPr id="200" name="Shape 63"/>
                      <wps:cNvSpPr/>
                      <wps:spPr>
                        <a:xfrm>
                          <a:off x="1086213" y="1781519"/>
                          <a:ext cx="83855" cy="180371"/>
                        </a:xfrm>
                        <a:custGeom>
                          <a:avLst/>
                          <a:gdLst/>
                          <a:ahLst/>
                          <a:cxnLst/>
                          <a:rect l="0" t="0" r="0" b="0"/>
                          <a:pathLst>
                            <a:path w="83855" h="180371">
                              <a:moveTo>
                                <a:pt x="83855" y="0"/>
                              </a:moveTo>
                              <a:lnTo>
                                <a:pt x="83855" y="36730"/>
                              </a:lnTo>
                              <a:lnTo>
                                <a:pt x="70968" y="39760"/>
                              </a:lnTo>
                              <a:cubicBezTo>
                                <a:pt x="60223" y="44154"/>
                                <a:pt x="53137" y="50618"/>
                                <a:pt x="49721" y="59140"/>
                              </a:cubicBezTo>
                              <a:cubicBezTo>
                                <a:pt x="46292" y="67661"/>
                                <a:pt x="45961" y="77441"/>
                                <a:pt x="48705" y="88490"/>
                              </a:cubicBezTo>
                              <a:lnTo>
                                <a:pt x="83855" y="74107"/>
                              </a:lnTo>
                              <a:lnTo>
                                <a:pt x="83855" y="106355"/>
                              </a:lnTo>
                              <a:lnTo>
                                <a:pt x="58979" y="116531"/>
                              </a:lnTo>
                              <a:cubicBezTo>
                                <a:pt x="62586" y="124431"/>
                                <a:pt x="66939" y="130625"/>
                                <a:pt x="72034" y="135115"/>
                              </a:cubicBezTo>
                              <a:lnTo>
                                <a:pt x="83855" y="140753"/>
                              </a:lnTo>
                              <a:lnTo>
                                <a:pt x="83855" y="180371"/>
                              </a:lnTo>
                              <a:lnTo>
                                <a:pt x="63360" y="177834"/>
                              </a:lnTo>
                              <a:cubicBezTo>
                                <a:pt x="41694" y="171357"/>
                                <a:pt x="24803" y="153323"/>
                                <a:pt x="12700" y="123719"/>
                              </a:cubicBezTo>
                              <a:cubicBezTo>
                                <a:pt x="1346" y="95983"/>
                                <a:pt x="0" y="71700"/>
                                <a:pt x="8649" y="50872"/>
                              </a:cubicBezTo>
                              <a:cubicBezTo>
                                <a:pt x="17297" y="30057"/>
                                <a:pt x="33363" y="14842"/>
                                <a:pt x="56833" y="5241"/>
                              </a:cubicBezTo>
                              <a:lnTo>
                                <a:pt x="83855" y="0"/>
                              </a:lnTo>
                              <a:close/>
                            </a:path>
                          </a:pathLst>
                        </a:custGeom>
                        <a:solidFill>
                          <a:srgbClr val="FFFEFD"/>
                        </a:solidFill>
                        <a:ln w="0" cap="flat">
                          <a:noFill/>
                          <a:miter lim="127000"/>
                        </a:ln>
                        <a:effectLst/>
                      </wps:spPr>
                      <wps:bodyPr/>
                    </wps:wsp>
                    <wps:wsp>
                      <wps:cNvPr id="201" name="Shape 64"/>
                      <wps:cNvSpPr/>
                      <wps:spPr>
                        <a:xfrm>
                          <a:off x="1170069" y="1872675"/>
                          <a:ext cx="101108" cy="90684"/>
                        </a:xfrm>
                        <a:custGeom>
                          <a:avLst/>
                          <a:gdLst/>
                          <a:ahLst/>
                          <a:cxnLst/>
                          <a:rect l="0" t="0" r="0" b="0"/>
                          <a:pathLst>
                            <a:path w="101108" h="90684">
                              <a:moveTo>
                                <a:pt x="98352" y="0"/>
                              </a:moveTo>
                              <a:cubicBezTo>
                                <a:pt x="101108" y="9970"/>
                                <a:pt x="99876" y="21730"/>
                                <a:pt x="94656" y="35294"/>
                              </a:cubicBezTo>
                              <a:cubicBezTo>
                                <a:pt x="86693" y="56731"/>
                                <a:pt x="69789" y="72746"/>
                                <a:pt x="43970" y="83300"/>
                              </a:cubicBezTo>
                              <a:cubicBezTo>
                                <a:pt x="33315" y="87662"/>
                                <a:pt x="22615" y="90122"/>
                                <a:pt x="11871" y="90684"/>
                              </a:cubicBezTo>
                              <a:lnTo>
                                <a:pt x="0" y="89215"/>
                              </a:lnTo>
                              <a:lnTo>
                                <a:pt x="0" y="49596"/>
                              </a:lnTo>
                              <a:lnTo>
                                <a:pt x="5692" y="52312"/>
                              </a:lnTo>
                              <a:cubicBezTo>
                                <a:pt x="13732" y="53708"/>
                                <a:pt x="22241" y="52578"/>
                                <a:pt x="31245" y="48895"/>
                              </a:cubicBezTo>
                              <a:cubicBezTo>
                                <a:pt x="40783" y="44996"/>
                                <a:pt x="47526" y="39370"/>
                                <a:pt x="51489" y="32029"/>
                              </a:cubicBezTo>
                              <a:cubicBezTo>
                                <a:pt x="53660" y="28054"/>
                                <a:pt x="55032" y="23216"/>
                                <a:pt x="55603" y="17488"/>
                              </a:cubicBezTo>
                              <a:lnTo>
                                <a:pt x="98352" y="0"/>
                              </a:lnTo>
                              <a:close/>
                            </a:path>
                          </a:pathLst>
                        </a:custGeom>
                        <a:solidFill>
                          <a:srgbClr val="FFFEFD"/>
                        </a:solidFill>
                        <a:ln w="0" cap="flat">
                          <a:noFill/>
                          <a:miter lim="127000"/>
                        </a:ln>
                        <a:effectLst/>
                      </wps:spPr>
                      <wps:bodyPr/>
                    </wps:wsp>
                    <wps:wsp>
                      <wps:cNvPr id="202" name="Shape 65"/>
                      <wps:cNvSpPr/>
                      <wps:spPr>
                        <a:xfrm>
                          <a:off x="1170069" y="1778860"/>
                          <a:ext cx="91760" cy="109013"/>
                        </a:xfrm>
                        <a:custGeom>
                          <a:avLst/>
                          <a:gdLst/>
                          <a:ahLst/>
                          <a:cxnLst/>
                          <a:rect l="0" t="0" r="0" b="0"/>
                          <a:pathLst>
                            <a:path w="91760" h="109013">
                              <a:moveTo>
                                <a:pt x="13706" y="0"/>
                              </a:moveTo>
                              <a:cubicBezTo>
                                <a:pt x="26927" y="432"/>
                                <a:pt x="39386" y="4559"/>
                                <a:pt x="51070" y="12370"/>
                              </a:cubicBezTo>
                              <a:cubicBezTo>
                                <a:pt x="61522" y="19202"/>
                                <a:pt x="70285" y="28499"/>
                                <a:pt x="77371" y="40259"/>
                              </a:cubicBezTo>
                              <a:cubicBezTo>
                                <a:pt x="81512" y="47155"/>
                                <a:pt x="86299" y="57557"/>
                                <a:pt x="91760" y="71475"/>
                              </a:cubicBezTo>
                              <a:lnTo>
                                <a:pt x="0" y="109013"/>
                              </a:lnTo>
                              <a:lnTo>
                                <a:pt x="0" y="76766"/>
                              </a:lnTo>
                              <a:lnTo>
                                <a:pt x="36985" y="61633"/>
                              </a:lnTo>
                              <a:cubicBezTo>
                                <a:pt x="31677" y="50838"/>
                                <a:pt x="24514" y="43917"/>
                                <a:pt x="15484" y="40894"/>
                              </a:cubicBezTo>
                              <a:cubicBezTo>
                                <a:pt x="10969" y="39383"/>
                                <a:pt x="6347"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203" name="Shape 66"/>
                      <wps:cNvSpPr/>
                      <wps:spPr>
                        <a:xfrm>
                          <a:off x="1274591" y="1775844"/>
                          <a:ext cx="75326" cy="128428"/>
                        </a:xfrm>
                        <a:custGeom>
                          <a:avLst/>
                          <a:gdLst/>
                          <a:ahLst/>
                          <a:cxnLst/>
                          <a:rect l="0" t="0" r="0" b="0"/>
                          <a:pathLst>
                            <a:path w="75326" h="128428">
                              <a:moveTo>
                                <a:pt x="75326" y="0"/>
                              </a:moveTo>
                              <a:lnTo>
                                <a:pt x="75326" y="35749"/>
                              </a:lnTo>
                              <a:lnTo>
                                <a:pt x="68186" y="40337"/>
                              </a:lnTo>
                              <a:cubicBezTo>
                                <a:pt x="59893" y="45557"/>
                                <a:pt x="54254" y="50091"/>
                                <a:pt x="51283" y="53939"/>
                              </a:cubicBezTo>
                              <a:cubicBezTo>
                                <a:pt x="46253" y="60467"/>
                                <a:pt x="45377" y="67744"/>
                                <a:pt x="48666" y="75771"/>
                              </a:cubicBezTo>
                              <a:cubicBezTo>
                                <a:pt x="51587" y="82921"/>
                                <a:pt x="55715" y="87264"/>
                                <a:pt x="61049" y="88788"/>
                              </a:cubicBezTo>
                              <a:lnTo>
                                <a:pt x="75326" y="87731"/>
                              </a:lnTo>
                              <a:lnTo>
                                <a:pt x="75326" y="123593"/>
                              </a:lnTo>
                              <a:lnTo>
                                <a:pt x="56682" y="128034"/>
                              </a:lnTo>
                              <a:cubicBezTo>
                                <a:pt x="49816" y="128428"/>
                                <a:pt x="43161" y="127529"/>
                                <a:pt x="36716" y="125338"/>
                              </a:cubicBezTo>
                              <a:cubicBezTo>
                                <a:pt x="23813" y="120945"/>
                                <a:pt x="14262" y="111165"/>
                                <a:pt x="8052" y="95989"/>
                              </a:cubicBezTo>
                              <a:cubicBezTo>
                                <a:pt x="0" y="76291"/>
                                <a:pt x="1816" y="58918"/>
                                <a:pt x="13500" y="43843"/>
                              </a:cubicBezTo>
                              <a:cubicBezTo>
                                <a:pt x="19926" y="35613"/>
                                <a:pt x="30861" y="27142"/>
                                <a:pt x="46304" y="18417"/>
                              </a:cubicBezTo>
                              <a:lnTo>
                                <a:pt x="59931" y="10785"/>
                              </a:lnTo>
                              <a:cubicBezTo>
                                <a:pt x="67323" y="6619"/>
                                <a:pt x="72403" y="3114"/>
                                <a:pt x="75159" y="269"/>
                              </a:cubicBezTo>
                              <a:lnTo>
                                <a:pt x="75326" y="0"/>
                              </a:lnTo>
                              <a:close/>
                            </a:path>
                          </a:pathLst>
                        </a:custGeom>
                        <a:solidFill>
                          <a:srgbClr val="FFFEFD"/>
                        </a:solidFill>
                        <a:ln w="0" cap="flat">
                          <a:noFill/>
                          <a:miter lim="127000"/>
                        </a:ln>
                        <a:effectLst/>
                      </wps:spPr>
                      <wps:bodyPr/>
                    </wps:wsp>
                    <wps:wsp>
                      <wps:cNvPr id="204" name="Shape 67"/>
                      <wps:cNvSpPr/>
                      <wps:spPr>
                        <a:xfrm>
                          <a:off x="1255300" y="1711750"/>
                          <a:ext cx="94618" cy="92304"/>
                        </a:xfrm>
                        <a:custGeom>
                          <a:avLst/>
                          <a:gdLst/>
                          <a:ahLst/>
                          <a:cxnLst/>
                          <a:rect l="0" t="0" r="0" b="0"/>
                          <a:pathLst>
                            <a:path w="94618" h="92304">
                              <a:moveTo>
                                <a:pt x="94618" y="0"/>
                              </a:moveTo>
                              <a:lnTo>
                                <a:pt x="94618" y="45334"/>
                              </a:lnTo>
                              <a:lnTo>
                                <a:pt x="86119" y="38011"/>
                              </a:lnTo>
                              <a:cubicBezTo>
                                <a:pt x="80480" y="37402"/>
                                <a:pt x="73190" y="38926"/>
                                <a:pt x="64262" y="42583"/>
                              </a:cubicBezTo>
                              <a:cubicBezTo>
                                <a:pt x="54242" y="46685"/>
                                <a:pt x="48133" y="52044"/>
                                <a:pt x="45961" y="58648"/>
                              </a:cubicBezTo>
                              <a:cubicBezTo>
                                <a:pt x="44476" y="63487"/>
                                <a:pt x="44488" y="69202"/>
                                <a:pt x="46025" y="75768"/>
                              </a:cubicBezTo>
                              <a:lnTo>
                                <a:pt x="5613" y="92304"/>
                              </a:lnTo>
                              <a:cubicBezTo>
                                <a:pt x="775" y="77927"/>
                                <a:pt x="0" y="64821"/>
                                <a:pt x="3302" y="52946"/>
                              </a:cubicBezTo>
                              <a:cubicBezTo>
                                <a:pt x="8649" y="34303"/>
                                <a:pt x="24841" y="19431"/>
                                <a:pt x="51892" y="8369"/>
                              </a:cubicBezTo>
                              <a:cubicBezTo>
                                <a:pt x="60700" y="4769"/>
                                <a:pt x="69367" y="2239"/>
                                <a:pt x="77899" y="778"/>
                              </a:cubicBezTo>
                              <a:lnTo>
                                <a:pt x="94618" y="0"/>
                              </a:lnTo>
                              <a:close/>
                            </a:path>
                          </a:pathLst>
                        </a:custGeom>
                        <a:solidFill>
                          <a:srgbClr val="FFFEFD"/>
                        </a:solidFill>
                        <a:ln w="0" cap="flat">
                          <a:noFill/>
                          <a:miter lim="127000"/>
                        </a:ln>
                        <a:effectLst/>
                      </wps:spPr>
                      <wps:bodyPr/>
                    </wps:wsp>
                    <wps:wsp>
                      <wps:cNvPr id="205" name="Shape 68"/>
                      <wps:cNvSpPr/>
                      <wps:spPr>
                        <a:xfrm>
                          <a:off x="1349918" y="1711356"/>
                          <a:ext cx="100746" cy="188081"/>
                        </a:xfrm>
                        <a:custGeom>
                          <a:avLst/>
                          <a:gdLst/>
                          <a:ahLst/>
                          <a:cxnLst/>
                          <a:rect l="0" t="0" r="0" b="0"/>
                          <a:pathLst>
                            <a:path w="100746" h="188081">
                              <a:moveTo>
                                <a:pt x="8468" y="0"/>
                              </a:moveTo>
                              <a:cubicBezTo>
                                <a:pt x="24978" y="1359"/>
                                <a:pt x="37196" y="11684"/>
                                <a:pt x="45082" y="30988"/>
                              </a:cubicBezTo>
                              <a:lnTo>
                                <a:pt x="75130" y="104445"/>
                              </a:lnTo>
                              <a:cubicBezTo>
                                <a:pt x="77226" y="109538"/>
                                <a:pt x="79842" y="115672"/>
                                <a:pt x="83004" y="122834"/>
                              </a:cubicBezTo>
                              <a:cubicBezTo>
                                <a:pt x="85544" y="128194"/>
                                <a:pt x="87894" y="131585"/>
                                <a:pt x="90066" y="132982"/>
                              </a:cubicBezTo>
                              <a:cubicBezTo>
                                <a:pt x="92237" y="134379"/>
                                <a:pt x="94968" y="135141"/>
                                <a:pt x="98219" y="135293"/>
                              </a:cubicBezTo>
                              <a:lnTo>
                                <a:pt x="100746" y="141465"/>
                              </a:lnTo>
                              <a:lnTo>
                                <a:pt x="55204" y="160096"/>
                              </a:lnTo>
                              <a:cubicBezTo>
                                <a:pt x="52613" y="157391"/>
                                <a:pt x="50480" y="154724"/>
                                <a:pt x="48829" y="152070"/>
                              </a:cubicBezTo>
                              <a:cubicBezTo>
                                <a:pt x="47178" y="149441"/>
                                <a:pt x="45463" y="146367"/>
                                <a:pt x="43698" y="142862"/>
                              </a:cubicBezTo>
                              <a:cubicBezTo>
                                <a:pt x="40447" y="151511"/>
                                <a:pt x="35926" y="159588"/>
                                <a:pt x="30147" y="167094"/>
                              </a:cubicBezTo>
                              <a:cubicBezTo>
                                <a:pt x="23200" y="175997"/>
                                <a:pt x="14018" y="182778"/>
                                <a:pt x="2588" y="187465"/>
                              </a:cubicBezTo>
                              <a:lnTo>
                                <a:pt x="0" y="188081"/>
                              </a:lnTo>
                              <a:lnTo>
                                <a:pt x="0" y="152219"/>
                              </a:lnTo>
                              <a:lnTo>
                                <a:pt x="2359" y="152045"/>
                              </a:lnTo>
                              <a:cubicBezTo>
                                <a:pt x="11516" y="148298"/>
                                <a:pt x="18869" y="142215"/>
                                <a:pt x="24407" y="133769"/>
                              </a:cubicBezTo>
                              <a:cubicBezTo>
                                <a:pt x="29957" y="125324"/>
                                <a:pt x="30007" y="114046"/>
                                <a:pt x="24572" y="99911"/>
                              </a:cubicBezTo>
                              <a:lnTo>
                                <a:pt x="18209" y="84341"/>
                              </a:lnTo>
                              <a:cubicBezTo>
                                <a:pt x="16202" y="87109"/>
                                <a:pt x="14043" y="89560"/>
                                <a:pt x="11745" y="91707"/>
                              </a:cubicBezTo>
                              <a:cubicBezTo>
                                <a:pt x="9433" y="93840"/>
                                <a:pt x="6080" y="96329"/>
                                <a:pt x="1674" y="99162"/>
                              </a:cubicBezTo>
                              <a:lnTo>
                                <a:pt x="0" y="100237"/>
                              </a:lnTo>
                              <a:lnTo>
                                <a:pt x="0" y="64488"/>
                              </a:lnTo>
                              <a:lnTo>
                                <a:pt x="4604" y="57107"/>
                              </a:lnTo>
                              <a:cubicBezTo>
                                <a:pt x="5296" y="54508"/>
                                <a:pt x="5090" y="51860"/>
                                <a:pt x="3985" y="49162"/>
                              </a:cubicBezTo>
                              <a:lnTo>
                                <a:pt x="0" y="45728"/>
                              </a:lnTo>
                              <a:lnTo>
                                <a:pt x="0" y="394"/>
                              </a:lnTo>
                              <a:lnTo>
                                <a:pt x="8468" y="0"/>
                              </a:lnTo>
                              <a:close/>
                            </a:path>
                          </a:pathLst>
                        </a:custGeom>
                        <a:solidFill>
                          <a:srgbClr val="FFFEFD"/>
                        </a:solidFill>
                        <a:ln w="0" cap="flat">
                          <a:noFill/>
                          <a:miter lim="127000"/>
                        </a:ln>
                        <a:effectLst/>
                      </wps:spPr>
                      <wps:bodyPr/>
                    </wps:wsp>
                    <wps:wsp>
                      <wps:cNvPr id="206" name="Shape 69"/>
                      <wps:cNvSpPr/>
                      <wps:spPr>
                        <a:xfrm>
                          <a:off x="1412334" y="1639989"/>
                          <a:ext cx="109093" cy="201714"/>
                        </a:xfrm>
                        <a:custGeom>
                          <a:avLst/>
                          <a:gdLst/>
                          <a:ahLst/>
                          <a:cxnLst/>
                          <a:rect l="0" t="0" r="0" b="0"/>
                          <a:pathLst>
                            <a:path w="109093" h="201714">
                              <a:moveTo>
                                <a:pt x="91542" y="0"/>
                              </a:moveTo>
                              <a:lnTo>
                                <a:pt x="109093" y="42900"/>
                              </a:lnTo>
                              <a:cubicBezTo>
                                <a:pt x="106337" y="43701"/>
                                <a:pt x="103911" y="44463"/>
                                <a:pt x="101803" y="45199"/>
                              </a:cubicBezTo>
                              <a:cubicBezTo>
                                <a:pt x="99708" y="45949"/>
                                <a:pt x="98019" y="46584"/>
                                <a:pt x="96761" y="47104"/>
                              </a:cubicBezTo>
                              <a:cubicBezTo>
                                <a:pt x="79908" y="54001"/>
                                <a:pt x="70841" y="64110"/>
                                <a:pt x="69545" y="77445"/>
                              </a:cubicBezTo>
                              <a:cubicBezTo>
                                <a:pt x="68834" y="84937"/>
                                <a:pt x="71107" y="95098"/>
                                <a:pt x="76352" y="107924"/>
                              </a:cubicBezTo>
                              <a:lnTo>
                                <a:pt x="107671" y="184467"/>
                              </a:lnTo>
                              <a:lnTo>
                                <a:pt x="65507" y="201714"/>
                              </a:lnTo>
                              <a:lnTo>
                                <a:pt x="0" y="41580"/>
                              </a:lnTo>
                              <a:lnTo>
                                <a:pt x="39954" y="25235"/>
                              </a:lnTo>
                              <a:lnTo>
                                <a:pt x="51371" y="53137"/>
                              </a:lnTo>
                              <a:cubicBezTo>
                                <a:pt x="53480" y="39827"/>
                                <a:pt x="56121" y="30226"/>
                                <a:pt x="59309" y="24333"/>
                              </a:cubicBezTo>
                              <a:cubicBezTo>
                                <a:pt x="64465" y="14580"/>
                                <a:pt x="73304" y="7125"/>
                                <a:pt x="85852" y="1994"/>
                              </a:cubicBezTo>
                              <a:cubicBezTo>
                                <a:pt x="86627" y="1676"/>
                                <a:pt x="87300" y="1435"/>
                                <a:pt x="87859" y="1257"/>
                              </a:cubicBezTo>
                              <a:cubicBezTo>
                                <a:pt x="88417" y="1092"/>
                                <a:pt x="89649" y="673"/>
                                <a:pt x="91542" y="0"/>
                              </a:cubicBezTo>
                              <a:close/>
                            </a:path>
                          </a:pathLst>
                        </a:custGeom>
                        <a:solidFill>
                          <a:srgbClr val="FFFEFD"/>
                        </a:solidFill>
                        <a:ln w="0" cap="flat">
                          <a:noFill/>
                          <a:miter lim="127000"/>
                        </a:ln>
                        <a:effectLst/>
                      </wps:spPr>
                      <wps:bodyPr/>
                    </wps:wsp>
                    <wps:wsp>
                      <wps:cNvPr id="207" name="Shape 70"/>
                      <wps:cNvSpPr/>
                      <wps:spPr>
                        <a:xfrm>
                          <a:off x="1530278" y="1586847"/>
                          <a:ext cx="209956" cy="206654"/>
                        </a:xfrm>
                        <a:custGeom>
                          <a:avLst/>
                          <a:gdLst/>
                          <a:ahLst/>
                          <a:cxnLst/>
                          <a:rect l="0" t="0" r="0" b="0"/>
                          <a:pathLst>
                            <a:path w="209956" h="206654">
                              <a:moveTo>
                                <a:pt x="110507" y="589"/>
                              </a:moveTo>
                              <a:cubicBezTo>
                                <a:pt x="118135" y="0"/>
                                <a:pt x="125457" y="800"/>
                                <a:pt x="132474" y="2984"/>
                              </a:cubicBezTo>
                              <a:cubicBezTo>
                                <a:pt x="146507" y="7366"/>
                                <a:pt x="157632" y="19596"/>
                                <a:pt x="165837" y="39675"/>
                              </a:cubicBezTo>
                              <a:lnTo>
                                <a:pt x="209956" y="147510"/>
                              </a:lnTo>
                              <a:lnTo>
                                <a:pt x="167056" y="165062"/>
                              </a:lnTo>
                              <a:lnTo>
                                <a:pt x="127203" y="67653"/>
                              </a:lnTo>
                              <a:cubicBezTo>
                                <a:pt x="123761" y="59232"/>
                                <a:pt x="120002" y="53225"/>
                                <a:pt x="115926" y="49631"/>
                              </a:cubicBezTo>
                              <a:cubicBezTo>
                                <a:pt x="108471" y="43078"/>
                                <a:pt x="99009" y="42151"/>
                                <a:pt x="87541" y="46837"/>
                              </a:cubicBezTo>
                              <a:cubicBezTo>
                                <a:pt x="73444" y="52603"/>
                                <a:pt x="66230" y="62585"/>
                                <a:pt x="65913" y="76784"/>
                              </a:cubicBezTo>
                              <a:cubicBezTo>
                                <a:pt x="65786" y="84264"/>
                                <a:pt x="67755" y="92951"/>
                                <a:pt x="71806" y="102845"/>
                              </a:cubicBezTo>
                              <a:lnTo>
                                <a:pt x="107264" y="189522"/>
                              </a:lnTo>
                              <a:lnTo>
                                <a:pt x="65392" y="206654"/>
                              </a:lnTo>
                              <a:lnTo>
                                <a:pt x="0" y="46812"/>
                              </a:lnTo>
                              <a:lnTo>
                                <a:pt x="40551" y="30226"/>
                              </a:lnTo>
                              <a:lnTo>
                                <a:pt x="50101" y="53581"/>
                              </a:lnTo>
                              <a:cubicBezTo>
                                <a:pt x="52095" y="43154"/>
                                <a:pt x="54750" y="35153"/>
                                <a:pt x="58052" y="29578"/>
                              </a:cubicBezTo>
                              <a:cubicBezTo>
                                <a:pt x="63983" y="19596"/>
                                <a:pt x="73533" y="11925"/>
                                <a:pt x="86703" y="6528"/>
                              </a:cubicBezTo>
                              <a:cubicBezTo>
                                <a:pt x="94945" y="3156"/>
                                <a:pt x="102880" y="1177"/>
                                <a:pt x="110507" y="589"/>
                              </a:cubicBezTo>
                              <a:close/>
                            </a:path>
                          </a:pathLst>
                        </a:custGeom>
                        <a:solidFill>
                          <a:srgbClr val="FFFEFD"/>
                        </a:solidFill>
                        <a:ln w="0" cap="flat">
                          <a:noFill/>
                          <a:miter lim="127000"/>
                        </a:ln>
                        <a:effectLst/>
                      </wps:spPr>
                      <wps:bodyPr/>
                    </wps:wsp>
                    <wps:wsp>
                      <wps:cNvPr id="208" name="Shape 71"/>
                      <wps:cNvSpPr/>
                      <wps:spPr>
                        <a:xfrm>
                          <a:off x="1714244" y="1540684"/>
                          <a:ext cx="107975" cy="177508"/>
                        </a:xfrm>
                        <a:custGeom>
                          <a:avLst/>
                          <a:gdLst/>
                          <a:ahLst/>
                          <a:cxnLst/>
                          <a:rect l="0" t="0" r="0" b="0"/>
                          <a:pathLst>
                            <a:path w="107975" h="177508">
                              <a:moveTo>
                                <a:pt x="42456" y="0"/>
                              </a:moveTo>
                              <a:lnTo>
                                <a:pt x="107975" y="160134"/>
                              </a:lnTo>
                              <a:lnTo>
                                <a:pt x="65506" y="177508"/>
                              </a:lnTo>
                              <a:lnTo>
                                <a:pt x="0" y="17374"/>
                              </a:lnTo>
                              <a:lnTo>
                                <a:pt x="42456" y="0"/>
                              </a:lnTo>
                              <a:close/>
                            </a:path>
                          </a:pathLst>
                        </a:custGeom>
                        <a:solidFill>
                          <a:srgbClr val="FFFEFD"/>
                        </a:solidFill>
                        <a:ln w="0" cap="flat">
                          <a:noFill/>
                          <a:miter lim="127000"/>
                        </a:ln>
                        <a:effectLst/>
                      </wps:spPr>
                      <wps:bodyPr/>
                    </wps:wsp>
                    <wps:wsp>
                      <wps:cNvPr id="209" name="Shape 72"/>
                      <wps:cNvSpPr/>
                      <wps:spPr>
                        <a:xfrm>
                          <a:off x="1690622" y="1482937"/>
                          <a:ext cx="58268" cy="56020"/>
                        </a:xfrm>
                        <a:custGeom>
                          <a:avLst/>
                          <a:gdLst/>
                          <a:ahLst/>
                          <a:cxnLst/>
                          <a:rect l="0" t="0" r="0" b="0"/>
                          <a:pathLst>
                            <a:path w="58268" h="56020">
                              <a:moveTo>
                                <a:pt x="42456" y="0"/>
                              </a:moveTo>
                              <a:lnTo>
                                <a:pt x="58268" y="38646"/>
                              </a:lnTo>
                              <a:lnTo>
                                <a:pt x="15811" y="56020"/>
                              </a:lnTo>
                              <a:lnTo>
                                <a:pt x="0" y="17374"/>
                              </a:lnTo>
                              <a:lnTo>
                                <a:pt x="42456" y="0"/>
                              </a:lnTo>
                              <a:close/>
                            </a:path>
                          </a:pathLst>
                        </a:custGeom>
                        <a:solidFill>
                          <a:srgbClr val="FFFEFD"/>
                        </a:solidFill>
                        <a:ln w="0" cap="flat">
                          <a:noFill/>
                          <a:miter lim="127000"/>
                        </a:ln>
                        <a:effectLst/>
                      </wps:spPr>
                      <wps:bodyPr/>
                    </wps:wsp>
                    <wps:wsp>
                      <wps:cNvPr id="210" name="Shape 73"/>
                      <wps:cNvSpPr/>
                      <wps:spPr>
                        <a:xfrm>
                          <a:off x="1797665" y="1477460"/>
                          <a:ext cx="209956" cy="206651"/>
                        </a:xfrm>
                        <a:custGeom>
                          <a:avLst/>
                          <a:gdLst/>
                          <a:ahLst/>
                          <a:cxnLst/>
                          <a:rect l="0" t="0" r="0" b="0"/>
                          <a:pathLst>
                            <a:path w="209956" h="206651">
                              <a:moveTo>
                                <a:pt x="110507" y="590"/>
                              </a:moveTo>
                              <a:cubicBezTo>
                                <a:pt x="118135" y="0"/>
                                <a:pt x="125457" y="797"/>
                                <a:pt x="132474" y="2981"/>
                              </a:cubicBezTo>
                              <a:cubicBezTo>
                                <a:pt x="146507" y="7363"/>
                                <a:pt x="157632" y="19593"/>
                                <a:pt x="165837" y="39672"/>
                              </a:cubicBezTo>
                              <a:lnTo>
                                <a:pt x="209956" y="147507"/>
                              </a:lnTo>
                              <a:lnTo>
                                <a:pt x="167056" y="165059"/>
                              </a:lnTo>
                              <a:lnTo>
                                <a:pt x="127203" y="67650"/>
                              </a:lnTo>
                              <a:cubicBezTo>
                                <a:pt x="123761" y="59229"/>
                                <a:pt x="120002" y="53222"/>
                                <a:pt x="115926" y="49628"/>
                              </a:cubicBezTo>
                              <a:cubicBezTo>
                                <a:pt x="108471" y="43075"/>
                                <a:pt x="99009" y="42148"/>
                                <a:pt x="87541" y="46834"/>
                              </a:cubicBezTo>
                              <a:cubicBezTo>
                                <a:pt x="73431" y="52600"/>
                                <a:pt x="66230" y="62582"/>
                                <a:pt x="65913" y="76781"/>
                              </a:cubicBezTo>
                              <a:cubicBezTo>
                                <a:pt x="65786" y="84261"/>
                                <a:pt x="67755" y="92948"/>
                                <a:pt x="71793" y="102841"/>
                              </a:cubicBezTo>
                              <a:lnTo>
                                <a:pt x="107264" y="189519"/>
                              </a:lnTo>
                              <a:lnTo>
                                <a:pt x="65392" y="206651"/>
                              </a:lnTo>
                              <a:lnTo>
                                <a:pt x="0" y="46809"/>
                              </a:lnTo>
                              <a:lnTo>
                                <a:pt x="40551" y="30223"/>
                              </a:lnTo>
                              <a:lnTo>
                                <a:pt x="50102" y="53578"/>
                              </a:lnTo>
                              <a:cubicBezTo>
                                <a:pt x="52095" y="43151"/>
                                <a:pt x="54750" y="35150"/>
                                <a:pt x="58052" y="29575"/>
                              </a:cubicBezTo>
                              <a:cubicBezTo>
                                <a:pt x="63983" y="19593"/>
                                <a:pt x="73533" y="11922"/>
                                <a:pt x="86703" y="6524"/>
                              </a:cubicBezTo>
                              <a:cubicBezTo>
                                <a:pt x="94945" y="3159"/>
                                <a:pt x="102880" y="1181"/>
                                <a:pt x="110507" y="590"/>
                              </a:cubicBezTo>
                              <a:close/>
                            </a:path>
                          </a:pathLst>
                        </a:custGeom>
                        <a:solidFill>
                          <a:srgbClr val="FFFEFD"/>
                        </a:solidFill>
                        <a:ln w="0" cap="flat">
                          <a:noFill/>
                          <a:miter lim="127000"/>
                        </a:ln>
                        <a:effectLst/>
                      </wps:spPr>
                      <wps:bodyPr/>
                    </wps:wsp>
                    <wps:wsp>
                      <wps:cNvPr id="211" name="Shape 74"/>
                      <wps:cNvSpPr/>
                      <wps:spPr>
                        <a:xfrm>
                          <a:off x="2047688" y="1614877"/>
                          <a:ext cx="34502" cy="40634"/>
                        </a:xfrm>
                        <a:custGeom>
                          <a:avLst/>
                          <a:gdLst/>
                          <a:ahLst/>
                          <a:cxnLst/>
                          <a:rect l="0" t="0" r="0" b="0"/>
                          <a:pathLst>
                            <a:path w="34502" h="40634">
                              <a:moveTo>
                                <a:pt x="34502" y="0"/>
                              </a:moveTo>
                              <a:lnTo>
                                <a:pt x="34502" y="40634"/>
                              </a:lnTo>
                              <a:lnTo>
                                <a:pt x="14965" y="32470"/>
                              </a:lnTo>
                              <a:cubicBezTo>
                                <a:pt x="8938" y="27935"/>
                                <a:pt x="3950" y="21817"/>
                                <a:pt x="0" y="14114"/>
                              </a:cubicBezTo>
                              <a:lnTo>
                                <a:pt x="34502" y="0"/>
                              </a:lnTo>
                              <a:close/>
                            </a:path>
                          </a:pathLst>
                        </a:custGeom>
                        <a:solidFill>
                          <a:srgbClr val="FFFEFD"/>
                        </a:solidFill>
                        <a:ln w="0" cap="flat">
                          <a:noFill/>
                          <a:miter lim="127000"/>
                        </a:ln>
                        <a:effectLst/>
                      </wps:spPr>
                      <wps:bodyPr/>
                    </wps:wsp>
                    <wps:wsp>
                      <wps:cNvPr id="212" name="Shape 75"/>
                      <wps:cNvSpPr/>
                      <wps:spPr>
                        <a:xfrm>
                          <a:off x="1992139" y="1416342"/>
                          <a:ext cx="90052" cy="175689"/>
                        </a:xfrm>
                        <a:custGeom>
                          <a:avLst/>
                          <a:gdLst/>
                          <a:ahLst/>
                          <a:cxnLst/>
                          <a:rect l="0" t="0" r="0" b="0"/>
                          <a:pathLst>
                            <a:path w="90052" h="175689">
                              <a:moveTo>
                                <a:pt x="68059" y="0"/>
                              </a:moveTo>
                              <a:cubicBezTo>
                                <a:pt x="74009" y="26"/>
                                <a:pt x="79829" y="1133"/>
                                <a:pt x="85520" y="3323"/>
                              </a:cubicBezTo>
                              <a:lnTo>
                                <a:pt x="90052" y="5986"/>
                              </a:lnTo>
                              <a:lnTo>
                                <a:pt x="90052" y="35526"/>
                              </a:lnTo>
                              <a:lnTo>
                                <a:pt x="86306" y="34431"/>
                              </a:lnTo>
                              <a:cubicBezTo>
                                <a:pt x="81216" y="34198"/>
                                <a:pt x="75990" y="35179"/>
                                <a:pt x="70625" y="37376"/>
                              </a:cubicBezTo>
                              <a:cubicBezTo>
                                <a:pt x="55994" y="43358"/>
                                <a:pt x="48717" y="54394"/>
                                <a:pt x="48819" y="70472"/>
                              </a:cubicBezTo>
                              <a:cubicBezTo>
                                <a:pt x="48895" y="79019"/>
                                <a:pt x="51130" y="88671"/>
                                <a:pt x="55537" y="99454"/>
                              </a:cubicBezTo>
                              <a:cubicBezTo>
                                <a:pt x="59347" y="108763"/>
                                <a:pt x="64287" y="116396"/>
                                <a:pt x="70383" y="122365"/>
                              </a:cubicBezTo>
                              <a:cubicBezTo>
                                <a:pt x="75978" y="127965"/>
                                <a:pt x="82001" y="131416"/>
                                <a:pt x="88454" y="132720"/>
                              </a:cubicBezTo>
                              <a:lnTo>
                                <a:pt x="90052" y="132524"/>
                              </a:lnTo>
                              <a:lnTo>
                                <a:pt x="90052" y="174218"/>
                              </a:lnTo>
                              <a:lnTo>
                                <a:pt x="82636" y="175689"/>
                              </a:lnTo>
                              <a:cubicBezTo>
                                <a:pt x="72942" y="175438"/>
                                <a:pt x="63544" y="172955"/>
                                <a:pt x="54445" y="168237"/>
                              </a:cubicBezTo>
                              <a:cubicBezTo>
                                <a:pt x="36246" y="158826"/>
                                <a:pt x="22098" y="141783"/>
                                <a:pt x="12001" y="117094"/>
                              </a:cubicBezTo>
                              <a:cubicBezTo>
                                <a:pt x="2261" y="93294"/>
                                <a:pt x="0" y="70866"/>
                                <a:pt x="5194" y="49822"/>
                              </a:cubicBezTo>
                              <a:cubicBezTo>
                                <a:pt x="10401" y="28766"/>
                                <a:pt x="23863" y="13792"/>
                                <a:pt x="45580" y="4915"/>
                              </a:cubicBezTo>
                              <a:cubicBezTo>
                                <a:pt x="53594" y="1625"/>
                                <a:pt x="61087" y="0"/>
                                <a:pt x="68059" y="0"/>
                              </a:cubicBezTo>
                              <a:close/>
                            </a:path>
                          </a:pathLst>
                        </a:custGeom>
                        <a:solidFill>
                          <a:srgbClr val="FFFEFD"/>
                        </a:solidFill>
                        <a:ln w="0" cap="flat">
                          <a:noFill/>
                          <a:miter lim="127000"/>
                        </a:ln>
                        <a:effectLst/>
                      </wps:spPr>
                      <wps:bodyPr/>
                    </wps:wsp>
                    <wps:wsp>
                      <wps:cNvPr id="213" name="Shape 76"/>
                      <wps:cNvSpPr/>
                      <wps:spPr>
                        <a:xfrm>
                          <a:off x="2082191" y="1389698"/>
                          <a:ext cx="117060" cy="269253"/>
                        </a:xfrm>
                        <a:custGeom>
                          <a:avLst/>
                          <a:gdLst/>
                          <a:ahLst/>
                          <a:cxnLst/>
                          <a:rect l="0" t="0" r="0" b="0"/>
                          <a:pathLst>
                            <a:path w="117060" h="269253">
                              <a:moveTo>
                                <a:pt x="43565" y="0"/>
                              </a:moveTo>
                              <a:lnTo>
                                <a:pt x="105718" y="151905"/>
                              </a:lnTo>
                              <a:cubicBezTo>
                                <a:pt x="114164" y="172580"/>
                                <a:pt x="117060" y="189573"/>
                                <a:pt x="114392" y="202895"/>
                              </a:cubicBezTo>
                              <a:cubicBezTo>
                                <a:pt x="109808" y="225806"/>
                                <a:pt x="90580" y="244196"/>
                                <a:pt x="56696" y="258064"/>
                              </a:cubicBezTo>
                              <a:cubicBezTo>
                                <a:pt x="36224" y="266433"/>
                                <a:pt x="17885" y="269253"/>
                                <a:pt x="1667" y="266509"/>
                              </a:cubicBezTo>
                              <a:lnTo>
                                <a:pt x="0" y="265812"/>
                              </a:lnTo>
                              <a:lnTo>
                                <a:pt x="0" y="225179"/>
                              </a:lnTo>
                              <a:lnTo>
                                <a:pt x="11040" y="220663"/>
                              </a:lnTo>
                              <a:cubicBezTo>
                                <a:pt x="14215" y="225069"/>
                                <a:pt x="17568" y="227812"/>
                                <a:pt x="21098" y="228892"/>
                              </a:cubicBezTo>
                              <a:cubicBezTo>
                                <a:pt x="27156" y="230873"/>
                                <a:pt x="35538" y="229679"/>
                                <a:pt x="46219" y="225311"/>
                              </a:cubicBezTo>
                              <a:cubicBezTo>
                                <a:pt x="61294" y="219139"/>
                                <a:pt x="69320" y="209956"/>
                                <a:pt x="70285" y="197790"/>
                              </a:cubicBezTo>
                              <a:cubicBezTo>
                                <a:pt x="70971" y="189966"/>
                                <a:pt x="68190" y="178410"/>
                                <a:pt x="61941" y="163132"/>
                              </a:cubicBezTo>
                              <a:lnTo>
                                <a:pt x="57725" y="152845"/>
                              </a:lnTo>
                              <a:cubicBezTo>
                                <a:pt x="56519" y="161341"/>
                                <a:pt x="54309" y="168249"/>
                                <a:pt x="51108" y="173558"/>
                              </a:cubicBezTo>
                              <a:cubicBezTo>
                                <a:pt x="45393" y="183337"/>
                                <a:pt x="35868" y="190945"/>
                                <a:pt x="22546" y="196393"/>
                              </a:cubicBezTo>
                              <a:lnTo>
                                <a:pt x="0" y="200863"/>
                              </a:lnTo>
                              <a:lnTo>
                                <a:pt x="0" y="159168"/>
                              </a:lnTo>
                              <a:lnTo>
                                <a:pt x="19053" y="156832"/>
                              </a:lnTo>
                              <a:cubicBezTo>
                                <a:pt x="28807" y="152845"/>
                                <a:pt x="35538" y="145783"/>
                                <a:pt x="39234" y="135636"/>
                              </a:cubicBezTo>
                              <a:cubicBezTo>
                                <a:pt x="42942" y="125476"/>
                                <a:pt x="41494" y="112332"/>
                                <a:pt x="34891" y="96164"/>
                              </a:cubicBezTo>
                              <a:cubicBezTo>
                                <a:pt x="28680" y="80988"/>
                                <a:pt x="20743" y="70726"/>
                                <a:pt x="11116" y="65418"/>
                              </a:cubicBezTo>
                              <a:lnTo>
                                <a:pt x="0" y="62170"/>
                              </a:lnTo>
                              <a:lnTo>
                                <a:pt x="0" y="32631"/>
                              </a:lnTo>
                              <a:lnTo>
                                <a:pt x="12157" y="39776"/>
                              </a:lnTo>
                              <a:lnTo>
                                <a:pt x="2721" y="16713"/>
                              </a:lnTo>
                              <a:lnTo>
                                <a:pt x="43565" y="0"/>
                              </a:lnTo>
                              <a:close/>
                            </a:path>
                          </a:pathLst>
                        </a:custGeom>
                        <a:solidFill>
                          <a:srgbClr val="FFFEFD"/>
                        </a:solidFill>
                        <a:ln w="0" cap="flat">
                          <a:noFill/>
                          <a:miter lim="127000"/>
                        </a:ln>
                        <a:effectLst/>
                      </wps:spPr>
                      <wps:bodyPr/>
                    </wps:wsp>
                    <wps:wsp>
                      <wps:cNvPr id="214" name="Shape 77"/>
                      <wps:cNvSpPr/>
                      <wps:spPr>
                        <a:xfrm>
                          <a:off x="1004254" y="2132392"/>
                          <a:ext cx="199212" cy="261696"/>
                        </a:xfrm>
                        <a:custGeom>
                          <a:avLst/>
                          <a:gdLst/>
                          <a:ahLst/>
                          <a:cxnLst/>
                          <a:rect l="0" t="0" r="0" b="0"/>
                          <a:pathLst>
                            <a:path w="199212" h="261696">
                              <a:moveTo>
                                <a:pt x="175412" y="0"/>
                              </a:moveTo>
                              <a:lnTo>
                                <a:pt x="191097" y="38341"/>
                              </a:lnTo>
                              <a:lnTo>
                                <a:pt x="126301" y="64846"/>
                              </a:lnTo>
                              <a:lnTo>
                                <a:pt x="199212" y="243065"/>
                              </a:lnTo>
                              <a:lnTo>
                                <a:pt x="153670" y="261696"/>
                              </a:lnTo>
                              <a:lnTo>
                                <a:pt x="80759" y="83477"/>
                              </a:lnTo>
                              <a:lnTo>
                                <a:pt x="15685" y="110109"/>
                              </a:lnTo>
                              <a:lnTo>
                                <a:pt x="0" y="71768"/>
                              </a:lnTo>
                              <a:lnTo>
                                <a:pt x="175412" y="0"/>
                              </a:lnTo>
                              <a:close/>
                            </a:path>
                          </a:pathLst>
                        </a:custGeom>
                        <a:solidFill>
                          <a:srgbClr val="FFFEFD"/>
                        </a:solidFill>
                        <a:ln w="0" cap="flat">
                          <a:noFill/>
                          <a:miter lim="127000"/>
                        </a:ln>
                        <a:effectLst/>
                      </wps:spPr>
                      <wps:bodyPr/>
                    </wps:wsp>
                    <wps:wsp>
                      <wps:cNvPr id="215" name="Shape 78"/>
                      <wps:cNvSpPr/>
                      <wps:spPr>
                        <a:xfrm>
                          <a:off x="1215753" y="2146302"/>
                          <a:ext cx="92513" cy="186776"/>
                        </a:xfrm>
                        <a:custGeom>
                          <a:avLst/>
                          <a:gdLst/>
                          <a:ahLst/>
                          <a:cxnLst/>
                          <a:rect l="0" t="0" r="0" b="0"/>
                          <a:pathLst>
                            <a:path w="92513" h="186776">
                              <a:moveTo>
                                <a:pt x="92513" y="0"/>
                              </a:moveTo>
                              <a:lnTo>
                                <a:pt x="92513" y="40492"/>
                              </a:lnTo>
                              <a:lnTo>
                                <a:pt x="89660" y="39627"/>
                              </a:lnTo>
                              <a:cubicBezTo>
                                <a:pt x="84074" y="39386"/>
                                <a:pt x="78219" y="40517"/>
                                <a:pt x="72098" y="43018"/>
                              </a:cubicBezTo>
                              <a:cubicBezTo>
                                <a:pt x="59855" y="48022"/>
                                <a:pt x="52197" y="56214"/>
                                <a:pt x="49124" y="67568"/>
                              </a:cubicBezTo>
                              <a:cubicBezTo>
                                <a:pt x="46063" y="78934"/>
                                <a:pt x="47803" y="92637"/>
                                <a:pt x="54369" y="108677"/>
                              </a:cubicBezTo>
                              <a:cubicBezTo>
                                <a:pt x="60922" y="124705"/>
                                <a:pt x="69291" y="135729"/>
                                <a:pt x="79464" y="141723"/>
                              </a:cubicBezTo>
                              <a:lnTo>
                                <a:pt x="92513" y="145693"/>
                              </a:lnTo>
                              <a:lnTo>
                                <a:pt x="92513" y="185981"/>
                              </a:lnTo>
                              <a:lnTo>
                                <a:pt x="89009" y="186751"/>
                              </a:lnTo>
                              <a:cubicBezTo>
                                <a:pt x="77045" y="186776"/>
                                <a:pt x="65977" y="184001"/>
                                <a:pt x="55804" y="178426"/>
                              </a:cubicBezTo>
                              <a:cubicBezTo>
                                <a:pt x="35458" y="167275"/>
                                <a:pt x="20485" y="149952"/>
                                <a:pt x="10871" y="126457"/>
                              </a:cubicBezTo>
                              <a:cubicBezTo>
                                <a:pt x="1422" y="103369"/>
                                <a:pt x="0" y="80598"/>
                                <a:pt x="6591" y="58131"/>
                              </a:cubicBezTo>
                              <a:cubicBezTo>
                                <a:pt x="13183" y="35665"/>
                                <a:pt x="30239" y="18812"/>
                                <a:pt x="57760" y="7547"/>
                              </a:cubicBezTo>
                              <a:lnTo>
                                <a:pt x="92513" y="0"/>
                              </a:lnTo>
                              <a:close/>
                            </a:path>
                          </a:pathLst>
                        </a:custGeom>
                        <a:solidFill>
                          <a:srgbClr val="FFFEFD"/>
                        </a:solidFill>
                        <a:ln w="0" cap="flat">
                          <a:noFill/>
                          <a:miter lim="127000"/>
                        </a:ln>
                        <a:effectLst/>
                      </wps:spPr>
                      <wps:bodyPr/>
                    </wps:wsp>
                    <wps:wsp>
                      <wps:cNvPr id="216" name="Shape 79"/>
                      <wps:cNvSpPr/>
                      <wps:spPr>
                        <a:xfrm>
                          <a:off x="1308266" y="2145461"/>
                          <a:ext cx="93098" cy="186822"/>
                        </a:xfrm>
                        <a:custGeom>
                          <a:avLst/>
                          <a:gdLst/>
                          <a:ahLst/>
                          <a:cxnLst/>
                          <a:rect l="0" t="0" r="0" b="0"/>
                          <a:pathLst>
                            <a:path w="93098" h="186822">
                              <a:moveTo>
                                <a:pt x="3872" y="0"/>
                              </a:moveTo>
                              <a:cubicBezTo>
                                <a:pt x="15863" y="35"/>
                                <a:pt x="26969" y="2902"/>
                                <a:pt x="37192" y="8604"/>
                              </a:cubicBezTo>
                              <a:cubicBezTo>
                                <a:pt x="57640" y="20009"/>
                                <a:pt x="72587" y="37255"/>
                                <a:pt x="82036" y="60344"/>
                              </a:cubicBezTo>
                              <a:cubicBezTo>
                                <a:pt x="91637" y="83839"/>
                                <a:pt x="93098" y="106687"/>
                                <a:pt x="86405" y="128899"/>
                              </a:cubicBezTo>
                              <a:cubicBezTo>
                                <a:pt x="79712" y="151111"/>
                                <a:pt x="62605" y="167849"/>
                                <a:pt x="35084" y="179115"/>
                              </a:cubicBezTo>
                              <a:lnTo>
                                <a:pt x="0" y="186822"/>
                              </a:lnTo>
                              <a:lnTo>
                                <a:pt x="0" y="146534"/>
                              </a:lnTo>
                              <a:lnTo>
                                <a:pt x="2985" y="147443"/>
                              </a:lnTo>
                              <a:cubicBezTo>
                                <a:pt x="8589" y="147692"/>
                                <a:pt x="14453" y="146565"/>
                                <a:pt x="20581" y="144063"/>
                              </a:cubicBezTo>
                              <a:cubicBezTo>
                                <a:pt x="32824" y="139046"/>
                                <a:pt x="40444" y="130854"/>
                                <a:pt x="43441" y="119462"/>
                              </a:cubicBezTo>
                              <a:cubicBezTo>
                                <a:pt x="46438" y="108071"/>
                                <a:pt x="44660" y="94355"/>
                                <a:pt x="38107" y="78315"/>
                              </a:cubicBezTo>
                              <a:cubicBezTo>
                                <a:pt x="31541" y="62274"/>
                                <a:pt x="23210" y="51276"/>
                                <a:pt x="13101" y="45307"/>
                              </a:cubicBezTo>
                              <a:lnTo>
                                <a:pt x="0" y="41334"/>
                              </a:lnTo>
                              <a:lnTo>
                                <a:pt x="0" y="841"/>
                              </a:lnTo>
                              <a:lnTo>
                                <a:pt x="3872" y="0"/>
                              </a:lnTo>
                              <a:close/>
                            </a:path>
                          </a:pathLst>
                        </a:custGeom>
                        <a:solidFill>
                          <a:srgbClr val="FFFEFD"/>
                        </a:solidFill>
                        <a:ln w="0" cap="flat">
                          <a:noFill/>
                          <a:miter lim="127000"/>
                        </a:ln>
                        <a:effectLst/>
                      </wps:spPr>
                      <wps:bodyPr/>
                    </wps:wsp>
                    <wps:wsp>
                      <wps:cNvPr id="218" name="Shape 80"/>
                      <wps:cNvSpPr/>
                      <wps:spPr>
                        <a:xfrm>
                          <a:off x="1454066" y="2279230"/>
                          <a:ext cx="34502" cy="40633"/>
                        </a:xfrm>
                        <a:custGeom>
                          <a:avLst/>
                          <a:gdLst/>
                          <a:ahLst/>
                          <a:cxnLst/>
                          <a:rect l="0" t="0" r="0" b="0"/>
                          <a:pathLst>
                            <a:path w="34502" h="40633">
                              <a:moveTo>
                                <a:pt x="34502" y="0"/>
                              </a:moveTo>
                              <a:lnTo>
                                <a:pt x="34502" y="40633"/>
                              </a:lnTo>
                              <a:lnTo>
                                <a:pt x="14970" y="32466"/>
                              </a:lnTo>
                              <a:cubicBezTo>
                                <a:pt x="8941" y="27929"/>
                                <a:pt x="3950" y="21811"/>
                                <a:pt x="0" y="14114"/>
                              </a:cubicBezTo>
                              <a:lnTo>
                                <a:pt x="34502" y="0"/>
                              </a:lnTo>
                              <a:close/>
                            </a:path>
                          </a:pathLst>
                        </a:custGeom>
                        <a:solidFill>
                          <a:srgbClr val="FFFEFD"/>
                        </a:solidFill>
                        <a:ln w="0" cap="flat">
                          <a:noFill/>
                          <a:miter lim="127000"/>
                        </a:ln>
                        <a:effectLst/>
                      </wps:spPr>
                      <wps:bodyPr/>
                    </wps:wsp>
                    <wps:wsp>
                      <wps:cNvPr id="219" name="Shape 81"/>
                      <wps:cNvSpPr/>
                      <wps:spPr>
                        <a:xfrm>
                          <a:off x="1398517" y="2080696"/>
                          <a:ext cx="90052" cy="175689"/>
                        </a:xfrm>
                        <a:custGeom>
                          <a:avLst/>
                          <a:gdLst/>
                          <a:ahLst/>
                          <a:cxnLst/>
                          <a:rect l="0" t="0" r="0" b="0"/>
                          <a:pathLst>
                            <a:path w="90052" h="175689">
                              <a:moveTo>
                                <a:pt x="68059" y="0"/>
                              </a:moveTo>
                              <a:cubicBezTo>
                                <a:pt x="74009" y="25"/>
                                <a:pt x="79829" y="1134"/>
                                <a:pt x="85520" y="3323"/>
                              </a:cubicBezTo>
                              <a:lnTo>
                                <a:pt x="90052" y="5986"/>
                              </a:lnTo>
                              <a:lnTo>
                                <a:pt x="90052" y="35526"/>
                              </a:lnTo>
                              <a:lnTo>
                                <a:pt x="86306" y="34431"/>
                              </a:lnTo>
                              <a:cubicBezTo>
                                <a:pt x="81216" y="34198"/>
                                <a:pt x="75990" y="35179"/>
                                <a:pt x="70625" y="37376"/>
                              </a:cubicBezTo>
                              <a:cubicBezTo>
                                <a:pt x="55994" y="43358"/>
                                <a:pt x="48717" y="54394"/>
                                <a:pt x="48819" y="70472"/>
                              </a:cubicBezTo>
                              <a:cubicBezTo>
                                <a:pt x="48895" y="79020"/>
                                <a:pt x="51143" y="88671"/>
                                <a:pt x="55550" y="99454"/>
                              </a:cubicBezTo>
                              <a:cubicBezTo>
                                <a:pt x="59347" y="108763"/>
                                <a:pt x="64287" y="116396"/>
                                <a:pt x="70383" y="122365"/>
                              </a:cubicBezTo>
                              <a:cubicBezTo>
                                <a:pt x="75978" y="127965"/>
                                <a:pt x="82001" y="131416"/>
                                <a:pt x="88454" y="132720"/>
                              </a:cubicBezTo>
                              <a:lnTo>
                                <a:pt x="90052" y="132524"/>
                              </a:lnTo>
                              <a:lnTo>
                                <a:pt x="90052" y="174218"/>
                              </a:lnTo>
                              <a:lnTo>
                                <a:pt x="82636" y="175689"/>
                              </a:lnTo>
                              <a:cubicBezTo>
                                <a:pt x="72942" y="175438"/>
                                <a:pt x="63544" y="172955"/>
                                <a:pt x="54445" y="168237"/>
                              </a:cubicBezTo>
                              <a:cubicBezTo>
                                <a:pt x="36246" y="158826"/>
                                <a:pt x="22098" y="141783"/>
                                <a:pt x="12001" y="117094"/>
                              </a:cubicBezTo>
                              <a:cubicBezTo>
                                <a:pt x="2261" y="93294"/>
                                <a:pt x="0" y="70866"/>
                                <a:pt x="5194" y="49822"/>
                              </a:cubicBezTo>
                              <a:cubicBezTo>
                                <a:pt x="10401" y="28766"/>
                                <a:pt x="23863" y="13792"/>
                                <a:pt x="45580" y="4915"/>
                              </a:cubicBezTo>
                              <a:cubicBezTo>
                                <a:pt x="53594" y="1625"/>
                                <a:pt x="61087" y="0"/>
                                <a:pt x="68059" y="0"/>
                              </a:cubicBezTo>
                              <a:close/>
                            </a:path>
                          </a:pathLst>
                        </a:custGeom>
                        <a:solidFill>
                          <a:srgbClr val="FFFEFD"/>
                        </a:solidFill>
                        <a:ln w="0" cap="flat">
                          <a:noFill/>
                          <a:miter lim="127000"/>
                        </a:ln>
                        <a:effectLst/>
                      </wps:spPr>
                      <wps:bodyPr/>
                    </wps:wsp>
                    <wps:wsp>
                      <wps:cNvPr id="220" name="Shape 82"/>
                      <wps:cNvSpPr/>
                      <wps:spPr>
                        <a:xfrm>
                          <a:off x="1488569" y="2054051"/>
                          <a:ext cx="117060" cy="269253"/>
                        </a:xfrm>
                        <a:custGeom>
                          <a:avLst/>
                          <a:gdLst/>
                          <a:ahLst/>
                          <a:cxnLst/>
                          <a:rect l="0" t="0" r="0" b="0"/>
                          <a:pathLst>
                            <a:path w="117060" h="269253">
                              <a:moveTo>
                                <a:pt x="43565" y="0"/>
                              </a:moveTo>
                              <a:lnTo>
                                <a:pt x="105706" y="151905"/>
                              </a:lnTo>
                              <a:cubicBezTo>
                                <a:pt x="114164" y="172567"/>
                                <a:pt x="117060" y="189573"/>
                                <a:pt x="114393" y="202895"/>
                              </a:cubicBezTo>
                              <a:cubicBezTo>
                                <a:pt x="109821" y="225806"/>
                                <a:pt x="90580" y="244196"/>
                                <a:pt x="56697" y="258064"/>
                              </a:cubicBezTo>
                              <a:cubicBezTo>
                                <a:pt x="36224" y="266433"/>
                                <a:pt x="17885" y="269253"/>
                                <a:pt x="1668" y="266509"/>
                              </a:cubicBezTo>
                              <a:lnTo>
                                <a:pt x="0" y="265812"/>
                              </a:lnTo>
                              <a:lnTo>
                                <a:pt x="0" y="225179"/>
                              </a:lnTo>
                              <a:lnTo>
                                <a:pt x="11040" y="220663"/>
                              </a:lnTo>
                              <a:cubicBezTo>
                                <a:pt x="14215" y="225069"/>
                                <a:pt x="17568" y="227812"/>
                                <a:pt x="21099" y="228892"/>
                              </a:cubicBezTo>
                              <a:cubicBezTo>
                                <a:pt x="27156" y="230873"/>
                                <a:pt x="35538" y="229679"/>
                                <a:pt x="46219" y="225311"/>
                              </a:cubicBezTo>
                              <a:cubicBezTo>
                                <a:pt x="61294" y="219139"/>
                                <a:pt x="69320" y="209956"/>
                                <a:pt x="70286" y="197790"/>
                              </a:cubicBezTo>
                              <a:cubicBezTo>
                                <a:pt x="70971" y="189966"/>
                                <a:pt x="68190" y="178410"/>
                                <a:pt x="61942" y="163132"/>
                              </a:cubicBezTo>
                              <a:lnTo>
                                <a:pt x="57725" y="152845"/>
                              </a:lnTo>
                              <a:cubicBezTo>
                                <a:pt x="56519" y="161341"/>
                                <a:pt x="54309" y="168249"/>
                                <a:pt x="51109" y="173558"/>
                              </a:cubicBezTo>
                              <a:cubicBezTo>
                                <a:pt x="45394" y="183337"/>
                                <a:pt x="35869" y="190945"/>
                                <a:pt x="22546" y="196393"/>
                              </a:cubicBezTo>
                              <a:lnTo>
                                <a:pt x="0" y="200863"/>
                              </a:lnTo>
                              <a:lnTo>
                                <a:pt x="0" y="159169"/>
                              </a:lnTo>
                              <a:lnTo>
                                <a:pt x="19054" y="156832"/>
                              </a:lnTo>
                              <a:cubicBezTo>
                                <a:pt x="28807" y="152845"/>
                                <a:pt x="35538" y="145783"/>
                                <a:pt x="39234" y="135636"/>
                              </a:cubicBezTo>
                              <a:cubicBezTo>
                                <a:pt x="42943" y="125476"/>
                                <a:pt x="41495" y="112332"/>
                                <a:pt x="34891" y="96164"/>
                              </a:cubicBezTo>
                              <a:cubicBezTo>
                                <a:pt x="28668" y="80988"/>
                                <a:pt x="20743" y="70726"/>
                                <a:pt x="11116" y="65418"/>
                              </a:cubicBezTo>
                              <a:lnTo>
                                <a:pt x="0" y="62170"/>
                              </a:lnTo>
                              <a:lnTo>
                                <a:pt x="0" y="32631"/>
                              </a:lnTo>
                              <a:lnTo>
                                <a:pt x="12158" y="39776"/>
                              </a:lnTo>
                              <a:lnTo>
                                <a:pt x="2722" y="16713"/>
                              </a:lnTo>
                              <a:lnTo>
                                <a:pt x="43565" y="0"/>
                              </a:lnTo>
                              <a:close/>
                            </a:path>
                          </a:pathLst>
                        </a:custGeom>
                        <a:solidFill>
                          <a:srgbClr val="FFFEFD"/>
                        </a:solidFill>
                        <a:ln w="0" cap="flat">
                          <a:noFill/>
                          <a:miter lim="127000"/>
                        </a:ln>
                        <a:effectLst/>
                      </wps:spPr>
                      <wps:bodyPr/>
                    </wps:wsp>
                    <wps:wsp>
                      <wps:cNvPr id="221" name="Shape 83"/>
                      <wps:cNvSpPr/>
                      <wps:spPr>
                        <a:xfrm>
                          <a:off x="1579330" y="2001275"/>
                          <a:ext cx="83855" cy="180371"/>
                        </a:xfrm>
                        <a:custGeom>
                          <a:avLst/>
                          <a:gdLst/>
                          <a:ahLst/>
                          <a:cxnLst/>
                          <a:rect l="0" t="0" r="0" b="0"/>
                          <a:pathLst>
                            <a:path w="83855" h="180371">
                              <a:moveTo>
                                <a:pt x="83855" y="0"/>
                              </a:moveTo>
                              <a:lnTo>
                                <a:pt x="83855" y="36730"/>
                              </a:lnTo>
                              <a:lnTo>
                                <a:pt x="70968" y="39760"/>
                              </a:lnTo>
                              <a:cubicBezTo>
                                <a:pt x="60223" y="44154"/>
                                <a:pt x="53137" y="50618"/>
                                <a:pt x="49721" y="59140"/>
                              </a:cubicBezTo>
                              <a:cubicBezTo>
                                <a:pt x="46292" y="67661"/>
                                <a:pt x="45961" y="77441"/>
                                <a:pt x="48705" y="88490"/>
                              </a:cubicBezTo>
                              <a:lnTo>
                                <a:pt x="83855" y="74107"/>
                              </a:lnTo>
                              <a:lnTo>
                                <a:pt x="83855" y="106352"/>
                              </a:lnTo>
                              <a:lnTo>
                                <a:pt x="58979" y="116531"/>
                              </a:lnTo>
                              <a:cubicBezTo>
                                <a:pt x="62586" y="124431"/>
                                <a:pt x="66939" y="130625"/>
                                <a:pt x="72034" y="135115"/>
                              </a:cubicBezTo>
                              <a:lnTo>
                                <a:pt x="83855" y="140753"/>
                              </a:lnTo>
                              <a:lnTo>
                                <a:pt x="83855" y="180371"/>
                              </a:lnTo>
                              <a:lnTo>
                                <a:pt x="63360" y="177834"/>
                              </a:lnTo>
                              <a:cubicBezTo>
                                <a:pt x="41694" y="171357"/>
                                <a:pt x="24803" y="153323"/>
                                <a:pt x="12700" y="123719"/>
                              </a:cubicBezTo>
                              <a:cubicBezTo>
                                <a:pt x="1346" y="95983"/>
                                <a:pt x="0" y="71700"/>
                                <a:pt x="8649" y="50872"/>
                              </a:cubicBezTo>
                              <a:cubicBezTo>
                                <a:pt x="17297" y="30057"/>
                                <a:pt x="33363" y="14842"/>
                                <a:pt x="56833" y="5241"/>
                              </a:cubicBezTo>
                              <a:lnTo>
                                <a:pt x="83855" y="0"/>
                              </a:lnTo>
                              <a:close/>
                            </a:path>
                          </a:pathLst>
                        </a:custGeom>
                        <a:solidFill>
                          <a:srgbClr val="FFFEFD"/>
                        </a:solidFill>
                        <a:ln w="0" cap="flat">
                          <a:noFill/>
                          <a:miter lim="127000"/>
                        </a:ln>
                        <a:effectLst/>
                      </wps:spPr>
                      <wps:bodyPr/>
                    </wps:wsp>
                    <wps:wsp>
                      <wps:cNvPr id="222" name="Shape 84"/>
                      <wps:cNvSpPr/>
                      <wps:spPr>
                        <a:xfrm>
                          <a:off x="1663185" y="2092432"/>
                          <a:ext cx="101108" cy="90684"/>
                        </a:xfrm>
                        <a:custGeom>
                          <a:avLst/>
                          <a:gdLst/>
                          <a:ahLst/>
                          <a:cxnLst/>
                          <a:rect l="0" t="0" r="0" b="0"/>
                          <a:pathLst>
                            <a:path w="101108" h="90684">
                              <a:moveTo>
                                <a:pt x="98352" y="0"/>
                              </a:moveTo>
                              <a:cubicBezTo>
                                <a:pt x="101108" y="9970"/>
                                <a:pt x="99876" y="21730"/>
                                <a:pt x="94656" y="35294"/>
                              </a:cubicBezTo>
                              <a:cubicBezTo>
                                <a:pt x="86693" y="56731"/>
                                <a:pt x="69789" y="72746"/>
                                <a:pt x="43970" y="83300"/>
                              </a:cubicBezTo>
                              <a:cubicBezTo>
                                <a:pt x="33315" y="87662"/>
                                <a:pt x="22615" y="90122"/>
                                <a:pt x="11871" y="90684"/>
                              </a:cubicBezTo>
                              <a:lnTo>
                                <a:pt x="0" y="89215"/>
                              </a:lnTo>
                              <a:lnTo>
                                <a:pt x="0" y="49596"/>
                              </a:lnTo>
                              <a:lnTo>
                                <a:pt x="5692" y="52312"/>
                              </a:lnTo>
                              <a:cubicBezTo>
                                <a:pt x="13732" y="53721"/>
                                <a:pt x="22241" y="52578"/>
                                <a:pt x="31245" y="48895"/>
                              </a:cubicBezTo>
                              <a:cubicBezTo>
                                <a:pt x="40783" y="44996"/>
                                <a:pt x="47526" y="39370"/>
                                <a:pt x="51489" y="32029"/>
                              </a:cubicBezTo>
                              <a:cubicBezTo>
                                <a:pt x="53660" y="28067"/>
                                <a:pt x="55032" y="23216"/>
                                <a:pt x="55591" y="17488"/>
                              </a:cubicBezTo>
                              <a:lnTo>
                                <a:pt x="98352" y="0"/>
                              </a:lnTo>
                              <a:close/>
                            </a:path>
                          </a:pathLst>
                        </a:custGeom>
                        <a:solidFill>
                          <a:srgbClr val="FFFEFD"/>
                        </a:solidFill>
                        <a:ln w="0" cap="flat">
                          <a:noFill/>
                          <a:miter lim="127000"/>
                        </a:ln>
                        <a:effectLst/>
                      </wps:spPr>
                      <wps:bodyPr/>
                    </wps:wsp>
                    <wps:wsp>
                      <wps:cNvPr id="223" name="Shape 85"/>
                      <wps:cNvSpPr/>
                      <wps:spPr>
                        <a:xfrm>
                          <a:off x="1663185" y="1998617"/>
                          <a:ext cx="91760" cy="109010"/>
                        </a:xfrm>
                        <a:custGeom>
                          <a:avLst/>
                          <a:gdLst/>
                          <a:ahLst/>
                          <a:cxnLst/>
                          <a:rect l="0" t="0" r="0" b="0"/>
                          <a:pathLst>
                            <a:path w="91760" h="109010">
                              <a:moveTo>
                                <a:pt x="13706" y="0"/>
                              </a:moveTo>
                              <a:cubicBezTo>
                                <a:pt x="26927" y="432"/>
                                <a:pt x="39386" y="4559"/>
                                <a:pt x="51070" y="12370"/>
                              </a:cubicBezTo>
                              <a:cubicBezTo>
                                <a:pt x="61522" y="19202"/>
                                <a:pt x="70285" y="28499"/>
                                <a:pt x="77371" y="40259"/>
                              </a:cubicBezTo>
                              <a:cubicBezTo>
                                <a:pt x="81512" y="47155"/>
                                <a:pt x="86299" y="57557"/>
                                <a:pt x="91760" y="71463"/>
                              </a:cubicBezTo>
                              <a:lnTo>
                                <a:pt x="0" y="109010"/>
                              </a:lnTo>
                              <a:lnTo>
                                <a:pt x="0" y="76766"/>
                              </a:lnTo>
                              <a:lnTo>
                                <a:pt x="36985" y="61633"/>
                              </a:lnTo>
                              <a:cubicBezTo>
                                <a:pt x="31677" y="50838"/>
                                <a:pt x="24514" y="43917"/>
                                <a:pt x="15484" y="40894"/>
                              </a:cubicBezTo>
                              <a:cubicBezTo>
                                <a:pt x="10969" y="39383"/>
                                <a:pt x="6347"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512" name="Shape 86"/>
                      <wps:cNvSpPr/>
                      <wps:spPr>
                        <a:xfrm>
                          <a:off x="1722688" y="1907057"/>
                          <a:ext cx="155283" cy="213894"/>
                        </a:xfrm>
                        <a:custGeom>
                          <a:avLst/>
                          <a:gdLst/>
                          <a:ahLst/>
                          <a:cxnLst/>
                          <a:rect l="0" t="0" r="0" b="0"/>
                          <a:pathLst>
                            <a:path w="155283" h="213894">
                              <a:moveTo>
                                <a:pt x="45491" y="0"/>
                              </a:moveTo>
                              <a:lnTo>
                                <a:pt x="63767" y="44666"/>
                              </a:lnTo>
                              <a:lnTo>
                                <a:pt x="89764" y="34024"/>
                              </a:lnTo>
                              <a:lnTo>
                                <a:pt x="101968" y="63843"/>
                              </a:lnTo>
                              <a:lnTo>
                                <a:pt x="75971" y="74486"/>
                              </a:lnTo>
                              <a:lnTo>
                                <a:pt x="110592" y="159106"/>
                              </a:lnTo>
                              <a:cubicBezTo>
                                <a:pt x="113271" y="165672"/>
                                <a:pt x="115773" y="169418"/>
                                <a:pt x="118110" y="170358"/>
                              </a:cubicBezTo>
                              <a:cubicBezTo>
                                <a:pt x="120434" y="171285"/>
                                <a:pt x="125857" y="170015"/>
                                <a:pt x="134379" y="166535"/>
                              </a:cubicBezTo>
                              <a:cubicBezTo>
                                <a:pt x="135649" y="166015"/>
                                <a:pt x="136982" y="165430"/>
                                <a:pt x="138392" y="164808"/>
                              </a:cubicBezTo>
                              <a:cubicBezTo>
                                <a:pt x="139789" y="164173"/>
                                <a:pt x="141148" y="163525"/>
                                <a:pt x="142481" y="162878"/>
                              </a:cubicBezTo>
                              <a:lnTo>
                                <a:pt x="155283" y="194158"/>
                              </a:lnTo>
                              <a:lnTo>
                                <a:pt x="135750" y="203010"/>
                              </a:lnTo>
                              <a:cubicBezTo>
                                <a:pt x="116243" y="211785"/>
                                <a:pt x="101333" y="213894"/>
                                <a:pt x="90995" y="209321"/>
                              </a:cubicBezTo>
                              <a:cubicBezTo>
                                <a:pt x="84328" y="206451"/>
                                <a:pt x="78956" y="200012"/>
                                <a:pt x="74867" y="190017"/>
                              </a:cubicBezTo>
                              <a:lnTo>
                                <a:pt x="34531" y="91440"/>
                              </a:lnTo>
                              <a:lnTo>
                                <a:pt x="12205" y="100571"/>
                              </a:lnTo>
                              <a:lnTo>
                                <a:pt x="0" y="70752"/>
                              </a:lnTo>
                              <a:lnTo>
                                <a:pt x="22339" y="61608"/>
                              </a:lnTo>
                              <a:lnTo>
                                <a:pt x="4064" y="16954"/>
                              </a:lnTo>
                              <a:lnTo>
                                <a:pt x="45491" y="0"/>
                              </a:lnTo>
                              <a:close/>
                            </a:path>
                          </a:pathLst>
                        </a:custGeom>
                        <a:solidFill>
                          <a:srgbClr val="FFFEFD"/>
                        </a:solidFill>
                        <a:ln w="0" cap="flat">
                          <a:noFill/>
                          <a:miter lim="127000"/>
                        </a:ln>
                        <a:effectLst/>
                      </wps:spPr>
                      <wps:bodyPr/>
                    </wps:wsp>
                    <wps:wsp>
                      <wps:cNvPr id="513" name="Shape 87"/>
                      <wps:cNvSpPr/>
                      <wps:spPr>
                        <a:xfrm>
                          <a:off x="1816259" y="1855683"/>
                          <a:ext cx="232423" cy="232944"/>
                        </a:xfrm>
                        <a:custGeom>
                          <a:avLst/>
                          <a:gdLst/>
                          <a:ahLst/>
                          <a:cxnLst/>
                          <a:rect l="0" t="0" r="0" b="0"/>
                          <a:pathLst>
                            <a:path w="232423" h="232944">
                              <a:moveTo>
                                <a:pt x="41872" y="0"/>
                              </a:moveTo>
                              <a:lnTo>
                                <a:pt x="73127" y="76391"/>
                              </a:lnTo>
                              <a:cubicBezTo>
                                <a:pt x="75362" y="64618"/>
                                <a:pt x="79705" y="55271"/>
                                <a:pt x="86157" y="48336"/>
                              </a:cubicBezTo>
                              <a:cubicBezTo>
                                <a:pt x="92596" y="41415"/>
                                <a:pt x="100203" y="36157"/>
                                <a:pt x="108991" y="32563"/>
                              </a:cubicBezTo>
                              <a:cubicBezTo>
                                <a:pt x="118834" y="28537"/>
                                <a:pt x="128486" y="26594"/>
                                <a:pt x="137935" y="26734"/>
                              </a:cubicBezTo>
                              <a:cubicBezTo>
                                <a:pt x="147383" y="26873"/>
                                <a:pt x="156134" y="29413"/>
                                <a:pt x="164198" y="34354"/>
                              </a:cubicBezTo>
                              <a:cubicBezTo>
                                <a:pt x="171031" y="38545"/>
                                <a:pt x="176225" y="43599"/>
                                <a:pt x="179794" y="49518"/>
                              </a:cubicBezTo>
                              <a:cubicBezTo>
                                <a:pt x="183350" y="55448"/>
                                <a:pt x="188062" y="65558"/>
                                <a:pt x="193916" y="79870"/>
                              </a:cubicBezTo>
                              <a:lnTo>
                                <a:pt x="232423" y="173977"/>
                              </a:lnTo>
                              <a:lnTo>
                                <a:pt x="189662" y="191478"/>
                              </a:lnTo>
                              <a:lnTo>
                                <a:pt x="149771" y="93955"/>
                              </a:lnTo>
                              <a:cubicBezTo>
                                <a:pt x="146241" y="85332"/>
                                <a:pt x="141935" y="78969"/>
                                <a:pt x="136855" y="74867"/>
                              </a:cubicBezTo>
                              <a:cubicBezTo>
                                <a:pt x="130010" y="68961"/>
                                <a:pt x="121298" y="68174"/>
                                <a:pt x="110693" y="72517"/>
                              </a:cubicBezTo>
                              <a:cubicBezTo>
                                <a:pt x="99708" y="77013"/>
                                <a:pt x="92888" y="84125"/>
                                <a:pt x="90221" y="93853"/>
                              </a:cubicBezTo>
                              <a:cubicBezTo>
                                <a:pt x="87566" y="103581"/>
                                <a:pt x="89040" y="115303"/>
                                <a:pt x="94666" y="129045"/>
                              </a:cubicBezTo>
                              <a:lnTo>
                                <a:pt x="130162" y="215824"/>
                              </a:lnTo>
                              <a:lnTo>
                                <a:pt x="88290" y="232944"/>
                              </a:lnTo>
                              <a:lnTo>
                                <a:pt x="0" y="17132"/>
                              </a:lnTo>
                              <a:lnTo>
                                <a:pt x="41872" y="0"/>
                              </a:lnTo>
                              <a:close/>
                            </a:path>
                          </a:pathLst>
                        </a:custGeom>
                        <a:solidFill>
                          <a:srgbClr val="FFFEFD"/>
                        </a:solidFill>
                        <a:ln w="0" cap="flat">
                          <a:noFill/>
                          <a:miter lim="127000"/>
                        </a:ln>
                        <a:effectLst/>
                      </wps:spPr>
                      <wps:bodyPr/>
                    </wps:wsp>
                    <wps:wsp>
                      <wps:cNvPr id="514" name="Shape 88"/>
                      <wps:cNvSpPr/>
                      <wps:spPr>
                        <a:xfrm>
                          <a:off x="2030656" y="1816632"/>
                          <a:ext cx="83856" cy="180372"/>
                        </a:xfrm>
                        <a:custGeom>
                          <a:avLst/>
                          <a:gdLst/>
                          <a:ahLst/>
                          <a:cxnLst/>
                          <a:rect l="0" t="0" r="0" b="0"/>
                          <a:pathLst>
                            <a:path w="83856" h="180372">
                              <a:moveTo>
                                <a:pt x="83856" y="0"/>
                              </a:moveTo>
                              <a:lnTo>
                                <a:pt x="83856" y="36731"/>
                              </a:lnTo>
                              <a:lnTo>
                                <a:pt x="70968" y="39760"/>
                              </a:lnTo>
                              <a:cubicBezTo>
                                <a:pt x="60223" y="44155"/>
                                <a:pt x="53137" y="50619"/>
                                <a:pt x="49721" y="59141"/>
                              </a:cubicBezTo>
                              <a:cubicBezTo>
                                <a:pt x="46292" y="67662"/>
                                <a:pt x="45961" y="77441"/>
                                <a:pt x="48705" y="88490"/>
                              </a:cubicBezTo>
                              <a:lnTo>
                                <a:pt x="83856" y="74108"/>
                              </a:lnTo>
                              <a:lnTo>
                                <a:pt x="83856" y="106356"/>
                              </a:lnTo>
                              <a:lnTo>
                                <a:pt x="58979" y="116532"/>
                              </a:lnTo>
                              <a:cubicBezTo>
                                <a:pt x="62586" y="124432"/>
                                <a:pt x="66939" y="130626"/>
                                <a:pt x="72034" y="135115"/>
                              </a:cubicBezTo>
                              <a:lnTo>
                                <a:pt x="83856" y="140754"/>
                              </a:lnTo>
                              <a:lnTo>
                                <a:pt x="83856" y="180372"/>
                              </a:lnTo>
                              <a:lnTo>
                                <a:pt x="63360" y="177835"/>
                              </a:lnTo>
                              <a:cubicBezTo>
                                <a:pt x="41694" y="171358"/>
                                <a:pt x="24803" y="153324"/>
                                <a:pt x="12687" y="123720"/>
                              </a:cubicBezTo>
                              <a:cubicBezTo>
                                <a:pt x="1346" y="95983"/>
                                <a:pt x="0" y="71701"/>
                                <a:pt x="8649" y="50873"/>
                              </a:cubicBezTo>
                              <a:cubicBezTo>
                                <a:pt x="17297" y="30057"/>
                                <a:pt x="33363" y="14843"/>
                                <a:pt x="56820" y="5242"/>
                              </a:cubicBezTo>
                              <a:lnTo>
                                <a:pt x="83856" y="0"/>
                              </a:lnTo>
                              <a:close/>
                            </a:path>
                          </a:pathLst>
                        </a:custGeom>
                        <a:solidFill>
                          <a:srgbClr val="FFFEFD"/>
                        </a:solidFill>
                        <a:ln w="0" cap="flat">
                          <a:noFill/>
                          <a:miter lim="127000"/>
                        </a:ln>
                        <a:effectLst/>
                      </wps:spPr>
                      <wps:bodyPr/>
                    </wps:wsp>
                    <wps:wsp>
                      <wps:cNvPr id="515" name="Shape 89"/>
                      <wps:cNvSpPr/>
                      <wps:spPr>
                        <a:xfrm>
                          <a:off x="2114512" y="1907789"/>
                          <a:ext cx="101107" cy="90684"/>
                        </a:xfrm>
                        <a:custGeom>
                          <a:avLst/>
                          <a:gdLst/>
                          <a:ahLst/>
                          <a:cxnLst/>
                          <a:rect l="0" t="0" r="0" b="0"/>
                          <a:pathLst>
                            <a:path w="101107" h="90684">
                              <a:moveTo>
                                <a:pt x="98351" y="0"/>
                              </a:moveTo>
                              <a:cubicBezTo>
                                <a:pt x="101107" y="9970"/>
                                <a:pt x="99875" y="21730"/>
                                <a:pt x="94656" y="35294"/>
                              </a:cubicBezTo>
                              <a:cubicBezTo>
                                <a:pt x="86693" y="56731"/>
                                <a:pt x="69789" y="72746"/>
                                <a:pt x="43970" y="83300"/>
                              </a:cubicBezTo>
                              <a:cubicBezTo>
                                <a:pt x="33315" y="87662"/>
                                <a:pt x="22615" y="90122"/>
                                <a:pt x="11871" y="90684"/>
                              </a:cubicBezTo>
                              <a:lnTo>
                                <a:pt x="0" y="89215"/>
                              </a:lnTo>
                              <a:lnTo>
                                <a:pt x="0" y="49597"/>
                              </a:lnTo>
                              <a:lnTo>
                                <a:pt x="5692" y="52312"/>
                              </a:lnTo>
                              <a:cubicBezTo>
                                <a:pt x="13731" y="53721"/>
                                <a:pt x="22240" y="52578"/>
                                <a:pt x="31245" y="48895"/>
                              </a:cubicBezTo>
                              <a:cubicBezTo>
                                <a:pt x="40782" y="44996"/>
                                <a:pt x="47526" y="39370"/>
                                <a:pt x="51489" y="32042"/>
                              </a:cubicBezTo>
                              <a:cubicBezTo>
                                <a:pt x="53660" y="28067"/>
                                <a:pt x="55032" y="23216"/>
                                <a:pt x="55603" y="17488"/>
                              </a:cubicBezTo>
                              <a:lnTo>
                                <a:pt x="98351" y="0"/>
                              </a:lnTo>
                              <a:close/>
                            </a:path>
                          </a:pathLst>
                        </a:custGeom>
                        <a:solidFill>
                          <a:srgbClr val="FFFEFD"/>
                        </a:solidFill>
                        <a:ln w="0" cap="flat">
                          <a:noFill/>
                          <a:miter lim="127000"/>
                        </a:ln>
                        <a:effectLst/>
                      </wps:spPr>
                      <wps:bodyPr/>
                    </wps:wsp>
                    <wps:wsp>
                      <wps:cNvPr id="516" name="Shape 90"/>
                      <wps:cNvSpPr/>
                      <wps:spPr>
                        <a:xfrm>
                          <a:off x="2114512" y="1813975"/>
                          <a:ext cx="91760" cy="109013"/>
                        </a:xfrm>
                        <a:custGeom>
                          <a:avLst/>
                          <a:gdLst/>
                          <a:ahLst/>
                          <a:cxnLst/>
                          <a:rect l="0" t="0" r="0" b="0"/>
                          <a:pathLst>
                            <a:path w="91760" h="109013">
                              <a:moveTo>
                                <a:pt x="13706" y="0"/>
                              </a:moveTo>
                              <a:cubicBezTo>
                                <a:pt x="26927" y="432"/>
                                <a:pt x="39385" y="4559"/>
                                <a:pt x="51069" y="12370"/>
                              </a:cubicBezTo>
                              <a:cubicBezTo>
                                <a:pt x="61521" y="19202"/>
                                <a:pt x="70284" y="28499"/>
                                <a:pt x="77371" y="40259"/>
                              </a:cubicBezTo>
                              <a:cubicBezTo>
                                <a:pt x="81511" y="47155"/>
                                <a:pt x="86299" y="57557"/>
                                <a:pt x="91760" y="71475"/>
                              </a:cubicBezTo>
                              <a:lnTo>
                                <a:pt x="0" y="109013"/>
                              </a:lnTo>
                              <a:lnTo>
                                <a:pt x="0" y="76766"/>
                              </a:lnTo>
                              <a:lnTo>
                                <a:pt x="36985" y="61633"/>
                              </a:lnTo>
                              <a:cubicBezTo>
                                <a:pt x="31676" y="50838"/>
                                <a:pt x="24514" y="43917"/>
                                <a:pt x="15484" y="40894"/>
                              </a:cubicBezTo>
                              <a:cubicBezTo>
                                <a:pt x="10969" y="39383"/>
                                <a:pt x="6346"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517" name="Shape 91"/>
                      <wps:cNvSpPr/>
                      <wps:spPr>
                        <a:xfrm>
                          <a:off x="2189442" y="1743560"/>
                          <a:ext cx="109093" cy="201714"/>
                        </a:xfrm>
                        <a:custGeom>
                          <a:avLst/>
                          <a:gdLst/>
                          <a:ahLst/>
                          <a:cxnLst/>
                          <a:rect l="0" t="0" r="0" b="0"/>
                          <a:pathLst>
                            <a:path w="109093" h="201714">
                              <a:moveTo>
                                <a:pt x="91542" y="0"/>
                              </a:moveTo>
                              <a:lnTo>
                                <a:pt x="109093" y="42913"/>
                              </a:lnTo>
                              <a:cubicBezTo>
                                <a:pt x="106337" y="43701"/>
                                <a:pt x="103911" y="44463"/>
                                <a:pt x="101803" y="45199"/>
                              </a:cubicBezTo>
                              <a:cubicBezTo>
                                <a:pt x="99708" y="45949"/>
                                <a:pt x="98019" y="46584"/>
                                <a:pt x="96761" y="47104"/>
                              </a:cubicBezTo>
                              <a:cubicBezTo>
                                <a:pt x="79908" y="54001"/>
                                <a:pt x="70841" y="64110"/>
                                <a:pt x="69545" y="77445"/>
                              </a:cubicBezTo>
                              <a:cubicBezTo>
                                <a:pt x="68847" y="84937"/>
                                <a:pt x="71107" y="95098"/>
                                <a:pt x="76352" y="107924"/>
                              </a:cubicBezTo>
                              <a:lnTo>
                                <a:pt x="107671" y="184467"/>
                              </a:lnTo>
                              <a:lnTo>
                                <a:pt x="65507" y="201714"/>
                              </a:lnTo>
                              <a:lnTo>
                                <a:pt x="0" y="41580"/>
                              </a:lnTo>
                              <a:lnTo>
                                <a:pt x="39954" y="25235"/>
                              </a:lnTo>
                              <a:lnTo>
                                <a:pt x="51371" y="53137"/>
                              </a:lnTo>
                              <a:cubicBezTo>
                                <a:pt x="53480" y="39827"/>
                                <a:pt x="56121" y="30226"/>
                                <a:pt x="59322" y="24346"/>
                              </a:cubicBezTo>
                              <a:cubicBezTo>
                                <a:pt x="64465" y="14580"/>
                                <a:pt x="73304" y="7125"/>
                                <a:pt x="85852" y="1994"/>
                              </a:cubicBezTo>
                              <a:cubicBezTo>
                                <a:pt x="86627" y="1676"/>
                                <a:pt x="87300" y="1435"/>
                                <a:pt x="87859" y="1257"/>
                              </a:cubicBezTo>
                              <a:cubicBezTo>
                                <a:pt x="88417" y="1092"/>
                                <a:pt x="89649" y="673"/>
                                <a:pt x="91542" y="0"/>
                              </a:cubicBezTo>
                              <a:close/>
                            </a:path>
                          </a:pathLst>
                        </a:custGeom>
                        <a:solidFill>
                          <a:srgbClr val="FFFEFD"/>
                        </a:solidFill>
                        <a:ln w="0" cap="flat">
                          <a:noFill/>
                          <a:miter lim="127000"/>
                        </a:ln>
                        <a:effectLst/>
                      </wps:spPr>
                      <wps:bodyPr/>
                    </wps:wsp>
                    <wps:wsp>
                      <wps:cNvPr id="518" name="Shape 92"/>
                      <wps:cNvSpPr/>
                      <wps:spPr>
                        <a:xfrm>
                          <a:off x="1151444" y="2452807"/>
                          <a:ext cx="302933" cy="304051"/>
                        </a:xfrm>
                        <a:custGeom>
                          <a:avLst/>
                          <a:gdLst/>
                          <a:ahLst/>
                          <a:cxnLst/>
                          <a:rect l="0" t="0" r="0" b="0"/>
                          <a:pathLst>
                            <a:path w="302933" h="304051">
                              <a:moveTo>
                                <a:pt x="275260" y="0"/>
                              </a:moveTo>
                              <a:lnTo>
                                <a:pt x="302933" y="241491"/>
                              </a:lnTo>
                              <a:lnTo>
                                <a:pt x="259601" y="259207"/>
                              </a:lnTo>
                              <a:lnTo>
                                <a:pt x="181648" y="143269"/>
                              </a:lnTo>
                              <a:lnTo>
                                <a:pt x="156870" y="104521"/>
                              </a:lnTo>
                              <a:lnTo>
                                <a:pt x="166357" y="149517"/>
                              </a:lnTo>
                              <a:lnTo>
                                <a:pt x="192024" y="286855"/>
                              </a:lnTo>
                              <a:lnTo>
                                <a:pt x="150000" y="304051"/>
                              </a:lnTo>
                              <a:lnTo>
                                <a:pt x="0" y="112624"/>
                              </a:lnTo>
                              <a:lnTo>
                                <a:pt x="48044" y="92964"/>
                              </a:lnTo>
                              <a:lnTo>
                                <a:pt x="127368" y="205270"/>
                              </a:lnTo>
                              <a:lnTo>
                                <a:pt x="147714" y="237249"/>
                              </a:lnTo>
                              <a:lnTo>
                                <a:pt x="140132" y="200876"/>
                              </a:lnTo>
                              <a:lnTo>
                                <a:pt x="113563" y="66154"/>
                              </a:lnTo>
                              <a:lnTo>
                                <a:pt x="161316" y="46622"/>
                              </a:lnTo>
                              <a:lnTo>
                                <a:pt x="237769" y="160084"/>
                              </a:lnTo>
                              <a:lnTo>
                                <a:pt x="258483" y="191922"/>
                              </a:lnTo>
                              <a:lnTo>
                                <a:pt x="251600" y="155994"/>
                              </a:lnTo>
                              <a:lnTo>
                                <a:pt x="229197" y="18860"/>
                              </a:lnTo>
                              <a:lnTo>
                                <a:pt x="275260" y="0"/>
                              </a:lnTo>
                              <a:close/>
                            </a:path>
                          </a:pathLst>
                        </a:custGeom>
                        <a:solidFill>
                          <a:srgbClr val="FFFEFD"/>
                        </a:solidFill>
                        <a:ln w="0" cap="flat">
                          <a:noFill/>
                          <a:miter lim="127000"/>
                        </a:ln>
                        <a:effectLst/>
                      </wps:spPr>
                      <wps:bodyPr/>
                    </wps:wsp>
                    <wps:wsp>
                      <wps:cNvPr id="519" name="Shape 93"/>
                      <wps:cNvSpPr/>
                      <wps:spPr>
                        <a:xfrm>
                          <a:off x="1471667" y="2482911"/>
                          <a:ext cx="107975" cy="177508"/>
                        </a:xfrm>
                        <a:custGeom>
                          <a:avLst/>
                          <a:gdLst/>
                          <a:ahLst/>
                          <a:cxnLst/>
                          <a:rect l="0" t="0" r="0" b="0"/>
                          <a:pathLst>
                            <a:path w="107975" h="177508">
                              <a:moveTo>
                                <a:pt x="42456" y="0"/>
                              </a:moveTo>
                              <a:lnTo>
                                <a:pt x="107975" y="160134"/>
                              </a:lnTo>
                              <a:lnTo>
                                <a:pt x="65506" y="177508"/>
                              </a:lnTo>
                              <a:lnTo>
                                <a:pt x="0" y="17374"/>
                              </a:lnTo>
                              <a:lnTo>
                                <a:pt x="42456" y="0"/>
                              </a:lnTo>
                              <a:close/>
                            </a:path>
                          </a:pathLst>
                        </a:custGeom>
                        <a:solidFill>
                          <a:srgbClr val="FFFEFD"/>
                        </a:solidFill>
                        <a:ln w="0" cap="flat">
                          <a:noFill/>
                          <a:miter lim="127000"/>
                        </a:ln>
                        <a:effectLst/>
                      </wps:spPr>
                      <wps:bodyPr/>
                    </wps:wsp>
                    <wps:wsp>
                      <wps:cNvPr id="520" name="Shape 94"/>
                      <wps:cNvSpPr/>
                      <wps:spPr>
                        <a:xfrm>
                          <a:off x="1448045" y="2425164"/>
                          <a:ext cx="58268" cy="56020"/>
                        </a:xfrm>
                        <a:custGeom>
                          <a:avLst/>
                          <a:gdLst/>
                          <a:ahLst/>
                          <a:cxnLst/>
                          <a:rect l="0" t="0" r="0" b="0"/>
                          <a:pathLst>
                            <a:path w="58268" h="56020">
                              <a:moveTo>
                                <a:pt x="42456" y="0"/>
                              </a:moveTo>
                              <a:lnTo>
                                <a:pt x="58268" y="38646"/>
                              </a:lnTo>
                              <a:lnTo>
                                <a:pt x="15811" y="56020"/>
                              </a:lnTo>
                              <a:lnTo>
                                <a:pt x="0" y="17374"/>
                              </a:lnTo>
                              <a:lnTo>
                                <a:pt x="42456" y="0"/>
                              </a:lnTo>
                              <a:close/>
                            </a:path>
                          </a:pathLst>
                        </a:custGeom>
                        <a:solidFill>
                          <a:srgbClr val="FFFEFD"/>
                        </a:solidFill>
                        <a:ln w="0" cap="flat">
                          <a:noFill/>
                          <a:miter lim="127000"/>
                        </a:ln>
                        <a:effectLst/>
                      </wps:spPr>
                      <wps:bodyPr/>
                    </wps:wsp>
                    <wps:wsp>
                      <wps:cNvPr id="521" name="Shape 95"/>
                      <wps:cNvSpPr/>
                      <wps:spPr>
                        <a:xfrm>
                          <a:off x="1538812" y="2403772"/>
                          <a:ext cx="155283" cy="213894"/>
                        </a:xfrm>
                        <a:custGeom>
                          <a:avLst/>
                          <a:gdLst/>
                          <a:ahLst/>
                          <a:cxnLst/>
                          <a:rect l="0" t="0" r="0" b="0"/>
                          <a:pathLst>
                            <a:path w="155283" h="213894">
                              <a:moveTo>
                                <a:pt x="45491" y="0"/>
                              </a:moveTo>
                              <a:lnTo>
                                <a:pt x="63767" y="44666"/>
                              </a:lnTo>
                              <a:lnTo>
                                <a:pt x="89764" y="34024"/>
                              </a:lnTo>
                              <a:lnTo>
                                <a:pt x="101968" y="63843"/>
                              </a:lnTo>
                              <a:lnTo>
                                <a:pt x="75971" y="74486"/>
                              </a:lnTo>
                              <a:lnTo>
                                <a:pt x="110592" y="159106"/>
                              </a:lnTo>
                              <a:cubicBezTo>
                                <a:pt x="113271" y="165672"/>
                                <a:pt x="115773" y="169418"/>
                                <a:pt x="118110" y="170358"/>
                              </a:cubicBezTo>
                              <a:cubicBezTo>
                                <a:pt x="120434" y="171285"/>
                                <a:pt x="125857" y="170015"/>
                                <a:pt x="134379" y="166535"/>
                              </a:cubicBezTo>
                              <a:cubicBezTo>
                                <a:pt x="135649" y="166014"/>
                                <a:pt x="136982" y="165430"/>
                                <a:pt x="138392" y="164808"/>
                              </a:cubicBezTo>
                              <a:cubicBezTo>
                                <a:pt x="139789" y="164173"/>
                                <a:pt x="141148" y="163525"/>
                                <a:pt x="142481" y="162878"/>
                              </a:cubicBezTo>
                              <a:lnTo>
                                <a:pt x="155283" y="194158"/>
                              </a:lnTo>
                              <a:lnTo>
                                <a:pt x="135750" y="203010"/>
                              </a:lnTo>
                              <a:cubicBezTo>
                                <a:pt x="116243" y="211785"/>
                                <a:pt x="101333" y="213894"/>
                                <a:pt x="90995" y="209321"/>
                              </a:cubicBezTo>
                              <a:cubicBezTo>
                                <a:pt x="84328" y="206439"/>
                                <a:pt x="78956" y="200012"/>
                                <a:pt x="74867" y="190017"/>
                              </a:cubicBezTo>
                              <a:lnTo>
                                <a:pt x="34531" y="91440"/>
                              </a:lnTo>
                              <a:lnTo>
                                <a:pt x="12205" y="100571"/>
                              </a:lnTo>
                              <a:lnTo>
                                <a:pt x="0" y="70752"/>
                              </a:lnTo>
                              <a:lnTo>
                                <a:pt x="22339" y="61608"/>
                              </a:lnTo>
                              <a:lnTo>
                                <a:pt x="4064" y="16954"/>
                              </a:lnTo>
                              <a:lnTo>
                                <a:pt x="45491" y="0"/>
                              </a:lnTo>
                              <a:close/>
                            </a:path>
                          </a:pathLst>
                        </a:custGeom>
                        <a:solidFill>
                          <a:srgbClr val="FFFEFD"/>
                        </a:solidFill>
                        <a:ln w="0" cap="flat">
                          <a:noFill/>
                          <a:miter lim="127000"/>
                        </a:ln>
                        <a:effectLst/>
                      </wps:spPr>
                      <wps:bodyPr/>
                    </wps:wsp>
                    <wps:wsp>
                      <wps:cNvPr id="522" name="Shape 96"/>
                      <wps:cNvSpPr/>
                      <wps:spPr>
                        <a:xfrm>
                          <a:off x="1632385" y="2352398"/>
                          <a:ext cx="232423" cy="232944"/>
                        </a:xfrm>
                        <a:custGeom>
                          <a:avLst/>
                          <a:gdLst/>
                          <a:ahLst/>
                          <a:cxnLst/>
                          <a:rect l="0" t="0" r="0" b="0"/>
                          <a:pathLst>
                            <a:path w="232423" h="232944">
                              <a:moveTo>
                                <a:pt x="41872" y="0"/>
                              </a:moveTo>
                              <a:lnTo>
                                <a:pt x="73127" y="76391"/>
                              </a:lnTo>
                              <a:cubicBezTo>
                                <a:pt x="75362" y="64618"/>
                                <a:pt x="79705" y="55271"/>
                                <a:pt x="86157" y="48336"/>
                              </a:cubicBezTo>
                              <a:cubicBezTo>
                                <a:pt x="92596" y="41415"/>
                                <a:pt x="100203" y="36157"/>
                                <a:pt x="108991" y="32563"/>
                              </a:cubicBezTo>
                              <a:cubicBezTo>
                                <a:pt x="118834" y="28537"/>
                                <a:pt x="128486" y="26594"/>
                                <a:pt x="137935" y="26734"/>
                              </a:cubicBezTo>
                              <a:cubicBezTo>
                                <a:pt x="147383" y="26873"/>
                                <a:pt x="156146" y="29413"/>
                                <a:pt x="164198" y="34354"/>
                              </a:cubicBezTo>
                              <a:cubicBezTo>
                                <a:pt x="171031" y="38545"/>
                                <a:pt x="176225" y="43599"/>
                                <a:pt x="179794" y="49518"/>
                              </a:cubicBezTo>
                              <a:cubicBezTo>
                                <a:pt x="183350" y="55436"/>
                                <a:pt x="188062" y="65558"/>
                                <a:pt x="193916" y="79870"/>
                              </a:cubicBezTo>
                              <a:lnTo>
                                <a:pt x="232423" y="173990"/>
                              </a:lnTo>
                              <a:lnTo>
                                <a:pt x="189662" y="191478"/>
                              </a:lnTo>
                              <a:lnTo>
                                <a:pt x="149771" y="93955"/>
                              </a:lnTo>
                              <a:cubicBezTo>
                                <a:pt x="146241" y="85332"/>
                                <a:pt x="141935" y="78969"/>
                                <a:pt x="136855" y="74867"/>
                              </a:cubicBezTo>
                              <a:cubicBezTo>
                                <a:pt x="130010" y="68961"/>
                                <a:pt x="121298" y="68174"/>
                                <a:pt x="110693" y="72517"/>
                              </a:cubicBezTo>
                              <a:cubicBezTo>
                                <a:pt x="99708" y="77013"/>
                                <a:pt x="92888" y="84125"/>
                                <a:pt x="90221" y="93853"/>
                              </a:cubicBezTo>
                              <a:cubicBezTo>
                                <a:pt x="87566" y="103581"/>
                                <a:pt x="89040" y="115316"/>
                                <a:pt x="94666" y="129045"/>
                              </a:cubicBezTo>
                              <a:lnTo>
                                <a:pt x="130162" y="215824"/>
                              </a:lnTo>
                              <a:lnTo>
                                <a:pt x="88290" y="232944"/>
                              </a:lnTo>
                              <a:lnTo>
                                <a:pt x="0" y="17132"/>
                              </a:lnTo>
                              <a:lnTo>
                                <a:pt x="41872" y="0"/>
                              </a:lnTo>
                              <a:close/>
                            </a:path>
                          </a:pathLst>
                        </a:custGeom>
                        <a:solidFill>
                          <a:srgbClr val="FFFEFD"/>
                        </a:solidFill>
                        <a:ln w="0" cap="flat">
                          <a:noFill/>
                          <a:miter lim="127000"/>
                        </a:ln>
                        <a:effectLst/>
                      </wps:spPr>
                      <wps:bodyPr/>
                    </wps:wsp>
                    <pic:pic xmlns:pic="http://schemas.openxmlformats.org/drawingml/2006/picture">
                      <pic:nvPicPr>
                        <pic:cNvPr id="523" name="Picture 523"/>
                        <pic:cNvPicPr/>
                      </pic:nvPicPr>
                      <pic:blipFill>
                        <a:blip r:embed="rId7"/>
                        <a:stretch>
                          <a:fillRect/>
                        </a:stretch>
                      </pic:blipFill>
                      <pic:spPr>
                        <a:xfrm>
                          <a:off x="2850782" y="2182813"/>
                          <a:ext cx="3319272" cy="3316224"/>
                        </a:xfrm>
                        <a:prstGeom prst="rect">
                          <a:avLst/>
                        </a:prstGeom>
                      </pic:spPr>
                    </pic:pic>
                    <pic:pic xmlns:pic="http://schemas.openxmlformats.org/drawingml/2006/picture">
                      <pic:nvPicPr>
                        <pic:cNvPr id="524" name="Picture 524"/>
                        <pic:cNvPicPr/>
                      </pic:nvPicPr>
                      <pic:blipFill>
                        <a:blip r:embed="rId8"/>
                        <a:stretch>
                          <a:fillRect/>
                        </a:stretch>
                      </pic:blipFill>
                      <pic:spPr>
                        <a:xfrm>
                          <a:off x="2850782" y="2182813"/>
                          <a:ext cx="3319272" cy="3316224"/>
                        </a:xfrm>
                        <a:prstGeom prst="rect">
                          <a:avLst/>
                        </a:prstGeom>
                      </pic:spPr>
                    </pic:pic>
                    <pic:pic xmlns:pic="http://schemas.openxmlformats.org/drawingml/2006/picture">
                      <pic:nvPicPr>
                        <pic:cNvPr id="525" name="Picture 525"/>
                        <pic:cNvPicPr/>
                      </pic:nvPicPr>
                      <pic:blipFill>
                        <a:blip r:embed="rId8"/>
                        <a:stretch>
                          <a:fillRect/>
                        </a:stretch>
                      </pic:blipFill>
                      <pic:spPr>
                        <a:xfrm>
                          <a:off x="2850782" y="2182813"/>
                          <a:ext cx="3319272" cy="3316224"/>
                        </a:xfrm>
                        <a:prstGeom prst="rect">
                          <a:avLst/>
                        </a:prstGeom>
                      </pic:spPr>
                    </pic:pic>
                    <pic:pic xmlns:pic="http://schemas.openxmlformats.org/drawingml/2006/picture">
                      <pic:nvPicPr>
                        <pic:cNvPr id="526" name="Picture 526"/>
                        <pic:cNvPicPr/>
                      </pic:nvPicPr>
                      <pic:blipFill>
                        <a:blip r:embed="rId8"/>
                        <a:stretch>
                          <a:fillRect/>
                        </a:stretch>
                      </pic:blipFill>
                      <pic:spPr>
                        <a:xfrm>
                          <a:off x="2850782" y="2182813"/>
                          <a:ext cx="3319272" cy="3316224"/>
                        </a:xfrm>
                        <a:prstGeom prst="rect">
                          <a:avLst/>
                        </a:prstGeom>
                      </pic:spPr>
                    </pic:pic>
                    <wps:wsp>
                      <wps:cNvPr id="527" name="Shape 104"/>
                      <wps:cNvSpPr/>
                      <wps:spPr>
                        <a:xfrm>
                          <a:off x="3488705" y="3319125"/>
                          <a:ext cx="134531" cy="280722"/>
                        </a:xfrm>
                        <a:custGeom>
                          <a:avLst/>
                          <a:gdLst/>
                          <a:ahLst/>
                          <a:cxnLst/>
                          <a:rect l="0" t="0" r="0" b="0"/>
                          <a:pathLst>
                            <a:path w="134531" h="280722">
                              <a:moveTo>
                                <a:pt x="89979" y="0"/>
                              </a:moveTo>
                              <a:lnTo>
                                <a:pt x="134531" y="17048"/>
                              </a:lnTo>
                              <a:lnTo>
                                <a:pt x="134531" y="63874"/>
                              </a:lnTo>
                              <a:lnTo>
                                <a:pt x="122034" y="59093"/>
                              </a:lnTo>
                              <a:lnTo>
                                <a:pt x="63322" y="212560"/>
                              </a:lnTo>
                              <a:lnTo>
                                <a:pt x="108699" y="229908"/>
                              </a:lnTo>
                              <a:cubicBezTo>
                                <a:pt x="114503" y="232130"/>
                                <a:pt x="120141" y="233470"/>
                                <a:pt x="125613" y="233927"/>
                              </a:cubicBezTo>
                              <a:lnTo>
                                <a:pt x="134531" y="233212"/>
                              </a:lnTo>
                              <a:lnTo>
                                <a:pt x="134531" y="280717"/>
                              </a:lnTo>
                              <a:lnTo>
                                <a:pt x="127340" y="280722"/>
                              </a:lnTo>
                              <a:cubicBezTo>
                                <a:pt x="118909" y="279592"/>
                                <a:pt x="110249" y="277327"/>
                                <a:pt x="101359" y="273926"/>
                              </a:cubicBezTo>
                              <a:lnTo>
                                <a:pt x="0" y="235140"/>
                              </a:lnTo>
                              <a:lnTo>
                                <a:pt x="89979" y="0"/>
                              </a:lnTo>
                              <a:close/>
                            </a:path>
                          </a:pathLst>
                        </a:custGeom>
                        <a:solidFill>
                          <a:srgbClr val="FFFEFD"/>
                        </a:solidFill>
                        <a:ln w="0" cap="flat">
                          <a:noFill/>
                          <a:miter lim="127000"/>
                        </a:ln>
                        <a:effectLst/>
                      </wps:spPr>
                      <wps:bodyPr/>
                    </wps:wsp>
                    <wps:wsp>
                      <wps:cNvPr id="528" name="Shape 105"/>
                      <wps:cNvSpPr/>
                      <wps:spPr>
                        <a:xfrm>
                          <a:off x="3623237" y="3336173"/>
                          <a:ext cx="124371" cy="263669"/>
                        </a:xfrm>
                        <a:custGeom>
                          <a:avLst/>
                          <a:gdLst/>
                          <a:ahLst/>
                          <a:cxnLst/>
                          <a:rect l="0" t="0" r="0" b="0"/>
                          <a:pathLst>
                            <a:path w="124371" h="263669">
                              <a:moveTo>
                                <a:pt x="0" y="0"/>
                              </a:moveTo>
                              <a:lnTo>
                                <a:pt x="56807" y="21737"/>
                              </a:lnTo>
                              <a:cubicBezTo>
                                <a:pt x="71310" y="27541"/>
                                <a:pt x="82791" y="33879"/>
                                <a:pt x="91262" y="40787"/>
                              </a:cubicBezTo>
                              <a:cubicBezTo>
                                <a:pt x="105676" y="52522"/>
                                <a:pt x="115227" y="67572"/>
                                <a:pt x="119913" y="85936"/>
                              </a:cubicBezTo>
                              <a:cubicBezTo>
                                <a:pt x="123634" y="100782"/>
                                <a:pt x="124371" y="115565"/>
                                <a:pt x="122148" y="130322"/>
                              </a:cubicBezTo>
                              <a:cubicBezTo>
                                <a:pt x="119926" y="145080"/>
                                <a:pt x="116459" y="158631"/>
                                <a:pt x="111734" y="170950"/>
                              </a:cubicBezTo>
                              <a:cubicBezTo>
                                <a:pt x="99758" y="202217"/>
                                <a:pt x="83350" y="226296"/>
                                <a:pt x="62484" y="243175"/>
                              </a:cubicBezTo>
                              <a:cubicBezTo>
                                <a:pt x="48380" y="254547"/>
                                <a:pt x="33356" y="261374"/>
                                <a:pt x="17413" y="263656"/>
                              </a:cubicBezTo>
                              <a:lnTo>
                                <a:pt x="0" y="263669"/>
                              </a:lnTo>
                              <a:lnTo>
                                <a:pt x="0" y="216164"/>
                              </a:lnTo>
                              <a:lnTo>
                                <a:pt x="7002" y="215602"/>
                              </a:lnTo>
                              <a:cubicBezTo>
                                <a:pt x="17284" y="212984"/>
                                <a:pt x="26905" y="206834"/>
                                <a:pt x="35864" y="197150"/>
                              </a:cubicBezTo>
                              <a:cubicBezTo>
                                <a:pt x="45656" y="186520"/>
                                <a:pt x="53873" y="172537"/>
                                <a:pt x="60515" y="155189"/>
                              </a:cubicBezTo>
                              <a:cubicBezTo>
                                <a:pt x="69672" y="131275"/>
                                <a:pt x="72949" y="111463"/>
                                <a:pt x="70345" y="95778"/>
                              </a:cubicBezTo>
                              <a:cubicBezTo>
                                <a:pt x="67742" y="80081"/>
                                <a:pt x="55245" y="67966"/>
                                <a:pt x="32880" y="59406"/>
                              </a:cubicBezTo>
                              <a:lnTo>
                                <a:pt x="0" y="46826"/>
                              </a:lnTo>
                              <a:lnTo>
                                <a:pt x="0" y="0"/>
                              </a:lnTo>
                              <a:close/>
                            </a:path>
                          </a:pathLst>
                        </a:custGeom>
                        <a:solidFill>
                          <a:srgbClr val="FFFEFD"/>
                        </a:solidFill>
                        <a:ln w="0" cap="flat">
                          <a:noFill/>
                          <a:miter lim="127000"/>
                        </a:ln>
                        <a:effectLst/>
                      </wps:spPr>
                      <wps:bodyPr/>
                    </wps:wsp>
                    <wps:wsp>
                      <wps:cNvPr id="529" name="Shape 106"/>
                      <wps:cNvSpPr/>
                      <wps:spPr>
                        <a:xfrm>
                          <a:off x="3727466" y="3485109"/>
                          <a:ext cx="106942" cy="200292"/>
                        </a:xfrm>
                        <a:custGeom>
                          <a:avLst/>
                          <a:gdLst/>
                          <a:ahLst/>
                          <a:cxnLst/>
                          <a:rect l="0" t="0" r="0" b="0"/>
                          <a:pathLst>
                            <a:path w="106942" h="200292">
                              <a:moveTo>
                                <a:pt x="97247" y="0"/>
                              </a:moveTo>
                              <a:lnTo>
                                <a:pt x="106942" y="1898"/>
                              </a:lnTo>
                              <a:lnTo>
                                <a:pt x="106942" y="42006"/>
                              </a:lnTo>
                              <a:lnTo>
                                <a:pt x="103397" y="41261"/>
                              </a:lnTo>
                              <a:cubicBezTo>
                                <a:pt x="98241" y="41186"/>
                                <a:pt x="93421" y="42192"/>
                                <a:pt x="88938" y="44282"/>
                              </a:cubicBezTo>
                              <a:cubicBezTo>
                                <a:pt x="79985" y="48435"/>
                                <a:pt x="72517" y="55864"/>
                                <a:pt x="66535" y="66558"/>
                              </a:cubicBezTo>
                              <a:lnTo>
                                <a:pt x="106942" y="82014"/>
                              </a:lnTo>
                              <a:lnTo>
                                <a:pt x="106942" y="116399"/>
                              </a:lnTo>
                              <a:lnTo>
                                <a:pt x="53949" y="96123"/>
                              </a:lnTo>
                              <a:cubicBezTo>
                                <a:pt x="47980" y="113827"/>
                                <a:pt x="49352" y="128369"/>
                                <a:pt x="58077" y="139773"/>
                              </a:cubicBezTo>
                              <a:cubicBezTo>
                                <a:pt x="63360" y="146783"/>
                                <a:pt x="70879" y="152168"/>
                                <a:pt x="80657" y="155902"/>
                              </a:cubicBezTo>
                              <a:cubicBezTo>
                                <a:pt x="85833" y="157883"/>
                                <a:pt x="90776" y="159017"/>
                                <a:pt x="95490" y="159299"/>
                              </a:cubicBezTo>
                              <a:lnTo>
                                <a:pt x="106942" y="157845"/>
                              </a:lnTo>
                              <a:lnTo>
                                <a:pt x="106942" y="199807"/>
                              </a:lnTo>
                              <a:lnTo>
                                <a:pt x="105102" y="200239"/>
                              </a:lnTo>
                              <a:cubicBezTo>
                                <a:pt x="92580" y="200292"/>
                                <a:pt x="79311" y="197634"/>
                                <a:pt x="65303" y="192275"/>
                              </a:cubicBezTo>
                              <a:cubicBezTo>
                                <a:pt x="42151" y="183423"/>
                                <a:pt x="24473" y="168475"/>
                                <a:pt x="12243" y="147444"/>
                              </a:cubicBezTo>
                              <a:cubicBezTo>
                                <a:pt x="0" y="126412"/>
                                <a:pt x="38" y="99819"/>
                                <a:pt x="12344" y="67663"/>
                              </a:cubicBezTo>
                              <a:cubicBezTo>
                                <a:pt x="23876" y="37564"/>
                                <a:pt x="40691" y="17523"/>
                                <a:pt x="62814" y="7566"/>
                              </a:cubicBezTo>
                              <a:cubicBezTo>
                                <a:pt x="73869" y="2575"/>
                                <a:pt x="85347" y="54"/>
                                <a:pt x="97247" y="0"/>
                              </a:cubicBezTo>
                              <a:close/>
                            </a:path>
                          </a:pathLst>
                        </a:custGeom>
                        <a:solidFill>
                          <a:srgbClr val="FFFEFD"/>
                        </a:solidFill>
                        <a:ln w="0" cap="flat">
                          <a:noFill/>
                          <a:miter lim="127000"/>
                        </a:ln>
                        <a:effectLst/>
                      </wps:spPr>
                      <wps:bodyPr/>
                    </wps:wsp>
                    <wps:wsp>
                      <wps:cNvPr id="530" name="Shape 107"/>
                      <wps:cNvSpPr/>
                      <wps:spPr>
                        <a:xfrm>
                          <a:off x="3834408" y="3634306"/>
                          <a:ext cx="62361" cy="50611"/>
                        </a:xfrm>
                        <a:custGeom>
                          <a:avLst/>
                          <a:gdLst/>
                          <a:ahLst/>
                          <a:cxnLst/>
                          <a:rect l="0" t="0" r="0" b="0"/>
                          <a:pathLst>
                            <a:path w="62361" h="50611">
                              <a:moveTo>
                                <a:pt x="15943" y="0"/>
                              </a:moveTo>
                              <a:lnTo>
                                <a:pt x="62361" y="17780"/>
                              </a:lnTo>
                              <a:cubicBezTo>
                                <a:pt x="57192" y="27623"/>
                                <a:pt x="47553" y="35941"/>
                                <a:pt x="33482" y="42748"/>
                              </a:cubicBezTo>
                              <a:lnTo>
                                <a:pt x="0" y="50611"/>
                              </a:lnTo>
                              <a:lnTo>
                                <a:pt x="0" y="8649"/>
                              </a:lnTo>
                              <a:lnTo>
                                <a:pt x="1998" y="8395"/>
                              </a:lnTo>
                              <a:cubicBezTo>
                                <a:pt x="6621" y="6871"/>
                                <a:pt x="11269" y="4064"/>
                                <a:pt x="15943" y="0"/>
                              </a:cubicBezTo>
                              <a:close/>
                            </a:path>
                          </a:pathLst>
                        </a:custGeom>
                        <a:solidFill>
                          <a:srgbClr val="FFFEFD"/>
                        </a:solidFill>
                        <a:ln w="0" cap="flat">
                          <a:noFill/>
                          <a:miter lim="127000"/>
                        </a:ln>
                        <a:effectLst/>
                      </wps:spPr>
                      <wps:bodyPr/>
                    </wps:wsp>
                    <wps:wsp>
                      <wps:cNvPr id="531" name="Shape 108"/>
                      <wps:cNvSpPr/>
                      <wps:spPr>
                        <a:xfrm>
                          <a:off x="3834408" y="3487007"/>
                          <a:ext cx="88460" cy="142676"/>
                        </a:xfrm>
                        <a:custGeom>
                          <a:avLst/>
                          <a:gdLst/>
                          <a:ahLst/>
                          <a:cxnLst/>
                          <a:rect l="0" t="0" r="0" b="0"/>
                          <a:pathLst>
                            <a:path w="88460" h="142676">
                              <a:moveTo>
                                <a:pt x="0" y="0"/>
                              </a:moveTo>
                              <a:lnTo>
                                <a:pt x="27271" y="5338"/>
                              </a:lnTo>
                              <a:cubicBezTo>
                                <a:pt x="42397" y="11116"/>
                                <a:pt x="54995" y="19067"/>
                                <a:pt x="65041" y="29125"/>
                              </a:cubicBezTo>
                              <a:cubicBezTo>
                                <a:pt x="75099" y="39196"/>
                                <a:pt x="81830" y="51604"/>
                                <a:pt x="85247" y="66349"/>
                              </a:cubicBezTo>
                              <a:cubicBezTo>
                                <a:pt x="88422" y="79417"/>
                                <a:pt x="88460" y="93171"/>
                                <a:pt x="85348" y="107598"/>
                              </a:cubicBezTo>
                              <a:cubicBezTo>
                                <a:pt x="83519" y="116056"/>
                                <a:pt x="79621" y="127753"/>
                                <a:pt x="73639" y="142676"/>
                              </a:cubicBezTo>
                              <a:lnTo>
                                <a:pt x="0" y="114501"/>
                              </a:lnTo>
                              <a:lnTo>
                                <a:pt x="0" y="80116"/>
                              </a:lnTo>
                              <a:lnTo>
                                <a:pt x="37914" y="94619"/>
                              </a:lnTo>
                              <a:cubicBezTo>
                                <a:pt x="41711" y="82262"/>
                                <a:pt x="41165" y="71543"/>
                                <a:pt x="36314" y="62526"/>
                              </a:cubicBezTo>
                              <a:cubicBezTo>
                                <a:pt x="31462" y="53496"/>
                                <a:pt x="23664" y="46930"/>
                                <a:pt x="12933" y="42828"/>
                              </a:cubicBezTo>
                              <a:lnTo>
                                <a:pt x="0" y="40108"/>
                              </a:lnTo>
                              <a:lnTo>
                                <a:pt x="0" y="0"/>
                              </a:lnTo>
                              <a:close/>
                            </a:path>
                          </a:pathLst>
                        </a:custGeom>
                        <a:solidFill>
                          <a:srgbClr val="FFFEFD"/>
                        </a:solidFill>
                        <a:ln w="0" cap="flat">
                          <a:noFill/>
                          <a:miter lim="127000"/>
                        </a:ln>
                        <a:effectLst/>
                      </wps:spPr>
                      <wps:bodyPr/>
                    </wps:wsp>
                    <wps:wsp>
                      <wps:cNvPr id="532" name="Shape 109"/>
                      <wps:cNvSpPr/>
                      <wps:spPr>
                        <a:xfrm>
                          <a:off x="3916938" y="3494325"/>
                          <a:ext cx="131242" cy="250393"/>
                        </a:xfrm>
                        <a:custGeom>
                          <a:avLst/>
                          <a:gdLst/>
                          <a:ahLst/>
                          <a:cxnLst/>
                          <a:rect l="0" t="0" r="0" b="0"/>
                          <a:pathLst>
                            <a:path w="131242" h="250393">
                              <a:moveTo>
                                <a:pt x="76581" y="0"/>
                              </a:moveTo>
                              <a:lnTo>
                                <a:pt x="121564" y="17221"/>
                              </a:lnTo>
                              <a:lnTo>
                                <a:pt x="102997" y="65710"/>
                              </a:lnTo>
                              <a:lnTo>
                                <a:pt x="131242" y="76505"/>
                              </a:lnTo>
                              <a:lnTo>
                                <a:pt x="118859" y="108903"/>
                              </a:lnTo>
                              <a:lnTo>
                                <a:pt x="90614" y="98095"/>
                              </a:lnTo>
                              <a:lnTo>
                                <a:pt x="55448" y="189967"/>
                              </a:lnTo>
                              <a:cubicBezTo>
                                <a:pt x="52718" y="197104"/>
                                <a:pt x="51943" y="201879"/>
                                <a:pt x="53060" y="204330"/>
                              </a:cubicBezTo>
                              <a:cubicBezTo>
                                <a:pt x="54204" y="206769"/>
                                <a:pt x="59398" y="209779"/>
                                <a:pt x="68643" y="213309"/>
                              </a:cubicBezTo>
                              <a:cubicBezTo>
                                <a:pt x="70040" y="213843"/>
                                <a:pt x="71501" y="214376"/>
                                <a:pt x="73063" y="214909"/>
                              </a:cubicBezTo>
                              <a:cubicBezTo>
                                <a:pt x="74625" y="215443"/>
                                <a:pt x="76187" y="215951"/>
                                <a:pt x="77711" y="216408"/>
                              </a:cubicBezTo>
                              <a:lnTo>
                                <a:pt x="64719" y="250393"/>
                              </a:lnTo>
                              <a:lnTo>
                                <a:pt x="42863" y="242964"/>
                              </a:lnTo>
                              <a:cubicBezTo>
                                <a:pt x="21094" y="235458"/>
                                <a:pt x="7861" y="226149"/>
                                <a:pt x="3111" y="214935"/>
                              </a:cubicBezTo>
                              <a:cubicBezTo>
                                <a:pt x="0" y="207772"/>
                                <a:pt x="521" y="198768"/>
                                <a:pt x="4673" y="187922"/>
                              </a:cubicBezTo>
                              <a:lnTo>
                                <a:pt x="45631" y="80886"/>
                              </a:lnTo>
                              <a:lnTo>
                                <a:pt x="21387" y="71603"/>
                              </a:lnTo>
                              <a:lnTo>
                                <a:pt x="33769" y="39218"/>
                              </a:lnTo>
                              <a:lnTo>
                                <a:pt x="58014" y="48489"/>
                              </a:lnTo>
                              <a:lnTo>
                                <a:pt x="76581" y="0"/>
                              </a:lnTo>
                              <a:close/>
                            </a:path>
                          </a:pathLst>
                        </a:custGeom>
                        <a:solidFill>
                          <a:srgbClr val="FFFEFD"/>
                        </a:solidFill>
                        <a:ln w="0" cap="flat">
                          <a:noFill/>
                          <a:miter lim="127000"/>
                        </a:ln>
                        <a:effectLst/>
                      </wps:spPr>
                      <wps:bodyPr/>
                    </wps:wsp>
                    <wps:wsp>
                      <wps:cNvPr id="533" name="Shape 110"/>
                      <wps:cNvSpPr/>
                      <wps:spPr>
                        <a:xfrm>
                          <a:off x="4017960" y="3596276"/>
                          <a:ext cx="106942" cy="200282"/>
                        </a:xfrm>
                        <a:custGeom>
                          <a:avLst/>
                          <a:gdLst/>
                          <a:ahLst/>
                          <a:cxnLst/>
                          <a:rect l="0" t="0" r="0" b="0"/>
                          <a:pathLst>
                            <a:path w="106942" h="200282">
                              <a:moveTo>
                                <a:pt x="97242" y="0"/>
                              </a:moveTo>
                              <a:lnTo>
                                <a:pt x="106942" y="1896"/>
                              </a:lnTo>
                              <a:lnTo>
                                <a:pt x="106942" y="42004"/>
                              </a:lnTo>
                              <a:lnTo>
                                <a:pt x="103397" y="41261"/>
                              </a:lnTo>
                              <a:cubicBezTo>
                                <a:pt x="98241" y="41189"/>
                                <a:pt x="93421" y="42196"/>
                                <a:pt x="88938" y="44272"/>
                              </a:cubicBezTo>
                              <a:cubicBezTo>
                                <a:pt x="79985" y="48425"/>
                                <a:pt x="72504" y="55854"/>
                                <a:pt x="66535" y="66548"/>
                              </a:cubicBezTo>
                              <a:lnTo>
                                <a:pt x="106942" y="82004"/>
                              </a:lnTo>
                              <a:lnTo>
                                <a:pt x="106942" y="116394"/>
                              </a:lnTo>
                              <a:lnTo>
                                <a:pt x="53937" y="96114"/>
                              </a:lnTo>
                              <a:cubicBezTo>
                                <a:pt x="47968" y="113817"/>
                                <a:pt x="49352" y="128359"/>
                                <a:pt x="58077" y="139763"/>
                              </a:cubicBezTo>
                              <a:cubicBezTo>
                                <a:pt x="63360" y="146774"/>
                                <a:pt x="70879" y="152159"/>
                                <a:pt x="80657" y="155892"/>
                              </a:cubicBezTo>
                              <a:cubicBezTo>
                                <a:pt x="85833" y="157873"/>
                                <a:pt x="90776" y="159007"/>
                                <a:pt x="95490" y="159290"/>
                              </a:cubicBezTo>
                              <a:lnTo>
                                <a:pt x="106942" y="157835"/>
                              </a:lnTo>
                              <a:lnTo>
                                <a:pt x="106942" y="199797"/>
                              </a:lnTo>
                              <a:lnTo>
                                <a:pt x="105100" y="200230"/>
                              </a:lnTo>
                              <a:cubicBezTo>
                                <a:pt x="92577" y="200282"/>
                                <a:pt x="79305" y="197624"/>
                                <a:pt x="65291" y="192265"/>
                              </a:cubicBezTo>
                              <a:cubicBezTo>
                                <a:pt x="42151" y="183413"/>
                                <a:pt x="24460" y="168465"/>
                                <a:pt x="12243" y="147447"/>
                              </a:cubicBezTo>
                              <a:cubicBezTo>
                                <a:pt x="0" y="126403"/>
                                <a:pt x="38" y="99822"/>
                                <a:pt x="12344" y="67653"/>
                              </a:cubicBezTo>
                              <a:cubicBezTo>
                                <a:pt x="23876" y="37554"/>
                                <a:pt x="40691" y="17513"/>
                                <a:pt x="62814" y="7557"/>
                              </a:cubicBezTo>
                              <a:cubicBezTo>
                                <a:pt x="73863" y="2572"/>
                                <a:pt x="85341" y="54"/>
                                <a:pt x="97242" y="0"/>
                              </a:cubicBezTo>
                              <a:close/>
                            </a:path>
                          </a:pathLst>
                        </a:custGeom>
                        <a:solidFill>
                          <a:srgbClr val="FFFEFD"/>
                        </a:solidFill>
                        <a:ln w="0" cap="flat">
                          <a:noFill/>
                          <a:miter lim="127000"/>
                        </a:ln>
                        <a:effectLst/>
                      </wps:spPr>
                      <wps:bodyPr/>
                    </wps:wsp>
                    <wps:wsp>
                      <wps:cNvPr id="534" name="Shape 111"/>
                      <wps:cNvSpPr/>
                      <wps:spPr>
                        <a:xfrm>
                          <a:off x="4124903" y="3745463"/>
                          <a:ext cx="62361" cy="50610"/>
                        </a:xfrm>
                        <a:custGeom>
                          <a:avLst/>
                          <a:gdLst/>
                          <a:ahLst/>
                          <a:cxnLst/>
                          <a:rect l="0" t="0" r="0" b="0"/>
                          <a:pathLst>
                            <a:path w="62361" h="50610">
                              <a:moveTo>
                                <a:pt x="15930" y="0"/>
                              </a:moveTo>
                              <a:lnTo>
                                <a:pt x="62361" y="17780"/>
                              </a:lnTo>
                              <a:cubicBezTo>
                                <a:pt x="57192" y="27623"/>
                                <a:pt x="47553" y="35941"/>
                                <a:pt x="33482" y="42748"/>
                              </a:cubicBezTo>
                              <a:lnTo>
                                <a:pt x="0" y="50610"/>
                              </a:lnTo>
                              <a:lnTo>
                                <a:pt x="0" y="8649"/>
                              </a:lnTo>
                              <a:lnTo>
                                <a:pt x="1998" y="8395"/>
                              </a:lnTo>
                              <a:cubicBezTo>
                                <a:pt x="6621" y="6871"/>
                                <a:pt x="11269" y="4090"/>
                                <a:pt x="15930" y="0"/>
                              </a:cubicBezTo>
                              <a:close/>
                            </a:path>
                          </a:pathLst>
                        </a:custGeom>
                        <a:solidFill>
                          <a:srgbClr val="FFFEFD"/>
                        </a:solidFill>
                        <a:ln w="0" cap="flat">
                          <a:noFill/>
                          <a:miter lim="127000"/>
                        </a:ln>
                        <a:effectLst/>
                      </wps:spPr>
                      <wps:bodyPr/>
                    </wps:wsp>
                    <wps:wsp>
                      <wps:cNvPr id="535" name="Shape 112"/>
                      <wps:cNvSpPr/>
                      <wps:spPr>
                        <a:xfrm>
                          <a:off x="4124903" y="3598172"/>
                          <a:ext cx="88447" cy="142668"/>
                        </a:xfrm>
                        <a:custGeom>
                          <a:avLst/>
                          <a:gdLst/>
                          <a:ahLst/>
                          <a:cxnLst/>
                          <a:rect l="0" t="0" r="0" b="0"/>
                          <a:pathLst>
                            <a:path w="88447" h="142668">
                              <a:moveTo>
                                <a:pt x="0" y="0"/>
                              </a:moveTo>
                              <a:lnTo>
                                <a:pt x="27271" y="5330"/>
                              </a:lnTo>
                              <a:cubicBezTo>
                                <a:pt x="42409" y="11134"/>
                                <a:pt x="54995" y="19059"/>
                                <a:pt x="65041" y="29117"/>
                              </a:cubicBezTo>
                              <a:cubicBezTo>
                                <a:pt x="75099" y="39188"/>
                                <a:pt x="81818" y="51609"/>
                                <a:pt x="85247" y="66341"/>
                              </a:cubicBezTo>
                              <a:cubicBezTo>
                                <a:pt x="88422" y="79409"/>
                                <a:pt x="88447" y="93163"/>
                                <a:pt x="85348" y="107590"/>
                              </a:cubicBezTo>
                              <a:cubicBezTo>
                                <a:pt x="83507" y="116049"/>
                                <a:pt x="79608" y="127745"/>
                                <a:pt x="73626" y="142668"/>
                              </a:cubicBezTo>
                              <a:lnTo>
                                <a:pt x="0" y="114498"/>
                              </a:lnTo>
                              <a:lnTo>
                                <a:pt x="0" y="80108"/>
                              </a:lnTo>
                              <a:lnTo>
                                <a:pt x="37914" y="94611"/>
                              </a:lnTo>
                              <a:cubicBezTo>
                                <a:pt x="41711" y="82254"/>
                                <a:pt x="41165" y="71535"/>
                                <a:pt x="36314" y="62518"/>
                              </a:cubicBezTo>
                              <a:cubicBezTo>
                                <a:pt x="31462" y="53489"/>
                                <a:pt x="23664" y="46923"/>
                                <a:pt x="12933" y="42821"/>
                              </a:cubicBezTo>
                              <a:lnTo>
                                <a:pt x="0" y="40108"/>
                              </a:lnTo>
                              <a:lnTo>
                                <a:pt x="0" y="0"/>
                              </a:lnTo>
                              <a:close/>
                            </a:path>
                          </a:pathLst>
                        </a:custGeom>
                        <a:solidFill>
                          <a:srgbClr val="FFFEFD"/>
                        </a:solidFill>
                        <a:ln w="0" cap="flat">
                          <a:noFill/>
                          <a:miter lim="127000"/>
                        </a:ln>
                        <a:effectLst/>
                      </wps:spPr>
                      <wps:bodyPr/>
                    </wps:wsp>
                    <wps:wsp>
                      <wps:cNvPr id="536" name="Shape 113"/>
                      <wps:cNvSpPr/>
                      <wps:spPr>
                        <a:xfrm>
                          <a:off x="4192679" y="3649755"/>
                          <a:ext cx="168973" cy="191402"/>
                        </a:xfrm>
                        <a:custGeom>
                          <a:avLst/>
                          <a:gdLst/>
                          <a:ahLst/>
                          <a:cxnLst/>
                          <a:rect l="0" t="0" r="0" b="0"/>
                          <a:pathLst>
                            <a:path w="168973" h="191402">
                              <a:moveTo>
                                <a:pt x="66523" y="0"/>
                              </a:moveTo>
                              <a:lnTo>
                                <a:pt x="109906" y="16625"/>
                              </a:lnTo>
                              <a:lnTo>
                                <a:pt x="98311" y="46927"/>
                              </a:lnTo>
                              <a:cubicBezTo>
                                <a:pt x="109753" y="38011"/>
                                <a:pt x="118910" y="32436"/>
                                <a:pt x="125756" y="30175"/>
                              </a:cubicBezTo>
                              <a:cubicBezTo>
                                <a:pt x="136995" y="26315"/>
                                <a:pt x="149415" y="26975"/>
                                <a:pt x="163017" y="32169"/>
                              </a:cubicBezTo>
                              <a:cubicBezTo>
                                <a:pt x="163881" y="32500"/>
                                <a:pt x="164579" y="32804"/>
                                <a:pt x="165151" y="33084"/>
                              </a:cubicBezTo>
                              <a:cubicBezTo>
                                <a:pt x="165710" y="33376"/>
                                <a:pt x="166980" y="33947"/>
                                <a:pt x="168973" y="34823"/>
                              </a:cubicBezTo>
                              <a:lnTo>
                                <a:pt x="151143" y="81407"/>
                              </a:lnTo>
                              <a:cubicBezTo>
                                <a:pt x="148399" y="79985"/>
                                <a:pt x="145923" y="78791"/>
                                <a:pt x="143726" y="77838"/>
                              </a:cubicBezTo>
                              <a:cubicBezTo>
                                <a:pt x="141529" y="76873"/>
                                <a:pt x="139751" y="76137"/>
                                <a:pt x="138366" y="75590"/>
                              </a:cubicBezTo>
                              <a:cubicBezTo>
                                <a:pt x="120078" y="68606"/>
                                <a:pt x="105511" y="69863"/>
                                <a:pt x="94678" y="79350"/>
                              </a:cubicBezTo>
                              <a:cubicBezTo>
                                <a:pt x="88608" y="84722"/>
                                <a:pt x="82905" y="94374"/>
                                <a:pt x="77584" y="108293"/>
                              </a:cubicBezTo>
                              <a:lnTo>
                                <a:pt x="45771" y="191402"/>
                              </a:lnTo>
                              <a:lnTo>
                                <a:pt x="0" y="173889"/>
                              </a:lnTo>
                              <a:lnTo>
                                <a:pt x="66523" y="0"/>
                              </a:lnTo>
                              <a:close/>
                            </a:path>
                          </a:pathLst>
                        </a:custGeom>
                        <a:solidFill>
                          <a:srgbClr val="FFFEFD"/>
                        </a:solidFill>
                        <a:ln w="0" cap="flat">
                          <a:noFill/>
                          <a:miter lim="127000"/>
                        </a:ln>
                        <a:effectLst/>
                      </wps:spPr>
                      <wps:bodyPr/>
                    </wps:wsp>
                    <wps:wsp>
                      <wps:cNvPr id="537" name="Shape 114"/>
                      <wps:cNvSpPr/>
                      <wps:spPr>
                        <a:xfrm>
                          <a:off x="4319497" y="3698634"/>
                          <a:ext cx="301168" cy="268935"/>
                        </a:xfrm>
                        <a:custGeom>
                          <a:avLst/>
                          <a:gdLst/>
                          <a:ahLst/>
                          <a:cxnLst/>
                          <a:rect l="0" t="0" r="0" b="0"/>
                          <a:pathLst>
                            <a:path w="301168" h="268935">
                              <a:moveTo>
                                <a:pt x="66332" y="0"/>
                              </a:moveTo>
                              <a:lnTo>
                                <a:pt x="110503" y="16929"/>
                              </a:lnTo>
                              <a:lnTo>
                                <a:pt x="100800" y="42278"/>
                              </a:lnTo>
                              <a:cubicBezTo>
                                <a:pt x="109893" y="35408"/>
                                <a:pt x="117665" y="31001"/>
                                <a:pt x="124130" y="29096"/>
                              </a:cubicBezTo>
                              <a:cubicBezTo>
                                <a:pt x="135560" y="25667"/>
                                <a:pt x="148272" y="26644"/>
                                <a:pt x="162306" y="32017"/>
                              </a:cubicBezTo>
                              <a:cubicBezTo>
                                <a:pt x="175590" y="37097"/>
                                <a:pt x="185217" y="44133"/>
                                <a:pt x="191173" y="53124"/>
                              </a:cubicBezTo>
                              <a:cubicBezTo>
                                <a:pt x="195681" y="61074"/>
                                <a:pt x="198018" y="69939"/>
                                <a:pt x="198171" y="79769"/>
                              </a:cubicBezTo>
                              <a:cubicBezTo>
                                <a:pt x="208026" y="71818"/>
                                <a:pt x="218287" y="67158"/>
                                <a:pt x="228943" y="65761"/>
                              </a:cubicBezTo>
                              <a:cubicBezTo>
                                <a:pt x="240119" y="64554"/>
                                <a:pt x="251447" y="66167"/>
                                <a:pt x="262915" y="70548"/>
                              </a:cubicBezTo>
                              <a:cubicBezTo>
                                <a:pt x="270573" y="73482"/>
                                <a:pt x="277546" y="77863"/>
                                <a:pt x="283870" y="83693"/>
                              </a:cubicBezTo>
                              <a:cubicBezTo>
                                <a:pt x="290157" y="89510"/>
                                <a:pt x="294919" y="97320"/>
                                <a:pt x="298132" y="107061"/>
                              </a:cubicBezTo>
                              <a:cubicBezTo>
                                <a:pt x="300710" y="115011"/>
                                <a:pt x="301168" y="123698"/>
                                <a:pt x="299504" y="133185"/>
                              </a:cubicBezTo>
                              <a:cubicBezTo>
                                <a:pt x="298310" y="139446"/>
                                <a:pt x="295567" y="148196"/>
                                <a:pt x="291262" y="159486"/>
                              </a:cubicBezTo>
                              <a:lnTo>
                                <a:pt x="249060" y="268935"/>
                              </a:lnTo>
                              <a:lnTo>
                                <a:pt x="202501" y="251092"/>
                              </a:lnTo>
                              <a:lnTo>
                                <a:pt x="244805" y="140398"/>
                              </a:lnTo>
                              <a:cubicBezTo>
                                <a:pt x="247345" y="133807"/>
                                <a:pt x="248336" y="127978"/>
                                <a:pt x="247853" y="122911"/>
                              </a:cubicBezTo>
                              <a:cubicBezTo>
                                <a:pt x="246900" y="113297"/>
                                <a:pt x="240995" y="106400"/>
                                <a:pt x="230149" y="102248"/>
                              </a:cubicBezTo>
                              <a:cubicBezTo>
                                <a:pt x="217602" y="97447"/>
                                <a:pt x="206959" y="99326"/>
                                <a:pt x="198171" y="107912"/>
                              </a:cubicBezTo>
                              <a:cubicBezTo>
                                <a:pt x="193624" y="112522"/>
                                <a:pt x="189852" y="118682"/>
                                <a:pt x="186893" y="126454"/>
                              </a:cubicBezTo>
                              <a:lnTo>
                                <a:pt x="147320" y="229959"/>
                              </a:lnTo>
                              <a:lnTo>
                                <a:pt x="101562" y="212433"/>
                              </a:lnTo>
                              <a:lnTo>
                                <a:pt x="141135" y="108915"/>
                              </a:lnTo>
                              <a:cubicBezTo>
                                <a:pt x="145085" y="98603"/>
                                <a:pt x="146888" y="90716"/>
                                <a:pt x="146545" y="85204"/>
                              </a:cubicBezTo>
                              <a:cubicBezTo>
                                <a:pt x="145936" y="75349"/>
                                <a:pt x="140043" y="68275"/>
                                <a:pt x="128892" y="64008"/>
                              </a:cubicBezTo>
                              <a:cubicBezTo>
                                <a:pt x="115913" y="59042"/>
                                <a:pt x="105575" y="59893"/>
                                <a:pt x="97904" y="66586"/>
                              </a:cubicBezTo>
                              <a:cubicBezTo>
                                <a:pt x="93637" y="70434"/>
                                <a:pt x="89687" y="77089"/>
                                <a:pt x="86080" y="86563"/>
                              </a:cubicBezTo>
                              <a:lnTo>
                                <a:pt x="46075" y="191173"/>
                              </a:lnTo>
                              <a:lnTo>
                                <a:pt x="0" y="173533"/>
                              </a:lnTo>
                              <a:lnTo>
                                <a:pt x="66332" y="0"/>
                              </a:lnTo>
                              <a:close/>
                            </a:path>
                          </a:pathLst>
                        </a:custGeom>
                        <a:solidFill>
                          <a:srgbClr val="FFFEFD"/>
                        </a:solidFill>
                        <a:ln w="0" cap="flat">
                          <a:noFill/>
                          <a:miter lim="127000"/>
                        </a:ln>
                        <a:effectLst/>
                      </wps:spPr>
                      <wps:bodyPr/>
                    </wps:wsp>
                    <wps:wsp>
                      <wps:cNvPr id="538" name="Shape 115"/>
                      <wps:cNvSpPr/>
                      <wps:spPr>
                        <a:xfrm>
                          <a:off x="4611407" y="3810009"/>
                          <a:ext cx="112637" cy="191516"/>
                        </a:xfrm>
                        <a:custGeom>
                          <a:avLst/>
                          <a:gdLst/>
                          <a:ahLst/>
                          <a:cxnLst/>
                          <a:rect l="0" t="0" r="0" b="0"/>
                          <a:pathLst>
                            <a:path w="112637" h="191516">
                              <a:moveTo>
                                <a:pt x="66535" y="0"/>
                              </a:moveTo>
                              <a:lnTo>
                                <a:pt x="112637" y="17628"/>
                              </a:lnTo>
                              <a:lnTo>
                                <a:pt x="46114" y="191516"/>
                              </a:lnTo>
                              <a:lnTo>
                                <a:pt x="0" y="173863"/>
                              </a:lnTo>
                              <a:lnTo>
                                <a:pt x="66535" y="0"/>
                              </a:lnTo>
                              <a:close/>
                            </a:path>
                          </a:pathLst>
                        </a:custGeom>
                        <a:solidFill>
                          <a:srgbClr val="FFFEFD"/>
                        </a:solidFill>
                        <a:ln w="0" cap="flat">
                          <a:noFill/>
                          <a:miter lim="127000"/>
                        </a:ln>
                        <a:effectLst/>
                      </wps:spPr>
                      <wps:bodyPr/>
                    </wps:wsp>
                    <wps:wsp>
                      <wps:cNvPr id="539" name="Shape 116"/>
                      <wps:cNvSpPr/>
                      <wps:spPr>
                        <a:xfrm>
                          <a:off x="4685880" y="3747309"/>
                          <a:ext cx="62154" cy="59601"/>
                        </a:xfrm>
                        <a:custGeom>
                          <a:avLst/>
                          <a:gdLst/>
                          <a:ahLst/>
                          <a:cxnLst/>
                          <a:rect l="0" t="0" r="0" b="0"/>
                          <a:pathLst>
                            <a:path w="62154" h="59601">
                              <a:moveTo>
                                <a:pt x="16040" y="0"/>
                              </a:moveTo>
                              <a:lnTo>
                                <a:pt x="62154" y="17640"/>
                              </a:lnTo>
                              <a:lnTo>
                                <a:pt x="46101" y="59601"/>
                              </a:lnTo>
                              <a:lnTo>
                                <a:pt x="0" y="41961"/>
                              </a:lnTo>
                              <a:lnTo>
                                <a:pt x="16040" y="0"/>
                              </a:lnTo>
                              <a:close/>
                            </a:path>
                          </a:pathLst>
                        </a:custGeom>
                        <a:solidFill>
                          <a:srgbClr val="FFFEFD"/>
                        </a:solidFill>
                        <a:ln w="0" cap="flat">
                          <a:noFill/>
                          <a:miter lim="127000"/>
                        </a:ln>
                        <a:effectLst/>
                      </wps:spPr>
                      <wps:bodyPr/>
                    </wps:wsp>
                    <wps:wsp>
                      <wps:cNvPr id="540" name="Shape 117"/>
                      <wps:cNvSpPr/>
                      <wps:spPr>
                        <a:xfrm>
                          <a:off x="4701860" y="3844922"/>
                          <a:ext cx="210388" cy="233629"/>
                        </a:xfrm>
                        <a:custGeom>
                          <a:avLst/>
                          <a:gdLst/>
                          <a:ahLst/>
                          <a:cxnLst/>
                          <a:rect l="0" t="0" r="0" b="0"/>
                          <a:pathLst>
                            <a:path w="210388" h="233629">
                              <a:moveTo>
                                <a:pt x="66408" y="0"/>
                              </a:moveTo>
                              <a:lnTo>
                                <a:pt x="110439" y="16840"/>
                              </a:lnTo>
                              <a:lnTo>
                                <a:pt x="100724" y="42215"/>
                              </a:lnTo>
                              <a:cubicBezTo>
                                <a:pt x="109982" y="35522"/>
                                <a:pt x="117945" y="31191"/>
                                <a:pt x="124638" y="29235"/>
                              </a:cubicBezTo>
                              <a:cubicBezTo>
                                <a:pt x="136652" y="25781"/>
                                <a:pt x="149784" y="26797"/>
                                <a:pt x="164084" y="32271"/>
                              </a:cubicBezTo>
                              <a:cubicBezTo>
                                <a:pt x="181991" y="39103"/>
                                <a:pt x="194818" y="49416"/>
                                <a:pt x="202603" y="63183"/>
                              </a:cubicBezTo>
                              <a:cubicBezTo>
                                <a:pt x="210388" y="76950"/>
                                <a:pt x="210109" y="94742"/>
                                <a:pt x="201752" y="116535"/>
                              </a:cubicBezTo>
                              <a:lnTo>
                                <a:pt x="156959" y="233629"/>
                              </a:lnTo>
                              <a:lnTo>
                                <a:pt x="110376" y="215798"/>
                              </a:lnTo>
                              <a:lnTo>
                                <a:pt x="150850" y="110046"/>
                              </a:lnTo>
                              <a:cubicBezTo>
                                <a:pt x="154356" y="100902"/>
                                <a:pt x="155829" y="93421"/>
                                <a:pt x="155270" y="87592"/>
                              </a:cubicBezTo>
                              <a:cubicBezTo>
                                <a:pt x="154254" y="76950"/>
                                <a:pt x="147510" y="69266"/>
                                <a:pt x="135065" y="64491"/>
                              </a:cubicBezTo>
                              <a:cubicBezTo>
                                <a:pt x="119749" y="58623"/>
                                <a:pt x="106743" y="61163"/>
                                <a:pt x="96050" y="72073"/>
                              </a:cubicBezTo>
                              <a:cubicBezTo>
                                <a:pt x="90424" y="77838"/>
                                <a:pt x="85598" y="86106"/>
                                <a:pt x="81471" y="96838"/>
                              </a:cubicBezTo>
                              <a:lnTo>
                                <a:pt x="45466" y="190970"/>
                              </a:lnTo>
                              <a:lnTo>
                                <a:pt x="0" y="173558"/>
                              </a:lnTo>
                              <a:lnTo>
                                <a:pt x="66408" y="0"/>
                              </a:lnTo>
                              <a:close/>
                            </a:path>
                          </a:pathLst>
                        </a:custGeom>
                        <a:solidFill>
                          <a:srgbClr val="FFFEFD"/>
                        </a:solidFill>
                        <a:ln w="0" cap="flat">
                          <a:noFill/>
                          <a:miter lim="127000"/>
                        </a:ln>
                        <a:effectLst/>
                      </wps:spPr>
                      <wps:bodyPr/>
                    </wps:wsp>
                    <wps:wsp>
                      <wps:cNvPr id="541" name="Shape 118"/>
                      <wps:cNvSpPr/>
                      <wps:spPr>
                        <a:xfrm>
                          <a:off x="4900693" y="4006121"/>
                          <a:ext cx="90140" cy="116643"/>
                        </a:xfrm>
                        <a:custGeom>
                          <a:avLst/>
                          <a:gdLst/>
                          <a:ahLst/>
                          <a:cxnLst/>
                          <a:rect l="0" t="0" r="0" b="0"/>
                          <a:pathLst>
                            <a:path w="90140" h="116643">
                              <a:moveTo>
                                <a:pt x="68413" y="698"/>
                              </a:moveTo>
                              <a:lnTo>
                                <a:pt x="90140" y="4552"/>
                              </a:lnTo>
                              <a:lnTo>
                                <a:pt x="90140" y="38124"/>
                              </a:lnTo>
                              <a:lnTo>
                                <a:pt x="71184" y="36697"/>
                              </a:lnTo>
                              <a:cubicBezTo>
                                <a:pt x="62433" y="38106"/>
                                <a:pt x="56388" y="43161"/>
                                <a:pt x="53061" y="51873"/>
                              </a:cubicBezTo>
                              <a:cubicBezTo>
                                <a:pt x="50089" y="59645"/>
                                <a:pt x="50114" y="66084"/>
                                <a:pt x="53175" y="71215"/>
                              </a:cubicBezTo>
                              <a:cubicBezTo>
                                <a:pt x="56223" y="76359"/>
                                <a:pt x="60871" y="80105"/>
                                <a:pt x="67132" y="82505"/>
                              </a:cubicBezTo>
                              <a:cubicBezTo>
                                <a:pt x="72098" y="84398"/>
                                <a:pt x="77146" y="85506"/>
                                <a:pt x="82274" y="85823"/>
                              </a:cubicBezTo>
                              <a:lnTo>
                                <a:pt x="90140" y="85105"/>
                              </a:lnTo>
                              <a:lnTo>
                                <a:pt x="90140" y="110871"/>
                              </a:lnTo>
                              <a:lnTo>
                                <a:pt x="77838" y="114776"/>
                              </a:lnTo>
                              <a:cubicBezTo>
                                <a:pt x="65849" y="116643"/>
                                <a:pt x="53645" y="115195"/>
                                <a:pt x="41237" y="110445"/>
                              </a:cubicBezTo>
                              <a:cubicBezTo>
                                <a:pt x="25400" y="104400"/>
                                <a:pt x="14046" y="94900"/>
                                <a:pt x="7176" y="81959"/>
                              </a:cubicBezTo>
                              <a:cubicBezTo>
                                <a:pt x="279" y="69031"/>
                                <a:pt x="0" y="54324"/>
                                <a:pt x="6299" y="37827"/>
                              </a:cubicBezTo>
                              <a:cubicBezTo>
                                <a:pt x="14491" y="16453"/>
                                <a:pt x="28702" y="4159"/>
                                <a:pt x="48984" y="946"/>
                              </a:cubicBezTo>
                              <a:cubicBezTo>
                                <a:pt x="54527" y="82"/>
                                <a:pt x="61004" y="0"/>
                                <a:pt x="68413" y="698"/>
                              </a:cubicBezTo>
                              <a:close/>
                            </a:path>
                          </a:pathLst>
                        </a:custGeom>
                        <a:solidFill>
                          <a:srgbClr val="FFFEFD"/>
                        </a:solidFill>
                        <a:ln w="0" cap="flat">
                          <a:noFill/>
                          <a:miter lim="127000"/>
                        </a:ln>
                        <a:effectLst/>
                      </wps:spPr>
                      <wps:bodyPr/>
                    </wps:wsp>
                    <wps:wsp>
                      <wps:cNvPr id="542" name="Shape 119"/>
                      <wps:cNvSpPr/>
                      <wps:spPr>
                        <a:xfrm>
                          <a:off x="4939860" y="3936227"/>
                          <a:ext cx="50974" cy="55347"/>
                        </a:xfrm>
                        <a:custGeom>
                          <a:avLst/>
                          <a:gdLst/>
                          <a:ahLst/>
                          <a:cxnLst/>
                          <a:rect l="0" t="0" r="0" b="0"/>
                          <a:pathLst>
                            <a:path w="50974" h="55347">
                              <a:moveTo>
                                <a:pt x="50974" y="0"/>
                              </a:moveTo>
                              <a:lnTo>
                                <a:pt x="50974" y="47722"/>
                              </a:lnTo>
                              <a:lnTo>
                                <a:pt x="43866" y="55347"/>
                              </a:lnTo>
                              <a:lnTo>
                                <a:pt x="0" y="38557"/>
                              </a:lnTo>
                              <a:cubicBezTo>
                                <a:pt x="6782" y="23724"/>
                                <a:pt x="15837" y="12852"/>
                                <a:pt x="27165" y="5969"/>
                              </a:cubicBezTo>
                              <a:lnTo>
                                <a:pt x="50974" y="0"/>
                              </a:lnTo>
                              <a:close/>
                            </a:path>
                          </a:pathLst>
                        </a:custGeom>
                        <a:solidFill>
                          <a:srgbClr val="FFFEFD"/>
                        </a:solidFill>
                        <a:ln w="0" cap="flat">
                          <a:noFill/>
                          <a:miter lim="127000"/>
                        </a:ln>
                        <a:effectLst/>
                      </wps:spPr>
                      <wps:bodyPr/>
                    </wps:wsp>
                    <wps:wsp>
                      <wps:cNvPr id="543" name="Shape 120"/>
                      <wps:cNvSpPr/>
                      <wps:spPr>
                        <a:xfrm>
                          <a:off x="4990833" y="3934379"/>
                          <a:ext cx="107688" cy="218396"/>
                        </a:xfrm>
                        <a:custGeom>
                          <a:avLst/>
                          <a:gdLst/>
                          <a:ahLst/>
                          <a:cxnLst/>
                          <a:rect l="0" t="0" r="0" b="0"/>
                          <a:pathLst>
                            <a:path w="107688" h="218396">
                              <a:moveTo>
                                <a:pt x="7370" y="0"/>
                              </a:moveTo>
                              <a:cubicBezTo>
                                <a:pt x="19197" y="136"/>
                                <a:pt x="32459" y="3016"/>
                                <a:pt x="47160" y="8642"/>
                              </a:cubicBezTo>
                              <a:cubicBezTo>
                                <a:pt x="66273" y="15945"/>
                                <a:pt x="81792" y="26219"/>
                                <a:pt x="93768" y="39453"/>
                              </a:cubicBezTo>
                              <a:cubicBezTo>
                                <a:pt x="105706" y="52686"/>
                                <a:pt x="107688" y="69767"/>
                                <a:pt x="99661" y="90735"/>
                              </a:cubicBezTo>
                              <a:lnTo>
                                <a:pt x="69143" y="170478"/>
                              </a:lnTo>
                              <a:cubicBezTo>
                                <a:pt x="67035" y="176016"/>
                                <a:pt x="64571" y="182747"/>
                                <a:pt x="61764" y="190697"/>
                              </a:cubicBezTo>
                              <a:cubicBezTo>
                                <a:pt x="59796" y="196780"/>
                                <a:pt x="59174" y="201175"/>
                                <a:pt x="59860" y="203879"/>
                              </a:cubicBezTo>
                              <a:cubicBezTo>
                                <a:pt x="60520" y="206572"/>
                                <a:pt x="62082" y="209188"/>
                                <a:pt x="64533" y="211703"/>
                              </a:cubicBezTo>
                              <a:lnTo>
                                <a:pt x="61980" y="218396"/>
                              </a:lnTo>
                              <a:lnTo>
                                <a:pt x="12514" y="199473"/>
                              </a:lnTo>
                              <a:cubicBezTo>
                                <a:pt x="12463" y="195434"/>
                                <a:pt x="12781" y="191776"/>
                                <a:pt x="13428" y="188487"/>
                              </a:cubicBezTo>
                              <a:cubicBezTo>
                                <a:pt x="14076" y="185210"/>
                                <a:pt x="15003" y="181528"/>
                                <a:pt x="16184" y="177476"/>
                              </a:cubicBezTo>
                              <a:lnTo>
                                <a:pt x="0" y="182614"/>
                              </a:lnTo>
                              <a:lnTo>
                                <a:pt x="0" y="156848"/>
                              </a:lnTo>
                              <a:lnTo>
                                <a:pt x="7751" y="156140"/>
                              </a:lnTo>
                              <a:cubicBezTo>
                                <a:pt x="18318" y="153600"/>
                                <a:pt x="26662" y="144787"/>
                                <a:pt x="32821" y="129699"/>
                              </a:cubicBezTo>
                              <a:lnTo>
                                <a:pt x="39286" y="112808"/>
                              </a:lnTo>
                              <a:cubicBezTo>
                                <a:pt x="35679" y="113481"/>
                                <a:pt x="32174" y="113811"/>
                                <a:pt x="28782" y="113811"/>
                              </a:cubicBezTo>
                              <a:cubicBezTo>
                                <a:pt x="25379" y="113786"/>
                                <a:pt x="20934" y="113278"/>
                                <a:pt x="15384" y="112249"/>
                              </a:cubicBezTo>
                              <a:lnTo>
                                <a:pt x="4322" y="110192"/>
                              </a:lnTo>
                              <a:lnTo>
                                <a:pt x="0" y="109866"/>
                              </a:lnTo>
                              <a:lnTo>
                                <a:pt x="0" y="76295"/>
                              </a:lnTo>
                              <a:lnTo>
                                <a:pt x="3294" y="76879"/>
                              </a:lnTo>
                              <a:lnTo>
                                <a:pt x="19613" y="80944"/>
                              </a:lnTo>
                              <a:cubicBezTo>
                                <a:pt x="28465" y="83115"/>
                                <a:pt x="35031" y="84106"/>
                                <a:pt x="39298" y="83903"/>
                              </a:cubicBezTo>
                              <a:cubicBezTo>
                                <a:pt x="46880" y="83636"/>
                                <a:pt x="51782" y="80575"/>
                                <a:pt x="54030" y="74733"/>
                              </a:cubicBezTo>
                              <a:cubicBezTo>
                                <a:pt x="56760" y="67609"/>
                                <a:pt x="56138" y="61741"/>
                                <a:pt x="52163" y="57105"/>
                              </a:cubicBezTo>
                              <a:cubicBezTo>
                                <a:pt x="48175" y="52457"/>
                                <a:pt x="41343" y="48279"/>
                                <a:pt x="31653" y="44583"/>
                              </a:cubicBezTo>
                              <a:cubicBezTo>
                                <a:pt x="20756" y="40418"/>
                                <a:pt x="12019" y="40113"/>
                                <a:pt x="5465" y="43707"/>
                              </a:cubicBezTo>
                              <a:lnTo>
                                <a:pt x="0" y="49570"/>
                              </a:lnTo>
                              <a:lnTo>
                                <a:pt x="0" y="1848"/>
                              </a:lnTo>
                              <a:lnTo>
                                <a:pt x="7370" y="0"/>
                              </a:lnTo>
                              <a:close/>
                            </a:path>
                          </a:pathLst>
                        </a:custGeom>
                        <a:solidFill>
                          <a:srgbClr val="FFFEFD"/>
                        </a:solidFill>
                        <a:ln w="0" cap="flat">
                          <a:noFill/>
                          <a:miter lim="127000"/>
                        </a:ln>
                        <a:effectLst/>
                      </wps:spPr>
                      <wps:bodyPr/>
                    </wps:wsp>
                    <wps:wsp>
                      <wps:cNvPr id="544" name="Shape 121"/>
                      <wps:cNvSpPr/>
                      <wps:spPr>
                        <a:xfrm>
                          <a:off x="5097079" y="3945907"/>
                          <a:ext cx="131242" cy="250406"/>
                        </a:xfrm>
                        <a:custGeom>
                          <a:avLst/>
                          <a:gdLst/>
                          <a:ahLst/>
                          <a:cxnLst/>
                          <a:rect l="0" t="0" r="0" b="0"/>
                          <a:pathLst>
                            <a:path w="131242" h="250406">
                              <a:moveTo>
                                <a:pt x="76581" y="0"/>
                              </a:moveTo>
                              <a:lnTo>
                                <a:pt x="121564" y="17234"/>
                              </a:lnTo>
                              <a:lnTo>
                                <a:pt x="103010" y="65735"/>
                              </a:lnTo>
                              <a:lnTo>
                                <a:pt x="131242" y="76530"/>
                              </a:lnTo>
                              <a:lnTo>
                                <a:pt x="118847" y="108903"/>
                              </a:lnTo>
                              <a:lnTo>
                                <a:pt x="90614" y="98120"/>
                              </a:lnTo>
                              <a:lnTo>
                                <a:pt x="55461" y="189992"/>
                              </a:lnTo>
                              <a:cubicBezTo>
                                <a:pt x="52730" y="197129"/>
                                <a:pt x="51930" y="201905"/>
                                <a:pt x="53073" y="204356"/>
                              </a:cubicBezTo>
                              <a:cubicBezTo>
                                <a:pt x="54204" y="206794"/>
                                <a:pt x="59398" y="209779"/>
                                <a:pt x="68643" y="213309"/>
                              </a:cubicBezTo>
                              <a:cubicBezTo>
                                <a:pt x="70028" y="213855"/>
                                <a:pt x="71501" y="214376"/>
                                <a:pt x="73076" y="214922"/>
                              </a:cubicBezTo>
                              <a:cubicBezTo>
                                <a:pt x="74638" y="215468"/>
                                <a:pt x="76162" y="215964"/>
                                <a:pt x="77698" y="216433"/>
                              </a:cubicBezTo>
                              <a:lnTo>
                                <a:pt x="64694" y="250406"/>
                              </a:lnTo>
                              <a:lnTo>
                                <a:pt x="42863" y="242964"/>
                              </a:lnTo>
                              <a:cubicBezTo>
                                <a:pt x="21094" y="235483"/>
                                <a:pt x="7848" y="226149"/>
                                <a:pt x="3111" y="214960"/>
                              </a:cubicBezTo>
                              <a:cubicBezTo>
                                <a:pt x="0" y="207785"/>
                                <a:pt x="521" y="198768"/>
                                <a:pt x="4673" y="187922"/>
                              </a:cubicBezTo>
                              <a:lnTo>
                                <a:pt x="45631" y="80886"/>
                              </a:lnTo>
                              <a:lnTo>
                                <a:pt x="21387" y="71603"/>
                              </a:lnTo>
                              <a:lnTo>
                                <a:pt x="33782" y="39230"/>
                              </a:lnTo>
                              <a:lnTo>
                                <a:pt x="58014" y="48501"/>
                              </a:lnTo>
                              <a:lnTo>
                                <a:pt x="76581" y="0"/>
                              </a:lnTo>
                              <a:close/>
                            </a:path>
                          </a:pathLst>
                        </a:custGeom>
                        <a:solidFill>
                          <a:srgbClr val="FFFEFD"/>
                        </a:solidFill>
                        <a:ln w="0" cap="flat">
                          <a:noFill/>
                          <a:miter lim="127000"/>
                        </a:ln>
                        <a:effectLst/>
                      </wps:spPr>
                      <wps:bodyPr/>
                    </wps:wsp>
                    <wps:wsp>
                      <wps:cNvPr id="545" name="Shape 122"/>
                      <wps:cNvSpPr/>
                      <wps:spPr>
                        <a:xfrm>
                          <a:off x="5192235" y="4032247"/>
                          <a:ext cx="112637" cy="191516"/>
                        </a:xfrm>
                        <a:custGeom>
                          <a:avLst/>
                          <a:gdLst/>
                          <a:ahLst/>
                          <a:cxnLst/>
                          <a:rect l="0" t="0" r="0" b="0"/>
                          <a:pathLst>
                            <a:path w="112637" h="191516">
                              <a:moveTo>
                                <a:pt x="66523" y="0"/>
                              </a:moveTo>
                              <a:lnTo>
                                <a:pt x="112637" y="17653"/>
                              </a:lnTo>
                              <a:lnTo>
                                <a:pt x="46088" y="191516"/>
                              </a:lnTo>
                              <a:lnTo>
                                <a:pt x="0" y="173888"/>
                              </a:lnTo>
                              <a:lnTo>
                                <a:pt x="66523" y="0"/>
                              </a:lnTo>
                              <a:close/>
                            </a:path>
                          </a:pathLst>
                        </a:custGeom>
                        <a:solidFill>
                          <a:srgbClr val="FFFEFD"/>
                        </a:solidFill>
                        <a:ln w="0" cap="flat">
                          <a:noFill/>
                          <a:miter lim="127000"/>
                        </a:ln>
                        <a:effectLst/>
                      </wps:spPr>
                      <wps:bodyPr/>
                    </wps:wsp>
                    <wps:wsp>
                      <wps:cNvPr id="546" name="Shape 123"/>
                      <wps:cNvSpPr/>
                      <wps:spPr>
                        <a:xfrm>
                          <a:off x="5266683" y="3969572"/>
                          <a:ext cx="62167" cy="59601"/>
                        </a:xfrm>
                        <a:custGeom>
                          <a:avLst/>
                          <a:gdLst/>
                          <a:ahLst/>
                          <a:cxnLst/>
                          <a:rect l="0" t="0" r="0" b="0"/>
                          <a:pathLst>
                            <a:path w="62167" h="59601">
                              <a:moveTo>
                                <a:pt x="16066" y="0"/>
                              </a:moveTo>
                              <a:lnTo>
                                <a:pt x="62167" y="17628"/>
                              </a:lnTo>
                              <a:lnTo>
                                <a:pt x="46127" y="59601"/>
                              </a:lnTo>
                              <a:lnTo>
                                <a:pt x="0" y="41935"/>
                              </a:lnTo>
                              <a:lnTo>
                                <a:pt x="16066" y="0"/>
                              </a:lnTo>
                              <a:close/>
                            </a:path>
                          </a:pathLst>
                        </a:custGeom>
                        <a:solidFill>
                          <a:srgbClr val="FFFEFD"/>
                        </a:solidFill>
                        <a:ln w="0" cap="flat">
                          <a:noFill/>
                          <a:miter lim="127000"/>
                        </a:ln>
                        <a:effectLst/>
                      </wps:spPr>
                      <wps:bodyPr/>
                    </wps:wsp>
                    <wps:wsp>
                      <wps:cNvPr id="547" name="Shape 124"/>
                      <wps:cNvSpPr/>
                      <wps:spPr>
                        <a:xfrm>
                          <a:off x="5294084" y="4082992"/>
                          <a:ext cx="99379" cy="200339"/>
                        </a:xfrm>
                        <a:custGeom>
                          <a:avLst/>
                          <a:gdLst/>
                          <a:ahLst/>
                          <a:cxnLst/>
                          <a:rect l="0" t="0" r="0" b="0"/>
                          <a:pathLst>
                            <a:path w="99379" h="200339">
                              <a:moveTo>
                                <a:pt x="93339" y="0"/>
                              </a:moveTo>
                              <a:lnTo>
                                <a:pt x="99379" y="1167"/>
                              </a:lnTo>
                              <a:lnTo>
                                <a:pt x="99379" y="43833"/>
                              </a:lnTo>
                              <a:lnTo>
                                <a:pt x="84138" y="48813"/>
                              </a:lnTo>
                              <a:cubicBezTo>
                                <a:pt x="73368" y="55467"/>
                                <a:pt x="64631" y="67494"/>
                                <a:pt x="57976" y="84906"/>
                              </a:cubicBezTo>
                              <a:cubicBezTo>
                                <a:pt x="51308" y="102330"/>
                                <a:pt x="49759" y="117126"/>
                                <a:pt x="53327" y="129318"/>
                              </a:cubicBezTo>
                              <a:cubicBezTo>
                                <a:pt x="56883" y="141510"/>
                                <a:pt x="65316" y="150171"/>
                                <a:pt x="78600" y="155251"/>
                              </a:cubicBezTo>
                              <a:cubicBezTo>
                                <a:pt x="85249" y="157791"/>
                                <a:pt x="91577" y="158858"/>
                                <a:pt x="97586" y="158450"/>
                              </a:cubicBezTo>
                              <a:lnTo>
                                <a:pt x="99379" y="157856"/>
                              </a:lnTo>
                              <a:lnTo>
                                <a:pt x="99379" y="200339"/>
                              </a:lnTo>
                              <a:lnTo>
                                <a:pt x="64160" y="193440"/>
                              </a:lnTo>
                              <a:cubicBezTo>
                                <a:pt x="34290" y="182010"/>
                                <a:pt x="15469" y="164421"/>
                                <a:pt x="7722" y="140684"/>
                              </a:cubicBezTo>
                              <a:cubicBezTo>
                                <a:pt x="0" y="116961"/>
                                <a:pt x="1003" y="92335"/>
                                <a:pt x="10757" y="66847"/>
                              </a:cubicBezTo>
                              <a:cubicBezTo>
                                <a:pt x="20346" y="41764"/>
                                <a:pt x="35992" y="22841"/>
                                <a:pt x="57709" y="10065"/>
                              </a:cubicBezTo>
                              <a:cubicBezTo>
                                <a:pt x="68561" y="3690"/>
                                <a:pt x="80439" y="333"/>
                                <a:pt x="93339" y="0"/>
                              </a:cubicBezTo>
                              <a:close/>
                            </a:path>
                          </a:pathLst>
                        </a:custGeom>
                        <a:solidFill>
                          <a:srgbClr val="FFFEFD"/>
                        </a:solidFill>
                        <a:ln w="0" cap="flat">
                          <a:noFill/>
                          <a:miter lim="127000"/>
                        </a:ln>
                        <a:effectLst/>
                      </wps:spPr>
                      <wps:bodyPr/>
                    </wps:wsp>
                    <wps:wsp>
                      <wps:cNvPr id="548" name="Shape 125"/>
                      <wps:cNvSpPr/>
                      <wps:spPr>
                        <a:xfrm>
                          <a:off x="5393463" y="4084159"/>
                          <a:ext cx="99655" cy="200447"/>
                        </a:xfrm>
                        <a:custGeom>
                          <a:avLst/>
                          <a:gdLst/>
                          <a:ahLst/>
                          <a:cxnLst/>
                          <a:rect l="0" t="0" r="0" b="0"/>
                          <a:pathLst>
                            <a:path w="99655" h="200447">
                              <a:moveTo>
                                <a:pt x="0" y="0"/>
                              </a:moveTo>
                              <a:lnTo>
                                <a:pt x="35723" y="6903"/>
                              </a:lnTo>
                              <a:cubicBezTo>
                                <a:pt x="65594" y="18333"/>
                                <a:pt x="84377" y="36063"/>
                                <a:pt x="92023" y="60066"/>
                              </a:cubicBezTo>
                              <a:cubicBezTo>
                                <a:pt x="99655" y="84069"/>
                                <a:pt x="98665" y="108593"/>
                                <a:pt x="89076" y="133675"/>
                              </a:cubicBezTo>
                              <a:cubicBezTo>
                                <a:pt x="79310" y="159164"/>
                                <a:pt x="63626" y="178176"/>
                                <a:pt x="42035" y="190685"/>
                              </a:cubicBezTo>
                              <a:cubicBezTo>
                                <a:pt x="31228" y="196928"/>
                                <a:pt x="19388" y="200182"/>
                                <a:pt x="6514" y="200447"/>
                              </a:cubicBezTo>
                              <a:lnTo>
                                <a:pt x="0" y="199171"/>
                              </a:lnTo>
                              <a:lnTo>
                                <a:pt x="0" y="156689"/>
                              </a:lnTo>
                              <a:lnTo>
                                <a:pt x="15277" y="151633"/>
                              </a:lnTo>
                              <a:cubicBezTo>
                                <a:pt x="26021" y="144889"/>
                                <a:pt x="34708" y="132824"/>
                                <a:pt x="41375" y="115425"/>
                              </a:cubicBezTo>
                              <a:cubicBezTo>
                                <a:pt x="48042" y="97988"/>
                                <a:pt x="49617" y="83231"/>
                                <a:pt x="46087" y="71102"/>
                              </a:cubicBezTo>
                              <a:cubicBezTo>
                                <a:pt x="42556" y="58974"/>
                                <a:pt x="34136" y="50376"/>
                                <a:pt x="20865" y="45296"/>
                              </a:cubicBezTo>
                              <a:cubicBezTo>
                                <a:pt x="14210" y="42743"/>
                                <a:pt x="7872" y="41666"/>
                                <a:pt x="1854" y="42060"/>
                              </a:cubicBezTo>
                              <a:lnTo>
                                <a:pt x="0" y="42666"/>
                              </a:lnTo>
                              <a:lnTo>
                                <a:pt x="0" y="0"/>
                              </a:lnTo>
                              <a:close/>
                            </a:path>
                          </a:pathLst>
                        </a:custGeom>
                        <a:solidFill>
                          <a:srgbClr val="FFFEFD"/>
                        </a:solidFill>
                        <a:ln w="0" cap="flat">
                          <a:noFill/>
                          <a:miter lim="127000"/>
                        </a:ln>
                        <a:effectLst/>
                      </wps:spPr>
                      <wps:bodyPr/>
                    </wps:wsp>
                    <wps:wsp>
                      <wps:cNvPr id="549" name="Shape 126"/>
                      <wps:cNvSpPr/>
                      <wps:spPr>
                        <a:xfrm>
                          <a:off x="5482228" y="4143554"/>
                          <a:ext cx="210401" cy="233629"/>
                        </a:xfrm>
                        <a:custGeom>
                          <a:avLst/>
                          <a:gdLst/>
                          <a:ahLst/>
                          <a:cxnLst/>
                          <a:rect l="0" t="0" r="0" b="0"/>
                          <a:pathLst>
                            <a:path w="210401" h="233629">
                              <a:moveTo>
                                <a:pt x="66421" y="0"/>
                              </a:moveTo>
                              <a:lnTo>
                                <a:pt x="110452" y="16840"/>
                              </a:lnTo>
                              <a:lnTo>
                                <a:pt x="100749" y="42215"/>
                              </a:lnTo>
                              <a:cubicBezTo>
                                <a:pt x="109982" y="35497"/>
                                <a:pt x="117945" y="31166"/>
                                <a:pt x="124651" y="29235"/>
                              </a:cubicBezTo>
                              <a:cubicBezTo>
                                <a:pt x="136653" y="25768"/>
                                <a:pt x="149809" y="26784"/>
                                <a:pt x="164110" y="32245"/>
                              </a:cubicBezTo>
                              <a:cubicBezTo>
                                <a:pt x="182004" y="39103"/>
                                <a:pt x="194831" y="49416"/>
                                <a:pt x="202616" y="63183"/>
                              </a:cubicBezTo>
                              <a:cubicBezTo>
                                <a:pt x="210401" y="76950"/>
                                <a:pt x="210122" y="94717"/>
                                <a:pt x="201790" y="116523"/>
                              </a:cubicBezTo>
                              <a:lnTo>
                                <a:pt x="156985" y="233629"/>
                              </a:lnTo>
                              <a:lnTo>
                                <a:pt x="110401" y="215798"/>
                              </a:lnTo>
                              <a:lnTo>
                                <a:pt x="150876" y="110033"/>
                              </a:lnTo>
                              <a:cubicBezTo>
                                <a:pt x="154368" y="100902"/>
                                <a:pt x="155829" y="93409"/>
                                <a:pt x="155283" y="87567"/>
                              </a:cubicBezTo>
                              <a:cubicBezTo>
                                <a:pt x="154267" y="76950"/>
                                <a:pt x="147536" y="69253"/>
                                <a:pt x="135077" y="64491"/>
                              </a:cubicBezTo>
                              <a:cubicBezTo>
                                <a:pt x="119761" y="58623"/>
                                <a:pt x="106757" y="61163"/>
                                <a:pt x="96050" y="72047"/>
                              </a:cubicBezTo>
                              <a:cubicBezTo>
                                <a:pt x="90450" y="77838"/>
                                <a:pt x="85598" y="86081"/>
                                <a:pt x="81483" y="96812"/>
                              </a:cubicBezTo>
                              <a:lnTo>
                                <a:pt x="45466" y="190945"/>
                              </a:lnTo>
                              <a:lnTo>
                                <a:pt x="0" y="173546"/>
                              </a:lnTo>
                              <a:lnTo>
                                <a:pt x="66421" y="0"/>
                              </a:lnTo>
                              <a:close/>
                            </a:path>
                          </a:pathLst>
                        </a:custGeom>
                        <a:solidFill>
                          <a:srgbClr val="FFFEFD"/>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29F4D4E" id="Group 9" o:spid="_x0000_s1026" style="position:absolute;margin-left:92.45pt;margin-top:-10.6pt;width:97.75pt;height:96.1pt;z-index:251663360" coordsize="61678,6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">
                <v:imagedata r:id="rId9" o:title=""/>
              </v:shape>
              <v:shape id="Picture 11" o:spid="_x0000_s1028"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">
                <v:imagedata r:id="rId10" o:title=""/>
              </v:shape>
              <v:shape id="Picture 12" o:spid="_x0000_s1029"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">
                <v:imagedata r:id="rId10" o:title=""/>
              </v:shape>
              <v:shape id="Picture 13" o:spid="_x0000_s1030"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">
                <v:imagedata r:id="rId10" o:title=""/>
              </v:shape>
              <v:shape id="Picture 30" o:spid="_x0000_s1031"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">
                <v:imagedata r:id="rId10" o:title=""/>
              </v:shape>
              <v:shape id="Shape 14" o:spid="_x0000_s1032" style="position:absolute;left:34255;top:22183;width:1161;height:1706;visibility:visible;mso-wrap-style:square;v-text-anchor:top" coordsize="116065,17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" path="m25667,r90398,9611l116065,59201,64516,52184r51549,49445l116065,170567,,53696,25667,xe" fillcolor="#fffefd" stroked="f" strokeweight="0">
                <v:stroke miterlimit="83231f" joinstyle="miter"/>
                <v:path arrowok="t" textboxrect="0,0,116065,170567"/>
              </v:shape>
              <v:shape id="Shape 15" o:spid="_x0000_s1033" style="position:absolute;left:35416;top:22279;width:1751;height:2338;visibility:visible;mso-wrap-style:square;v-text-anchor:top" coordsize="175159,23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" path="m,l175159,18621,150546,70082,96698,62754,56706,146396r39332,37719l72301,233759,,160956,,92018r23737,22768l51550,56607,,49590,,xe" fillcolor="#fffefd" stroked="f" strokeweight="0">
                <v:stroke miterlimit="83231f" joinstyle="miter"/>
                <v:path arrowok="t" textboxrect="0,0,175159,233759"/>
              </v:shape>
              <v:shape id="Shape 16" o:spid="_x0000_s1034" style="position:absolute;left:35737;top:20211;width:2092;height:1937;visibility:visible;mso-wrap-style:square;v-text-anchor:top" coordsize="209220,19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" path="m74922,341c83969,,93866,1794,104610,5724l83604,49641c77661,47571,72428,47025,67907,48028,59639,50022,52705,56842,47142,68475v-4571,9576,-6350,17120,-5308,22606c42863,96581,45377,100289,49390,102194v5030,2413,9716,1994,14034,-1258c67869,97736,79235,84388,97524,60906,110008,45374,122479,35239,134989,30477v12547,-4598,25145,-3886,37769,2159c189395,40599,200013,53286,204635,70723v4585,17437,686,39142,-11709,65075c180277,162252,165367,179118,148196,186395v-17183,7290,-34404,6794,-51650,-1461l117831,140408v8255,2807,14757,3442,19520,1918c145822,139659,153581,130947,160655,116177v4140,-8662,6147,-16168,6033,-22518c166561,87322,163932,82928,158788,80477v-4927,-2362,-9652,-2096,-14198,800c140043,84160,128321,97368,109360,120876,95517,137703,83185,148333,72365,152740v-10719,4470,-22657,3569,-35814,-2718c21044,142605,10643,130134,5321,112608,,95082,2642,75244,13208,53108,23254,32103,35637,16990,50330,7769,57677,3159,65875,683,74922,341xe" fillcolor="#fffefd" stroked="f" strokeweight="0">
                <v:stroke miterlimit="83231f" joinstyle="miter"/>
                <v:path arrowok="t" textboxrect="0,0,209220,193685"/>
              </v:shape>
              <v:shape id="Shape 17" o:spid="_x0000_s1035" style="position:absolute;left:36442;top:18285;width:1233;height:1971;visibility:visible;mso-wrap-style:square;v-text-anchor:top" coordsize="123313,19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" path="m120324,1657r2989,951l123313,54842r-2430,-816c114443,52778,108020,52454,101612,53057,88798,54264,79184,61566,72784,74952v-7684,16078,-5423,30760,6794,43993c86106,125879,95529,132305,107874,138198r15439,4602l123313,197075,,138122,20104,96047r24816,11862c39891,99666,36563,91856,34912,84465,32118,71053,33947,57579,40437,44028,49873,24279,65100,11033,86144,4251,96660,867,108055,,120324,1657xe" fillcolor="#fffefd" stroked="f" strokeweight="0">
                <v:stroke miterlimit="83231f" joinstyle="miter"/>
                <v:path arrowok="t" textboxrect="0,0,123313,197075"/>
              </v:shape>
              <v:shape id="Shape 18" o:spid="_x0000_s1036" style="position:absolute;left:37675;top:18311;width:1316;height:2474;visibility:visible;mso-wrap-style:square;v-text-anchor:top" coordsize="131525,24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" path="m,l36440,11600c66032,25748,85386,43210,94492,64025v9119,20803,8623,41758,-1448,62840c86606,140314,77931,149890,66997,155580v-6020,3086,-13691,5270,-23000,6540l131525,203954r-20777,43459l,194467,,140191r11356,3386c19460,144238,26738,142899,33189,139552v7608,-4013,13462,-10287,17527,-18809c56621,108386,56392,96715,50042,85717,43692,74706,32669,65435,16946,57929l,52234,,xe" fillcolor="#fffefd" stroked="f" strokeweight="0">
                <v:stroke miterlimit="83231f" joinstyle="miter"/>
                <v:path arrowok="t" textboxrect="0,0,131525,247413"/>
              </v:shape>
              <v:shape id="Shape 19" o:spid="_x0000_s1037" style="position:absolute;left:37373;top:17274;width:1892;height:1249;visibility:visible;mso-wrap-style:square;v-text-anchor:top" coordsize="189256,12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" path="m21285,l189256,80302r-21286,44526l,44539,21285,xe" fillcolor="#fffefd" stroked="f" strokeweight="0">
                <v:stroke miterlimit="83231f" joinstyle="miter"/>
                <v:path arrowok="t" textboxrect="0,0,189256,124828"/>
              </v:shape>
              <v:shape id="Shape 20" o:spid="_x0000_s1038" style="position:absolute;left:36767;top:16985;width:618;height:639;visibility:visible;mso-wrap-style:square;v-text-anchor:top" coordsize="61811,6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" path="m21285,l61811,19380,40513,63919,,44539,21285,xe" fillcolor="#fffefd" stroked="f" strokeweight="0">
                <v:stroke miterlimit="83231f" joinstyle="miter"/>
                <v:path arrowok="t" textboxrect="0,0,61811,63919"/>
              </v:shape>
              <v:shape id="Shape 21" o:spid="_x0000_s1039" style="position:absolute;left:37787;top:15860;width:1891;height:1797;visibility:visible;mso-wrap-style:square;v-text-anchor:top" coordsize="189116,17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" path="m42939,l87935,21514v-1638,2629,-3023,5004,-4166,7125c82652,30734,81763,32461,81115,33795v-8433,17665,-8369,32296,254,43840c86220,84112,95364,90576,108826,97015r80290,38380l167970,179616,,99327,20041,57417,49314,71412c41364,59271,36538,49695,34836,42697,31877,31204,33541,18860,39840,5715v381,-813,737,-1499,1067,-2045c41224,3137,41897,1918,42939,xe" fillcolor="#fffefd" stroked="f" strokeweight="0">
                <v:stroke miterlimit="83231f" joinstyle="miter"/>
                <v:path arrowok="t" textboxrect="0,0,189116,179616"/>
              </v:shape>
              <v:shape id="Shape 22" o:spid="_x0000_s1040" style="position:absolute;left:38496;top:14409;width:1351;height:1979;visibility:visible;mso-wrap-style:square;v-text-anchor:top" coordsize="135039,19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" path="m73706,293c82303,,91663,2273,101791,7112r33248,15892l135039,76788,118923,69075v407,3645,457,7163,165,10528c118796,82994,117932,87401,116459,92837r-2933,10884c110693,113881,109474,121564,109881,126784v698,8839,5257,15265,13677,19291l135039,146929r,49888l128767,197915v-7342,-446,-14994,-2570,-22951,-6374c85167,181661,74041,166497,72479,146037v-825,-11214,1753,-25857,7760,-43967l85585,86131v2883,-8661,4395,-15138,4534,-19380c90475,59156,87821,54013,82169,51308,75273,48018,69367,48171,64440,51752,59500,55346,54801,61823,50317,71196,45288,81724,44298,90398,47346,97231v2299,4940,6439,9474,12433,13602l39510,153213c25260,145262,15151,135369,9208,123520,,104787,2172,81242,15723,52857,24562,34391,36056,19736,50203,8877,57277,3448,65110,587,73706,293xe" fillcolor="#fffefd" stroked="f" strokeweight="0">
                <v:stroke miterlimit="83231f" joinstyle="miter"/>
                <v:path arrowok="t" textboxrect="0,0,135039,197915"/>
              </v:shape>
              <v:shape id="Shape 23" o:spid="_x0000_s1041" style="position:absolute;left:39847;top:14639;width:909;height:1738;visibility:visible;mso-wrap-style:square;v-text-anchor:top" coordsize="90971,17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" path="m,l43803,20937v5334,2553,11849,5550,19558,8967c69266,32355,73584,33345,76328,32888v2730,-444,5460,-1791,8178,-4026l90971,31948,68136,79713v-4026,-292,-7658,-876,-10884,-1791c54027,77008,50445,75801,46482,74290v3684,9246,5906,18948,6731,29121c54115,115514,51689,127567,45975,139543v-7328,15291,-17704,25857,-31153,31673l,173812,,123924r7824,582c13171,121877,17298,117534,20194,111476v4584,-9589,6045,-19749,4368,-30493c22873,70239,14758,61209,204,53881l,53784,,xe" fillcolor="#fffefd" stroked="f" strokeweight="0">
                <v:stroke miterlimit="83231f" joinstyle="miter"/>
                <v:path arrowok="t" textboxrect="0,0,90971,173812"/>
              </v:shape>
              <v:shape id="Shape 24" o:spid="_x0000_s1042" style="position:absolute;left:38791;top:13104;width:2487;height:1414;visibility:visible;mso-wrap-style:square;v-text-anchor:top" coordsize="248641,14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" path="m80670,r31281,14961l98908,42240r88747,42444c194551,87973,199263,89141,201790,88214v2527,-952,5919,-5880,10198,-14820c212636,72060,213271,70638,213944,69126v661,-1511,1283,-3022,1867,-4508l248641,80302r-9170,21171c230238,122581,219888,135039,208331,138862v-7379,2515,-16332,1283,-26797,-3734l78143,85700,66942,109119,35649,94158,46863,70739,,48336,20777,4890,67640,27280,80670,xe" fillcolor="#fffefd" stroked="f" strokeweight="0">
                <v:stroke miterlimit="83231f" joinstyle="miter"/>
                <v:path arrowok="t" textboxrect="0,0,248641,141377"/>
              </v:shape>
              <v:shape id="Shape 25" o:spid="_x0000_s1043" style="position:absolute;left:39720;top:12363;width:1893;height:1249;visibility:visible;mso-wrap-style:square;v-text-anchor:top" coordsize="189268,12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" path="m21298,l189268,80289r-21310,44552l,44539,21298,xe" fillcolor="#fffefd" stroked="f" strokeweight="0">
                <v:stroke miterlimit="83231f" joinstyle="miter"/>
                <v:path arrowok="t" textboxrect="0,0,189268,124841"/>
              </v:shape>
              <v:shape id="Shape 26" o:spid="_x0000_s1044" style="position:absolute;left:39115;top:12074;width:618;height:639;visibility:visible;mso-wrap-style:square;v-text-anchor:top" coordsize="61811,6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" path="m21285,l61811,19380,40526,63919,,44539,21285,xe" fillcolor="#fffefd" stroked="f" strokeweight="0">
                <v:stroke miterlimit="83231f" joinstyle="miter"/>
                <v:path arrowok="t" textboxrect="0,0,61811,63919"/>
              </v:shape>
              <v:shape id="Shape 27" o:spid="_x0000_s1045" style="position:absolute;left:40292;top:10621;width:1048;height:1934;visibility:visible;mso-wrap-style:square;v-text-anchor:top" coordsize="104816,19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" path="m104816,r,50187l100260,48624c92964,47249,86227,47195,80048,48465,67666,51005,58420,58701,52286,71541v-6134,12840,-6324,24892,-571,36182c57468,118988,68771,128640,85598,136679r19218,6595l104816,193127r-4207,244c88383,191877,76111,188184,63792,182298,39573,170728,21958,153596,10986,130926,,108270,1422,82489,15215,53621,29020,24754,48184,7482,72720,1806l104816,xe" fillcolor="#fffefd" stroked="f" strokeweight="0">
                <v:stroke miterlimit="83231f" joinstyle="miter"/>
                <v:path arrowok="t" textboxrect="0,0,104816,193371"/>
              </v:shape>
              <v:shape id="Shape 28" o:spid="_x0000_s1046" style="position:absolute;left:41340;top:10618;width:1048;height:1934;visibility:visible;mso-wrap-style:square;v-text-anchor:top" coordsize="104797,19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" path="m4593,c16783,1473,28934,5106,41044,10890,65682,22676,83360,39834,94079,62376v10718,22542,9169,48260,-4623,77127c75651,168370,56626,185706,32344,191510l,193385,,143533r4371,1500c11688,146403,18457,146444,24673,145155v12446,-2566,21743,-10274,27877,-23114c58696,109201,58849,97149,53007,85909,47178,74657,35837,65018,19009,56966l,50445,,258,4593,xe" fillcolor="#fffefd" stroked="f" strokeweight="0">
                <v:stroke miterlimit="83231f" joinstyle="miter"/>
                <v:path arrowok="t" textboxrect="0,0,104797,193385"/>
              </v:shape>
              <v:shape id="Shape 29" o:spid="_x0000_s1047" style="position:absolute;left:41063;top:8656;width:2401;height:2154;visibility:visible;mso-wrap-style:square;v-text-anchor:top" coordsize="240145,2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" path="m97968,854v8852,854,18542,3801,29070,8836l240145,63767r-21514,44996l116472,59919c107633,55689,100292,53619,94450,53708,83757,53873,75565,59957,69812,71984v-7074,14795,-5601,27965,4382,39522c79502,117551,87364,123063,97727,128016r90919,43472l167666,215392,,135242,20333,92697r24511,11710c38900,94666,35230,86385,33820,79553,31344,67297,33401,54280,39993,40475,48285,23165,59576,11214,73927,4572,81102,1238,89116,,97968,854xe" fillcolor="#fffefd" stroked="f" strokeweight="0">
                <v:stroke miterlimit="83231f" joinstyle="miter"/>
                <v:path arrowok="t" textboxrect="0,0,240145,215392"/>
              </v:shape>
              <v:shape id="Picture 34" o:spid="_x0000_s1048"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">
                <v:imagedata r:id="rId11" o:title=""/>
              </v:shape>
              <v:shape id="Picture 35" o:spid="_x0000_s1049"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">
                <v:imagedata r:id="rId12" o:title=""/>
              </v:shape>
              <v:shape id="Picture 36" o:spid="_x0000_s1050"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">
                <v:imagedata r:id="rId12" o:title=""/>
              </v:shape>
              <v:shape id="Picture 37" o:spid="_x0000_s1051"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">
                <v:imagedata r:id="rId12" o:title=""/>
              </v:shape>
              <v:shape id="Picture 55" o:spid="_x0000_s1052"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">
                <v:imagedata r:id="rId12" o:title=""/>
              </v:shape>
              <v:shape id="Shape 38" o:spid="_x0000_s1053" style="position:absolute;left:16781;top:51598;width:2498;height:1552;visibility:visible;mso-wrap-style:square;v-text-anchor:top" coordsize="249873,1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" path="m22403,l249873,107924r-22403,47219l,47218,22403,xe" fillcolor="#fffefd" stroked="f" strokeweight="0">
                <v:stroke miterlimit="83231f" joinstyle="miter"/>
                <v:path arrowok="t" textboxrect="0,0,249873,155143"/>
              </v:shape>
              <v:shape id="Shape 39" o:spid="_x0000_s1054" style="position:absolute;left:17791;top:49231;width:2823;height:3045;visibility:visible;mso-wrap-style:square;v-text-anchor:top" coordsize="282270,3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" path="m124663,1943c132791,,141503,216,150825,2642v6134,1663,14669,5067,25578,10236l282270,63488r-21387,45059l153784,57734v-6375,-3035,-12116,-4483,-17196,-4381c126924,53556,119596,58890,114605,69406v-5766,12129,-4687,22898,3187,32309c122022,106617,127889,110872,135395,114427r100152,47524l214541,206235,114389,158712v-9982,-4724,-17717,-7150,-23216,-7239c81280,151321,73774,156642,68656,167437v-5969,12573,-5893,22936,178,31102c72339,203112,78676,207556,87820,211899r101232,48032l167907,304521,,224866,20282,182118r24549,11659c38659,184163,34887,176073,33477,169482v-2540,-11671,-584,-24308,5867,-37871c45441,118745,53200,109703,62611,104470v8268,-3885,17310,-5536,27102,-4915c82563,89103,78702,78511,78130,67767,77800,56528,80264,45352,85535,34240v3517,-7404,8420,-14034,14719,-19863c106553,8548,114694,4394,124663,1943xe" fillcolor="#fffefd" stroked="f" strokeweight="0">
                <v:stroke miterlimit="83231f" joinstyle="miter"/>
                <v:path arrowok="t" textboxrect="0,0,282270,304521"/>
              </v:shape>
              <v:shape id="Shape 40" o:spid="_x0000_s1055" style="position:absolute;left:19244;top:47446;width:1351;height:1978;visibility:visible;mso-wrap-style:square;v-text-anchor:top" coordsize="135079,19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" path="m73406,318c82001,,91364,2248,101498,7062r33581,15930l135079,76680,118821,68949v407,3670,470,7175,203,10566c118732,82880,117869,87300,116421,92735r-2908,10897c110719,113805,109525,121488,109944,126708v724,8840,5308,15240,13741,19240l135079,146758r,49947l129046,197777v-7342,-429,-15000,-2533,-22976,-6312c85382,181648,74232,166522,72580,146062v-850,-11200,1702,-25869,7646,-43979l85535,86119v2857,-8674,4356,-15139,4470,-19393c90348,59131,87681,53987,82004,51308,75120,48044,69215,48209,64287,51816,59360,55410,54674,61913,50216,71285,45225,81814,44260,90513,47320,97333v2324,4927,6477,9449,12472,13563l39662,153340c25387,145441,15265,135560,9271,123723,,105029,2095,81470,15583,53048,24359,34569,35801,19876,49924,8966,56985,3518,64811,636,73406,318xe" fillcolor="#fffefd" stroked="f" strokeweight="0">
                <v:stroke miterlimit="83231f" joinstyle="miter"/>
                <v:path arrowok="t" textboxrect="0,0,135079,197777"/>
              </v:shape>
              <v:shape id="Shape 41" o:spid="_x0000_s1056" style="position:absolute;left:20595;top:47676;width:908;height:1737;visibility:visible;mso-wrap-style:square;v-text-anchor:top" coordsize="90790,17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" path="m,l43572,20670v5359,2540,11874,5512,19596,8916c69073,32011,73391,32989,76135,32520v2756,-458,5473,-1816,8178,-4064l90790,31541,68095,79383v-4038,-280,-7658,-865,-10883,-1778c53973,76715,50379,75522,46429,74010v3696,9233,5957,18936,6807,29096c54176,115209,51789,127261,46099,139275v-7277,15304,-17615,25896,-31051,31763l,173713,,123765r7910,562c13257,121686,17372,117342,20242,111285v4559,-9627,5982,-19774,4280,-30519c22795,70023,14667,61031,87,53729l,53687,,xe" fillcolor="#fffefd" stroked="f" strokeweight="0">
                <v:stroke miterlimit="83231f" joinstyle="miter"/>
                <v:path arrowok="t" textboxrect="0,0,90790,173713"/>
              </v:shape>
              <v:shape id="Shape 42" o:spid="_x0000_s1057" style="position:absolute;left:20101;top:45383;width:1030;height:2141;visibility:visible;mso-wrap-style:square;v-text-anchor:top" coordsize="103036,21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" path="m57925,r45111,21403l103036,76789,98503,75267c91637,74067,85325,74155,79565,75527,68047,78283,59614,85293,54267,96571v-7290,15367,-5067,29400,6680,42126c67196,145441,75984,151486,87287,156858r15749,4131l103036,214129r-414,22c90818,212503,78435,208604,65468,202451,40475,190589,22415,174410,11278,153912,153,133388,,111735,10820,88926,14821,80493,19596,73761,25133,68720,34633,60122,46850,55359,61811,54394l37579,42888,57925,xe" fillcolor="#fffefd" stroked="f" strokeweight="0">
                <v:stroke miterlimit="83231f" joinstyle="miter"/>
                <v:path arrowok="t" textboxrect="0,0,103036,214151"/>
              </v:shape>
              <v:shape id="Shape 43" o:spid="_x0000_s1058" style="position:absolute;left:21131;top:45597;width:1713;height:2320;visibility:visible;mso-wrap-style:square;v-text-anchor:top" coordsize="171297,23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" path="m,l114451,54301v21705,10300,36335,21704,43879,34239c171297,110067,169341,138642,152462,174227v-10210,21515,-22758,37034,-37630,46622c99961,230425,83794,231962,66344,225447l89039,177605v5727,1195,10376,953,13970,-748c109257,174024,115048,167014,120370,155800v7518,-15850,7238,-28969,-801,-39345c114439,109737,103847,102574,87794,94954l76986,89836v5207,7632,8459,14720,9754,21273c89293,123009,87223,135975,80593,149971,70344,171561,54571,185238,33273,190941l,192725,,139585r12674,3324c29692,143697,41833,136420,49135,121040v4864,-10236,5080,-20739,686,-31483c45389,78787,34695,69402,17728,61337l,55386,,xe" fillcolor="#fffefd" stroked="f" strokeweight="0">
                <v:stroke miterlimit="83231f" joinstyle="miter"/>
                <v:path arrowok="t" textboxrect="0,0,171297,231962"/>
              </v:shape>
              <v:shape id="Shape 44" o:spid="_x0000_s1059" style="position:absolute;left:20878;top:44520;width:1893;height:1244;visibility:visible;mso-wrap-style:square;v-text-anchor:top" coordsize="189370,12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" path="m21158,l189370,79807r-21159,44602l,44603,21158,xe" fillcolor="#fffefd" stroked="f" strokeweight="0">
                <v:stroke miterlimit="83231f" joinstyle="miter"/>
                <v:path arrowok="t" textboxrect="0,0,189370,124409"/>
              </v:shape>
              <v:shape id="Shape 45" o:spid="_x0000_s1060" style="position:absolute;left:20271;top:44233;width:617;height:638;visibility:visible;mso-wrap-style:square;v-text-anchor:top" coordsize="61735,6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" path="m21158,l61735,19253,40576,63868,,44602,21158,xe" fillcolor="#fffefd" stroked="f" strokeweight="0">
                <v:stroke miterlimit="83231f" joinstyle="miter"/>
                <v:path arrowok="t" textboxrect="0,0,61735,63868"/>
              </v:shape>
              <v:shape id="Shape 46" o:spid="_x0000_s1061" style="position:absolute;left:21296;top:42738;width:2399;height:2151;visibility:visible;mso-wrap-style:square;v-text-anchor:top" coordsize="239941,21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" path="m97576,827v8856,827,18559,3739,29107,8736l239941,63297r-21387,45059l116243,59830c107404,55626,100063,53568,94221,53683,83528,53873,75336,59982,69621,72034v-7035,14809,-5524,27979,4509,39485c79464,117564,87313,123037,97714,127965r91033,43193l167894,215126,,135496,20193,92901r24549,11645c38786,94805,35077,86538,33655,79705,31153,67475,33172,54432,39726,40615,47955,23292,59220,11303,73546,4597,80709,1257,88719,,97576,827xe" fillcolor="#fffefd" stroked="f" strokeweight="0">
                <v:stroke miterlimit="83231f" joinstyle="miter"/>
                <v:path arrowok="t" textboxrect="0,0,239941,215126"/>
              </v:shape>
              <v:shape id="Shape 47" o:spid="_x0000_s1062" style="position:absolute;left:22328;top:40949;width:1350;height:1978;visibility:visible;mso-wrap-style:square;v-text-anchor:top" coordsize="135022,19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" path="m73355,319c81947,,91306,2245,101435,7058r33587,15948l135022,76692,118758,68971v419,3645,482,7162,203,10541c118682,82890,117818,87297,116370,92745r-2896,10884c110668,113802,109487,121485,109906,126692v736,8839,5308,15240,13741,19253l135022,146762r,49947l129010,197779v-7341,-430,-14996,-2539,-22965,-6317c85382,181632,74219,166519,72580,146047v-863,-11189,1677,-25857,7621,-43980l85509,86116v2832,-8675,4318,-15139,4458,-19393c90284,59141,87617,53985,81978,51305,75082,48041,69164,48206,64262,51800,59334,55407,54648,61897,50203,71282,45199,81811,44247,90497,47308,97317v2311,4940,6464,9462,12458,13576l39650,153324c25387,145412,15265,135544,9284,123708,,105013,2096,81455,15570,53045,24333,34554,35776,19860,49886,8963,56941,3521,64764,638,73355,319xe" fillcolor="#fffefd" stroked="f" strokeweight="0">
                <v:stroke miterlimit="83231f" joinstyle="miter"/>
                <v:path arrowok="t" textboxrect="0,0,135022,197779"/>
              </v:shape>
              <v:shape id="Shape 48" o:spid="_x0000_s1063" style="position:absolute;left:23678;top:41179;width:908;height:1737;visibility:visible;mso-wrap-style:square;v-text-anchor:top" coordsize="90734,17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" path="m,l43553,20679v5334,2541,11849,5500,19571,8916c69017,32021,73347,32998,76103,32541v2731,-457,5436,-1816,8141,-4076l90734,31551,68051,79379v-4025,-280,-7658,-851,-10884,-1778c53942,76712,50360,75518,46398,74020v3695,9219,5956,18922,6820,29082c54145,115218,51770,127271,46081,139272v-7252,15303,-17603,25895,-31014,31750l,173704,,123756r7904,568c13251,121682,17353,117327,20236,111281v4547,-9614,5969,-19787,4267,-30505c22776,70032,14648,61027,81,53725l,53686,,xe" fillcolor="#fffefd" stroked="f" strokeweight="0">
                <v:stroke miterlimit="83231f" joinstyle="miter"/>
                <v:path arrowok="t" textboxrect="0,0,90734,173704"/>
              </v:shape>
              <v:shape id="Shape 49" o:spid="_x0000_s1064" style="position:absolute;left:22617;top:39644;width:2487;height:1410;visibility:visible;mso-wrap-style:square;v-text-anchor:top" coordsize="248717,1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" path="m80518,r31344,14859l98895,42176r88875,42177c194666,87617,199377,88786,201905,87846v2527,-953,5918,-5893,10160,-14847c212700,71666,213347,70231,214008,68732v648,-1524,1257,-3035,1841,-4521l248717,79807r-9106,21209c230467,122123,220129,134620,208598,138481v-7392,2527,-16320,1321,-26823,-3658l78245,85699,67120,109144,35789,94285,46914,70828,,48565,20650,5054,67564,27318,80518,xe" fillcolor="#fffefd" stroked="f" strokeweight="0">
                <v:stroke miterlimit="83231f" joinstyle="miter"/>
                <v:path arrowok="t" textboxrect="0,0,248717,141008"/>
              </v:shape>
              <v:shape id="Shape 50" o:spid="_x0000_s1065" style="position:absolute;left:23543;top:38902;width:1894;height:1244;visibility:visible;mso-wrap-style:square;v-text-anchor:top" coordsize="189383,12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" path="m21171,l189383,79807r-21172,44590l,44590,21171,xe" fillcolor="#fffefd" stroked="f" strokeweight="0">
                <v:stroke miterlimit="83231f" joinstyle="miter"/>
                <v:path arrowok="t" textboxrect="0,0,189383,124397"/>
              </v:shape>
              <v:shape id="Shape 51" o:spid="_x0000_s1066" style="position:absolute;left:22937;top:38614;width:617;height:639;visibility:visible;mso-wrap-style:square;v-text-anchor:top" coordsize="61735,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" path="m21158,l61735,19253,40577,63855,,44602,21158,xe" fillcolor="#fffefd" stroked="f" strokeweight="0">
                <v:stroke miterlimit="83231f" joinstyle="miter"/>
                <v:path arrowok="t" textboxrect="0,0,61735,63855"/>
              </v:shape>
              <v:shape id="Shape 52" o:spid="_x0000_s1067" style="position:absolute;left:24111;top:37155;width:1048;height:1934;visibility:visible;mso-wrap-style:square;v-text-anchor:top" coordsize="104775,19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" path="m104775,r,50249l100082,48653c92783,47298,86042,47260,79858,48542,67513,51133,58267,58855,52159,71720v-6096,12839,-6236,24904,-445,36156c57518,119129,68834,128768,85674,136756r19101,6481l104775,193161r-3918,240c88624,191947,76340,188293,64008,182438,39738,170932,22085,153851,11049,131219,,108588,1346,82807,15062,53914,28765,25009,47879,7674,72403,1920l104775,xe" fillcolor="#fffefd" stroked="f" strokeweight="0">
                <v:stroke miterlimit="83231f" joinstyle="miter"/>
                <v:path arrowok="t" textboxrect="0,0,104775,193401"/>
              </v:shape>
              <v:shape id="Shape 53" o:spid="_x0000_s1068" style="position:absolute;left:25159;top:37152;width:1048;height:1935;visibility:visible;mso-wrap-style:square;v-text-anchor:top" coordsize="104762,19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" path="m4310,c16503,1437,28663,5034,40792,10787,65468,22496,83184,39603,93980,62120v10782,22505,9321,48222,-4395,77127c75882,168153,56883,185539,32626,191419l,193417,,143492r4516,1532c11836,146372,18605,146398,24828,145102v12433,-2616,21717,-10351,27813,-23190c58737,109047,58851,96994,52971,85768,47104,74528,35737,64939,18885,56926l,50505,,256,4310,xe" fillcolor="#fffefd" stroked="f" strokeweight="0">
                <v:stroke miterlimit="83231f" joinstyle="miter"/>
                <v:path arrowok="t" textboxrect="0,0,104762,193417"/>
              </v:shape>
              <v:shape id="Shape 54" o:spid="_x0000_s1069" style="position:absolute;left:24877;top:35189;width:2400;height:2151;visibility:visible;mso-wrap-style:square;v-text-anchor:top" coordsize="239941,21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" path="m97574,827v8855,827,18555,3742,29096,8746l239941,63307r-21374,45072l116256,59827c107416,55636,100063,53591,94209,53680,83528,53883,75336,59992,69634,72044v-7036,14796,-5525,27978,4508,39497c79464,117573,87325,123060,97714,127975r91046,43205l167906,215161,,135493,20218,92910r24524,11633c38773,94828,35077,86547,33655,79715,31140,67472,33172,54442,39738,40611,47955,23301,59207,11300,73546,4607,80708,1261,88719,,97574,827xe" fillcolor="#fffefd" stroked="f" strokeweight="0">
                <v:stroke miterlimit="83231f" joinstyle="miter"/>
                <v:path arrowok="t" textboxrect="0,0,239941,215161"/>
              </v:shape>
              <v:shape id="Picture 195" o:spid="_x0000_s1070"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">
                <v:imagedata r:id="rId13" o:title=""/>
              </v:shape>
              <v:shape id="Picture 196" o:spid="_x0000_s1071"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">
                <v:imagedata r:id="rId14" o:title=""/>
              </v:shape>
              <v:shape id="Picture 197" o:spid="_x0000_s1072"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">
                <v:imagedata r:id="rId14" o:title=""/>
              </v:shape>
              <v:shape id="Picture 198" o:spid="_x0000_s1073"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">
                <v:imagedata r:id="rId14" o:title=""/>
              </v:shape>
              <v:shape id="Shape 62" o:spid="_x0000_s1074" style="position:absolute;left:8746;top:18171;width:2419;height:2351;visibility:visible;mso-wrap-style:square;v-text-anchor:top" coordsize="241973,23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" path="m45250,r72670,177622l226047,133388r15926,38926l88595,235077,,18517,45250,xe" fillcolor="#fffefd" stroked="f" strokeweight="0">
                <v:stroke miterlimit="83231f" joinstyle="miter"/>
                <v:path arrowok="t" textboxrect="0,0,241973,235077"/>
              </v:shape>
              <v:shape id="Shape 63" o:spid="_x0000_s1075" style="position:absolute;left:10862;top:17815;width:838;height:1803;visibility:visible;mso-wrap-style:square;v-text-anchor:top" coordsize="83855,18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" path="m83855,r,36730l70968,39760c60223,44154,53137,50618,49721,59140v-3429,8521,-3760,18301,-1016,29350l83855,74107r,32248l58979,116531v3607,7900,7960,14094,13055,18584l83855,140753r,39618l63360,177834c41694,171357,24803,153323,12700,123719,1346,95983,,71700,8649,50872,17297,30057,33363,14842,56833,5241l83855,xe" fillcolor="#fffefd" stroked="f" strokeweight="0">
                <v:stroke miterlimit="83231f" joinstyle="miter"/>
                <v:path arrowok="t" textboxrect="0,0,83855,180371"/>
              </v:shape>
              <v:shape id="Shape 64" o:spid="_x0000_s1076" style="position:absolute;left:11700;top:18726;width:1011;height:907;visibility:visible;mso-wrap-style:square;v-text-anchor:top" coordsize="101108,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" path="m98352,v2756,9970,1524,21730,-3696,35294c86693,56731,69789,72746,43970,83300,33315,87662,22615,90122,11871,90684l,89215,,49596r5692,2716c13732,53708,22241,52578,31245,48895,40783,44996,47526,39370,51489,32029v2171,-3975,3543,-8813,4114,-14541l98352,xe" fillcolor="#fffefd" stroked="f" strokeweight="0">
                <v:stroke miterlimit="83231f" joinstyle="miter"/>
                <v:path arrowok="t" textboxrect="0,0,101108,90684"/>
              </v:shape>
              <v:shape id="Shape 65" o:spid="_x0000_s1077" style="position:absolute;left:11700;top:17788;width:918;height:1090;visibility:visible;mso-wrap-style:square;v-text-anchor:top" coordsize="91760,10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" path="m13706,c26927,432,39386,4559,51070,12370v10452,6832,19215,16129,26301,27889c81512,47155,86299,57557,91760,71475l,109013,,76766,36985,61633c31677,50838,24514,43917,15484,40894,10969,39383,6347,38754,1617,39008l,39388,,2658,13706,xe" fillcolor="#fffefd" stroked="f" strokeweight="0">
                <v:stroke miterlimit="83231f" joinstyle="miter"/>
                <v:path arrowok="t" textboxrect="0,0,91760,109013"/>
              </v:shape>
              <v:shape id="Shape 66" o:spid="_x0000_s1078" style="position:absolute;left:12745;top:17758;width:754;height:1284;visibility:visible;mso-wrap-style:square;v-text-anchor:top" coordsize="75326,1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" path="m75326,r,35749l68186,40337c59893,45557,54254,50091,51283,53939v-5030,6528,-5906,13805,-2617,21832c51587,82921,55715,87264,61049,88788l75326,87731r,35862l56682,128034v-6866,394,-13521,-505,-19966,-2696c23813,120945,14262,111165,8052,95989,,76291,1816,58918,13500,43843,19926,35613,30861,27142,46304,18417l59931,10785c67323,6619,72403,3114,75159,269l75326,xe" fillcolor="#fffefd" stroked="f" strokeweight="0">
                <v:stroke miterlimit="83231f" joinstyle="miter"/>
                <v:path arrowok="t" textboxrect="0,0,75326,128428"/>
              </v:shape>
              <v:shape id="Shape 67" o:spid="_x0000_s1079" style="position:absolute;left:12553;top:17117;width:946;height:923;visibility:visible;mso-wrap-style:square;v-text-anchor:top" coordsize="94618,9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" path="m94618,r,45334l86119,38011v-5639,-609,-12929,915,-21857,4572c54242,46685,48133,52044,45961,58648v-1485,4839,-1473,10554,64,17120l5613,92304c775,77927,,64821,3302,52946,8649,34303,24841,19431,51892,8369,60700,4769,69367,2239,77899,778l94618,xe" fillcolor="#fffefd" stroked="f" strokeweight="0">
                <v:stroke miterlimit="83231f" joinstyle="miter"/>
                <v:path arrowok="t" textboxrect="0,0,94618,92304"/>
              </v:shape>
              <v:shape id="Shape 68" o:spid="_x0000_s1080" style="position:absolute;left:13499;top:17113;width:1007;height:1881;visibility:visible;mso-wrap-style:square;v-text-anchor:top" coordsize="100746,18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" path="m8468,c24978,1359,37196,11684,45082,30988r30048,73457c77226,109538,79842,115672,83004,122834v2540,5360,4890,8751,7062,10148c92237,134379,94968,135141,98219,135293r2527,6172l55204,160096v-2591,-2705,-4724,-5372,-6375,-8026c47178,149441,45463,146367,43698,142862v-3251,8649,-7772,16726,-13551,24232c23200,175997,14018,182778,2588,187465l,188081,,152219r2359,-174c11516,148298,18869,142215,24407,133769v5550,-8445,5600,-19723,165,-33858l18209,84341v-2007,2768,-4166,5219,-6464,7366c9433,93840,6080,96329,1674,99162l,100237,,64488,4604,57107v692,-2599,486,-5247,-619,-7945l,45728,,394,8468,xe" fillcolor="#fffefd" stroked="f" strokeweight="0">
                <v:stroke miterlimit="83231f" joinstyle="miter"/>
                <v:path arrowok="t" textboxrect="0,0,100746,188081"/>
              </v:shape>
              <v:shape id="Shape 69" o:spid="_x0000_s1081" style="position:absolute;left:14123;top:16399;width:1091;height:2018;visibility:visible;mso-wrap-style:square;v-text-anchor:top" coordsize="109093,2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" path="m91542,r17551,42900c106337,43701,103911,44463,101803,45199v-2095,750,-3784,1385,-5042,1905c79908,54001,70841,64110,69545,77445v-711,7492,1562,17653,6807,30479l107671,184467,65507,201714,,41580,39954,25235,51371,53137c53480,39827,56121,30226,59309,24333,64465,14580,73304,7125,85852,1994v775,-318,1448,-559,2007,-737c88417,1092,89649,673,91542,xe" fillcolor="#fffefd" stroked="f" strokeweight="0">
                <v:stroke miterlimit="83231f" joinstyle="miter"/>
                <v:path arrowok="t" textboxrect="0,0,109093,201714"/>
              </v:shape>
              <v:shape id="Shape 70" o:spid="_x0000_s1082" style="position:absolute;left:15302;top:15868;width:2100;height:2067;visibility:visible;mso-wrap-style:square;v-text-anchor:top" coordsize="209956,20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" path="m110507,589c118135,,125457,800,132474,2984v14033,4382,25158,16612,33363,36691l209956,147510r-42900,17552l127203,67653c123761,59232,120002,53225,115926,49631,108471,43078,99009,42151,87541,46837,73444,52603,66230,62585,65913,76784v-127,7480,1842,16167,5893,26061l107264,189522,65392,206654,,46812,40551,30226r9550,23355c52095,43154,54750,35153,58052,29578,63983,19596,73533,11925,86703,6528,94945,3156,102880,1177,110507,589xe" fillcolor="#fffefd" stroked="f" strokeweight="0">
                <v:stroke miterlimit="83231f" joinstyle="miter"/>
                <v:path arrowok="t" textboxrect="0,0,209956,206654"/>
              </v:shape>
              <v:shape id="Shape 71" o:spid="_x0000_s1083" style="position:absolute;left:17142;top:15406;width:1080;height:1775;visibility:visible;mso-wrap-style:square;v-text-anchor:top" coordsize="107975,17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" path="m42456,r65519,160134l65506,177508,,17374,42456,xe" fillcolor="#fffefd" stroked="f" strokeweight="0">
                <v:stroke miterlimit="83231f" joinstyle="miter"/>
                <v:path arrowok="t" textboxrect="0,0,107975,177508"/>
              </v:shape>
              <v:shape id="Shape 72" o:spid="_x0000_s1084" style="position:absolute;left:16906;top:14829;width:582;height:560;visibility:visible;mso-wrap-style:square;v-text-anchor:top" coordsize="58268,5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" path="m42456,l58268,38646,15811,56020,,17374,42456,xe" fillcolor="#fffefd" stroked="f" strokeweight="0">
                <v:stroke miterlimit="83231f" joinstyle="miter"/>
                <v:path arrowok="t" textboxrect="0,0,58268,56020"/>
              </v:shape>
              <v:shape id="Shape 73" o:spid="_x0000_s1085" style="position:absolute;left:17976;top:14774;width:2100;height:2067;visibility:visible;mso-wrap-style:square;v-text-anchor:top" coordsize="209956,20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" path="m110507,590c118135,,125457,797,132474,2981v14033,4382,25158,16612,33363,36691l209956,147507r-42900,17552l127203,67650c123761,59229,120002,53222,115926,49628,108471,43075,99009,42148,87541,46834,73431,52600,66230,62582,65913,76781v-127,7480,1842,16167,5880,26060l107264,189519,65392,206651,,46809,40551,30223r9551,23355c52095,43151,54750,35150,58052,29575,63983,19593,73533,11922,86703,6524,94945,3159,102880,1181,110507,590xe" fillcolor="#fffefd" stroked="f" strokeweight="0">
                <v:stroke miterlimit="83231f" joinstyle="miter"/>
                <v:path arrowok="t" textboxrect="0,0,209956,206651"/>
              </v:shape>
              <v:shape id="Shape 74" o:spid="_x0000_s1086" style="position:absolute;left:20476;top:16148;width:345;height:407;visibility:visible;mso-wrap-style:square;v-text-anchor:top" coordsize="34502,4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" path="m34502,r,40634l14965,32470c8938,27935,3950,21817,,14114l34502,xe" fillcolor="#fffefd" stroked="f" strokeweight="0">
                <v:stroke miterlimit="83231f" joinstyle="miter"/>
                <v:path arrowok="t" textboxrect="0,0,34502,40634"/>
              </v:shape>
              <v:shape id="Shape 75" o:spid="_x0000_s1087" style="position:absolute;left:19921;top:14163;width:900;height:1757;visibility:visible;mso-wrap-style:square;v-text-anchor:top" coordsize="90052,17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" path="m68059,v5950,26,11770,1133,17461,3323l90052,5986r,29540l86306,34431v-5090,-233,-10316,748,-15681,2945c55994,43358,48717,54394,48819,70472v76,8547,2311,18199,6718,28982c59347,108763,64287,116396,70383,122365v5595,5600,11618,9051,18071,10355l90052,132524r,41694l82636,175689v-9694,-251,-19092,-2734,-28191,-7452c36246,158826,22098,141783,12001,117094,2261,93294,,70866,5194,49822,10401,28766,23863,13792,45580,4915,53594,1625,61087,,68059,xe" fillcolor="#fffefd" stroked="f" strokeweight="0">
                <v:stroke miterlimit="83231f" joinstyle="miter"/>
                <v:path arrowok="t" textboxrect="0,0,90052,175689"/>
              </v:shape>
              <v:shape id="Shape 76" o:spid="_x0000_s1088" style="position:absolute;left:20821;top:13896;width:1171;height:2693;visibility:visible;mso-wrap-style:square;v-text-anchor:top" coordsize="117060,26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" path="m43565,r62153,151905c114164,172580,117060,189573,114392,202895v-4584,22911,-23812,41301,-57696,55169c36224,266433,17885,269253,1667,266509l,265812,,225179r11040,-4516c14215,225069,17568,227812,21098,228892v6058,1981,14440,787,25121,-3581c61294,219139,69320,209956,70285,197790v686,-7824,-2095,-19380,-8344,-34658l57725,152845v-1206,8496,-3416,15404,-6617,20713c45393,183337,35868,190945,22546,196393l,200863,,159168r19053,-2336c28807,152845,35538,145783,39234,135636v3708,-10160,2260,-23304,-4343,-39472c28680,80988,20743,70726,11116,65418l,62170,,32631r12157,7145l2721,16713,43565,xe" fillcolor="#fffefd" stroked="f" strokeweight="0">
                <v:stroke miterlimit="83231f" joinstyle="miter"/>
                <v:path arrowok="t" textboxrect="0,0,117060,269253"/>
              </v:shape>
              <v:shape id="Shape 77" o:spid="_x0000_s1089" style="position:absolute;left:10042;top:21323;width:1992;height:2617;visibility:visible;mso-wrap-style:square;v-text-anchor:top" coordsize="199212,26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" path="m175412,r15685,38341l126301,64846r72911,178219l153670,261696,80759,83477,15685,110109,,71768,175412,xe" fillcolor="#fffefd" stroked="f" strokeweight="0">
                <v:stroke miterlimit="83231f" joinstyle="miter"/>
                <v:path arrowok="t" textboxrect="0,0,199212,261696"/>
              </v:shape>
              <v:shape id="Shape 78" o:spid="_x0000_s1090" style="position:absolute;left:12157;top:21463;width:925;height:1867;visibility:visible;mso-wrap-style:square;v-text-anchor:top" coordsize="92513,18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" path="m92513,r,40492l89660,39627v-5586,-241,-11441,890,-17562,3391c59855,48022,52197,56214,49124,67568v-3061,11366,-1321,25069,5245,41109c60922,124705,69291,135729,79464,141723r13049,3970l92513,185981r-3504,770c77045,186776,65977,184001,55804,178426,35458,167275,20485,149952,10871,126457,1422,103369,,80598,6591,58131,13183,35665,30239,18812,57760,7547l92513,xe" fillcolor="#fffefd" stroked="f" strokeweight="0">
                <v:stroke miterlimit="83231f" joinstyle="miter"/>
                <v:path arrowok="t" textboxrect="0,0,92513,186776"/>
              </v:shape>
              <v:shape id="Shape 79" o:spid="_x0000_s1091" style="position:absolute;left:13082;top:21454;width:931;height:1868;visibility:visible;mso-wrap-style:square;v-text-anchor:top" coordsize="93098,18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" path="m3872,c15863,35,26969,2902,37192,8604,57640,20009,72587,37255,82036,60344v9601,23495,11062,46343,4369,68555c79712,151111,62605,167849,35084,179115l,186822,,146534r2985,909c8589,147692,14453,146565,20581,144063v12243,-5017,19863,-13209,22860,-24601c46438,108071,44660,94355,38107,78315,31541,62274,23210,51276,13101,45307l,41334,,841,3872,xe" fillcolor="#fffefd" stroked="f" strokeweight="0">
                <v:stroke miterlimit="83231f" joinstyle="miter"/>
                <v:path arrowok="t" textboxrect="0,0,93098,186822"/>
              </v:shape>
              <v:shape id="Shape 80" o:spid="_x0000_s1092" style="position:absolute;left:14540;top:22792;width:345;height:406;visibility:visible;mso-wrap-style:square;v-text-anchor:top" coordsize="34502,4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" path="m34502,r,40633l14970,32466c8941,27929,3950,21811,,14114l34502,xe" fillcolor="#fffefd" stroked="f" strokeweight="0">
                <v:stroke miterlimit="83231f" joinstyle="miter"/>
                <v:path arrowok="t" textboxrect="0,0,34502,40633"/>
              </v:shape>
              <v:shape id="Shape 81" o:spid="_x0000_s1093" style="position:absolute;left:13985;top:20806;width:900;height:1757;visibility:visible;mso-wrap-style:square;v-text-anchor:top" coordsize="90052,17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" path="m68059,v5950,25,11770,1134,17461,3323l90052,5986r,29540l86306,34431v-5090,-233,-10316,748,-15681,2945c55994,43358,48717,54394,48819,70472v76,8548,2324,18199,6731,28982c59347,108763,64287,116396,70383,122365v5595,5600,11618,9051,18071,10355l90052,132524r,41694l82636,175689v-9694,-251,-19092,-2734,-28191,-7452c36246,158826,22098,141783,12001,117094,2261,93294,,70866,5194,49822,10401,28766,23863,13792,45580,4915,53594,1625,61087,,68059,xe" fillcolor="#fffefd" stroked="f" strokeweight="0">
                <v:stroke miterlimit="83231f" joinstyle="miter"/>
                <v:path arrowok="t" textboxrect="0,0,90052,175689"/>
              </v:shape>
              <v:shape id="Shape 82" o:spid="_x0000_s1094" style="position:absolute;left:14885;top:20540;width:1171;height:2693;visibility:visible;mso-wrap-style:square;v-text-anchor:top" coordsize="117060,26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" path="m43565,r62141,151905c114164,172567,117060,189573,114393,202895v-4572,22911,-23813,41301,-57696,55169c36224,266433,17885,269253,1668,266509l,265812,,225179r11040,-4516c14215,225069,17568,227812,21099,228892v6057,1981,14439,787,25120,-3581c61294,219139,69320,209956,70286,197790v685,-7824,-2096,-19380,-8344,-34658l57725,152845v-1206,8496,-3416,15404,-6616,20713c45394,183337,35869,190945,22546,196393l,200863,,159169r19054,-2337c28807,152845,35538,145783,39234,135636v3709,-10160,2261,-23304,-4343,-39472c28668,80988,20743,70726,11116,65418l,62170,,32631r12158,7145l2722,16713,43565,xe" fillcolor="#fffefd" stroked="f" strokeweight="0">
                <v:stroke miterlimit="83231f" joinstyle="miter"/>
                <v:path arrowok="t" textboxrect="0,0,117060,269253"/>
              </v:shape>
              <v:shape id="Shape 83" o:spid="_x0000_s1095" style="position:absolute;left:15793;top:20012;width:838;height:1804;visibility:visible;mso-wrap-style:square;v-text-anchor:top" coordsize="83855,18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" path="m83855,r,36730l70968,39760c60223,44154,53137,50618,49721,59140v-3429,8521,-3760,18301,-1016,29350l83855,74107r,32245l58979,116531v3607,7900,7960,14094,13055,18584l83855,140753r,39618l63360,177834c41694,171357,24803,153323,12700,123719,1346,95983,,71700,8649,50872,17297,30057,33363,14842,56833,5241l83855,xe" fillcolor="#fffefd" stroked="f" strokeweight="0">
                <v:stroke miterlimit="83231f" joinstyle="miter"/>
                <v:path arrowok="t" textboxrect="0,0,83855,180371"/>
              </v:shape>
              <v:shape id="Shape 84" o:spid="_x0000_s1096" style="position:absolute;left:16631;top:20924;width:1011;height:907;visibility:visible;mso-wrap-style:square;v-text-anchor:top" coordsize="101108,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" path="m98352,v2756,9970,1524,21730,-3696,35294c86693,56731,69789,72746,43970,83300,33315,87662,22615,90122,11871,90684l,89215,,49596r5692,2716c13732,53721,22241,52578,31245,48895,40783,44996,47526,39370,51489,32029v2171,-3962,3543,-8813,4102,-14541l98352,xe" fillcolor="#fffefd" stroked="f" strokeweight="0">
                <v:stroke miterlimit="83231f" joinstyle="miter"/>
                <v:path arrowok="t" textboxrect="0,0,101108,90684"/>
              </v:shape>
              <v:shape id="Shape 85" o:spid="_x0000_s1097" style="position:absolute;left:16631;top:19986;width:918;height:1090;visibility:visible;mso-wrap-style:square;v-text-anchor:top" coordsize="91760,10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" path="m13706,c26927,432,39386,4559,51070,12370v10452,6832,19215,16129,26301,27889c81512,47155,86299,57557,91760,71463l,109010,,76766,36985,61633c31677,50838,24514,43917,15484,40894,10969,39383,6347,38754,1617,39008l,39388,,2658,13706,xe" fillcolor="#fffefd" stroked="f" strokeweight="0">
                <v:stroke miterlimit="83231f" joinstyle="miter"/>
                <v:path arrowok="t" textboxrect="0,0,91760,109010"/>
              </v:shape>
              <v:shape id="Shape 86" o:spid="_x0000_s1098" style="position:absolute;left:17226;top:19070;width:1553;height:2139;visibility:visible;mso-wrap-style:square;v-text-anchor:top" coordsize="155283,21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" path="m45491,l63767,44666,89764,34024r12204,29819l75971,74486r34621,84620c113271,165672,115773,169418,118110,170358v2324,927,7747,-343,16269,-3823c135649,166015,136982,165430,138392,164808v1397,-635,2756,-1283,4089,-1930l155283,194158r-19533,8852c116243,211785,101333,213894,90995,209321,84328,206451,78956,200012,74867,190017l34531,91440r-22326,9131l,70752,22339,61608,4064,16954,45491,xe" fillcolor="#fffefd" stroked="f" strokeweight="0">
                <v:stroke miterlimit="83231f" joinstyle="miter"/>
                <v:path arrowok="t" textboxrect="0,0,155283,213894"/>
              </v:shape>
              <v:shape id="Shape 87" o:spid="_x0000_s1099" style="position:absolute;left:18162;top:18556;width:2324;height:2330;visibility:visible;mso-wrap-style:square;v-text-anchor:top" coordsize="232423,2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" path="m41872,l73127,76391c75362,64618,79705,55271,86157,48336v6439,-6921,14046,-12179,22834,-15773c118834,28537,128486,26594,137935,26734v9448,139,18199,2679,26263,7620c171031,38545,176225,43599,179794,49518v3556,5930,8268,16040,14122,30352l232423,173977r-42761,17501l149771,93955c146241,85332,141935,78969,136855,74867v-6845,-5906,-15557,-6693,-26162,-2350c99708,77013,92888,84125,90221,93853v-2655,9728,-1181,21450,4445,35192l130162,215824,88290,232944,,17132,41872,xe" fillcolor="#fffefd" stroked="f" strokeweight="0">
                <v:stroke miterlimit="83231f" joinstyle="miter"/>
                <v:path arrowok="t" textboxrect="0,0,232423,232944"/>
              </v:shape>
              <v:shape id="Shape 88" o:spid="_x0000_s1100" style="position:absolute;left:20306;top:18166;width:839;height:1804;visibility:visible;mso-wrap-style:square;v-text-anchor:top" coordsize="83856,18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" path="m83856,r,36731l70968,39760c60223,44155,53137,50619,49721,59141v-3429,8521,-3760,18300,-1016,29349l83856,74108r,32248l58979,116532v3607,7900,7960,14094,13055,18583l83856,140754r,39618l63360,177835c41694,171358,24803,153324,12687,123720,1346,95983,,71701,8649,50873,17297,30057,33363,14843,56820,5242l83856,xe" fillcolor="#fffefd" stroked="f" strokeweight="0">
                <v:stroke miterlimit="83231f" joinstyle="miter"/>
                <v:path arrowok="t" textboxrect="0,0,83856,180372"/>
              </v:shape>
              <v:shape id="Shape 89" o:spid="_x0000_s1101" style="position:absolute;left:21145;top:19077;width:1011;height:907;visibility:visible;mso-wrap-style:square;v-text-anchor:top" coordsize="101107,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" path="m98351,v2756,9970,1524,21730,-3695,35294c86693,56731,69789,72746,43970,83300,33315,87662,22615,90122,11871,90684l,89215,,49597r5692,2715c13731,53721,22240,52578,31245,48895,40782,44996,47526,39370,51489,32042v2171,-3975,3543,-8826,4114,-14554l98351,xe" fillcolor="#fffefd" stroked="f" strokeweight="0">
                <v:stroke miterlimit="83231f" joinstyle="miter"/>
                <v:path arrowok="t" textboxrect="0,0,101107,90684"/>
              </v:shape>
              <v:shape id="Shape 90" o:spid="_x0000_s1102" style="position:absolute;left:21145;top:18139;width:917;height:1090;visibility:visible;mso-wrap-style:square;v-text-anchor:top" coordsize="91760,10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" path="m13706,c26927,432,39385,4559,51069,12370v10452,6832,19215,16129,26302,27889c81511,47155,86299,57557,91760,71475l,109013,,76766,36985,61633c31676,50838,24514,43917,15484,40894,10969,39383,6346,38754,1617,39008l,39388,,2658,13706,xe" fillcolor="#fffefd" stroked="f" strokeweight="0">
                <v:stroke miterlimit="83231f" joinstyle="miter"/>
                <v:path arrowok="t" textboxrect="0,0,91760,109013"/>
              </v:shape>
              <v:shape id="Shape 91" o:spid="_x0000_s1103" style="position:absolute;left:21894;top:17435;width:1091;height:2017;visibility:visible;mso-wrap-style:square;v-text-anchor:top" coordsize="109093,2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" path="m91542,r17551,42913c106337,43701,103911,44463,101803,45199v-2095,750,-3784,1385,-5042,1905c79908,54001,70841,64110,69545,77445v-698,7492,1562,17653,6807,30479l107671,184467,65507,201714,,41580,39954,25235,51371,53137c53480,39827,56121,30226,59322,24346,64465,14580,73304,7125,85852,1994v775,-318,1448,-559,2007,-737c88417,1092,89649,673,91542,xe" fillcolor="#fffefd" stroked="f" strokeweight="0">
                <v:stroke miterlimit="83231f" joinstyle="miter"/>
                <v:path arrowok="t" textboxrect="0,0,109093,201714"/>
              </v:shape>
              <v:shape id="Shape 92" o:spid="_x0000_s1104" style="position:absolute;left:11514;top:24528;width:3029;height:3040;visibility:visible;mso-wrap-style:square;v-text-anchor:top" coordsize="302933,30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" path="m275260,r27673,241491l259601,259207,181648,143269,156870,104521r9487,44996l192024,286855r-42024,17196l,112624,48044,92964r79324,112306l147714,237249r-7582,-36373l113563,66154,161316,46622r76453,113462l258483,191922r-6883,-35928l229197,18860,275260,xe" fillcolor="#fffefd" stroked="f" strokeweight="0">
                <v:stroke miterlimit="83231f" joinstyle="miter"/>
                <v:path arrowok="t" textboxrect="0,0,302933,304051"/>
              </v:shape>
              <v:shape id="Shape 93" o:spid="_x0000_s1105" style="position:absolute;left:14716;top:24829;width:1080;height:1775;visibility:visible;mso-wrap-style:square;v-text-anchor:top" coordsize="107975,17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" path="m42456,r65519,160134l65506,177508,,17374,42456,xe" fillcolor="#fffefd" stroked="f" strokeweight="0">
                <v:stroke miterlimit="83231f" joinstyle="miter"/>
                <v:path arrowok="t" textboxrect="0,0,107975,177508"/>
              </v:shape>
              <v:shape id="Shape 94" o:spid="_x0000_s1106" style="position:absolute;left:14480;top:24251;width:583;height:560;visibility:visible;mso-wrap-style:square;v-text-anchor:top" coordsize="58268,5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" path="m42456,l58268,38646,15811,56020,,17374,42456,xe" fillcolor="#fffefd" stroked="f" strokeweight="0">
                <v:stroke miterlimit="83231f" joinstyle="miter"/>
                <v:path arrowok="t" textboxrect="0,0,58268,56020"/>
              </v:shape>
              <v:shape id="Shape 95" o:spid="_x0000_s1107" style="position:absolute;left:15388;top:24037;width:1552;height:2139;visibility:visible;mso-wrap-style:square;v-text-anchor:top" coordsize="155283,21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" path="m45491,l63767,44666,89764,34024r12204,29819l75971,74486r34621,84620c113271,165672,115773,169418,118110,170358v2324,927,7747,-343,16269,-3823c135649,166014,136982,165430,138392,164808v1397,-635,2756,-1283,4089,-1930l155283,194158r-19533,8852c116243,211785,101333,213894,90995,209321,84328,206439,78956,200012,74867,190017l34531,91440r-22326,9131l,70752,22339,61608,4064,16954,45491,xe" fillcolor="#fffefd" stroked="f" strokeweight="0">
                <v:stroke miterlimit="83231f" joinstyle="miter"/>
                <v:path arrowok="t" textboxrect="0,0,155283,213894"/>
              </v:shape>
              <v:shape id="Shape 96" o:spid="_x0000_s1108" style="position:absolute;left:16323;top:23523;width:2325;height:2330;visibility:visible;mso-wrap-style:square;v-text-anchor:top" coordsize="232423,2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" path="m41872,l73127,76391c75362,64618,79705,55271,86157,48336v6439,-6921,14046,-12179,22834,-15773c118834,28537,128486,26594,137935,26734v9448,139,18211,2679,26263,7620c171031,38545,176225,43599,179794,49518v3556,5918,8268,16040,14122,30352l232423,173990r-42761,17488l149771,93955c146241,85332,141935,78969,136855,74867v-6845,-5906,-15557,-6693,-26162,-2350c99708,77013,92888,84125,90221,93853v-2655,9728,-1181,21463,4445,35192l130162,215824,88290,232944,,17132,41872,xe" fillcolor="#fffefd" stroked="f" strokeweight="0">
                <v:stroke miterlimit="83231f" joinstyle="miter"/>
                <v:path arrowok="t" textboxrect="0,0,232423,232944"/>
              </v:shape>
              <v:shape id="Picture 523" o:spid="_x0000_s1109"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">
                <v:imagedata r:id="rId15" o:title=""/>
              </v:shape>
              <v:shape id="Picture 524" o:spid="_x0000_s1110"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">
                <v:imagedata r:id="rId16" o:title=""/>
              </v:shape>
              <v:shape id="Picture 525" o:spid="_x0000_s1111"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">
                <v:imagedata r:id="rId16" o:title=""/>
              </v:shape>
              <v:shape id="Picture 526" o:spid="_x0000_s1112"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">
                <v:imagedata r:id="rId16" o:title=""/>
              </v:shape>
              <v:shape id="Shape 104" o:spid="_x0000_s1113" style="position:absolute;left:34887;top:33191;width:1345;height:2807;visibility:visible;mso-wrap-style:square;v-text-anchor:top" coordsize="134531,28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" path="m89979,r44552,17048l134531,63874,122034,59093,63322,212560r45377,17348c114503,232130,120141,233470,125613,233927r8918,-715l134531,280717r-7191,5c118909,279592,110249,277327,101359,273926l,235140,89979,xe" fillcolor="#fffefd" stroked="f" strokeweight="0">
                <v:stroke miterlimit="83231f" joinstyle="miter"/>
                <v:path arrowok="t" textboxrect="0,0,134531,280722"/>
              </v:shape>
              <v:shape id="Shape 105" o:spid="_x0000_s1114" style="position:absolute;left:36232;top:33361;width:1244;height:2637;visibility:visible;mso-wrap-style:square;v-text-anchor:top" coordsize="124371,26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" path="m,l56807,21737v14503,5804,25984,12142,34455,19050c105676,52522,115227,67572,119913,85936v3721,14846,4458,29629,2235,44386c119926,145080,116459,158631,111734,170950,99758,202217,83350,226296,62484,243175,48380,254547,33356,261374,17413,263656l,263669,,216164r7002,-562c17284,212984,26905,206834,35864,197150v9792,-10630,18009,-24613,24651,-41961c69672,131275,72949,111463,70345,95778,67742,80081,55245,67966,32880,59406l,46826,,xe" fillcolor="#fffefd" stroked="f" strokeweight="0">
                <v:stroke miterlimit="83231f" joinstyle="miter"/>
                <v:path arrowok="t" textboxrect="0,0,124371,263669"/>
              </v:shape>
              <v:shape id="Shape 106" o:spid="_x0000_s1115" style="position:absolute;left:37274;top:34851;width:1070;height:2003;visibility:visible;mso-wrap-style:square;v-text-anchor:top" coordsize="106942,20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" path="m97247,r9695,1898l106942,42006r-3545,-745c98241,41186,93421,42192,88938,44282,79985,48435,72517,55864,66535,66558r40407,15456l106942,116399,53949,96123v-5969,17704,-4597,32246,4128,43650c63360,146783,70879,152168,80657,155902v5176,1981,10119,3115,14833,3397l106942,157845r,41962l105102,200239v-12522,53,-25791,-2605,-39799,-7964c42151,183423,24473,168475,12243,147444,,126412,38,99819,12344,67663,23876,37564,40691,17523,62814,7566,73869,2575,85347,54,97247,xe" fillcolor="#fffefd" stroked="f" strokeweight="0">
                <v:stroke miterlimit="83231f" joinstyle="miter"/>
                <v:path arrowok="t" textboxrect="0,0,106942,200292"/>
              </v:shape>
              <v:shape id="Shape 107" o:spid="_x0000_s1116" style="position:absolute;left:38344;top:36343;width:623;height:506;visibility:visible;mso-wrap-style:square;v-text-anchor:top" coordsize="62361,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" path="m15943,l62361,17780c57192,27623,47553,35941,33482,42748l,50611,,8649,1998,8395c6621,6871,11269,4064,15943,xe" fillcolor="#fffefd" stroked="f" strokeweight="0">
                <v:stroke miterlimit="83231f" joinstyle="miter"/>
                <v:path arrowok="t" textboxrect="0,0,62361,50611"/>
              </v:shape>
              <v:shape id="Shape 108" o:spid="_x0000_s1117" style="position:absolute;left:38344;top:34870;width:884;height:1426;visibility:visible;mso-wrap-style:square;v-text-anchor:top" coordsize="88460,14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" path="m,l27271,5338v15126,5778,27724,13729,37770,23787c75099,39196,81830,51604,85247,66349v3175,13068,3213,26822,101,41249c83519,116056,79621,127753,73639,142676l,114501,,80116,37914,94619c41711,82262,41165,71543,36314,62526,31462,53496,23664,46930,12933,42828l,40108,,xe" fillcolor="#fffefd" stroked="f" strokeweight="0">
                <v:stroke miterlimit="83231f" joinstyle="miter"/>
                <v:path arrowok="t" textboxrect="0,0,88460,142676"/>
              </v:shape>
              <v:shape id="Shape 109" o:spid="_x0000_s1118" style="position:absolute;left:39169;top:34943;width:1312;height:2504;visibility:visible;mso-wrap-style:square;v-text-anchor:top" coordsize="131242,25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" path="m76581,r44983,17221l102997,65710r28245,10795l118859,108903,90614,98095,55448,189967v-2730,7137,-3505,11912,-2388,14363c54204,206769,59398,209779,68643,213309v1397,534,2858,1067,4420,1600c74625,215443,76187,215951,77711,216408l64719,250393,42863,242964c21094,235458,7861,226149,3111,214935,,207772,521,198768,4673,187922l45631,80886,21387,71603,33769,39218r24245,9271l76581,xe" fillcolor="#fffefd" stroked="f" strokeweight="0">
                <v:stroke miterlimit="83231f" joinstyle="miter"/>
                <v:path arrowok="t" textboxrect="0,0,131242,250393"/>
              </v:shape>
              <v:shape id="Shape 110" o:spid="_x0000_s1119" style="position:absolute;left:40179;top:35962;width:1070;height:2003;visibility:visible;mso-wrap-style:square;v-text-anchor:top" coordsize="106942,20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" path="m97242,r9700,1896l106942,42004r-3545,-743c98241,41189,93421,42196,88938,44272,79985,48425,72504,55854,66535,66548r40407,15456l106942,116394,53937,96114v-5969,17703,-4585,32245,4140,43649c63360,146774,70879,152159,80657,155892v5176,1981,10119,3115,14833,3398l106942,157835r,41962l105100,200230v-12523,52,-25795,-2606,-39809,-7965c42151,183413,24460,168465,12243,147447,,126403,38,99822,12344,67653,23876,37554,40691,17513,62814,7557,73863,2572,85341,54,97242,xe" fillcolor="#fffefd" stroked="f" strokeweight="0">
                <v:stroke miterlimit="83231f" joinstyle="miter"/>
                <v:path arrowok="t" textboxrect="0,0,106942,200282"/>
              </v:shape>
              <v:shape id="Shape 111" o:spid="_x0000_s1120" style="position:absolute;left:41249;top:37454;width:623;height:506;visibility:visible;mso-wrap-style:square;v-text-anchor:top" coordsize="62361,5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" path="m15930,l62361,17780c57192,27623,47553,35941,33482,42748l,50610,,8649,1998,8395c6621,6871,11269,4090,15930,xe" fillcolor="#fffefd" stroked="f" strokeweight="0">
                <v:stroke miterlimit="83231f" joinstyle="miter"/>
                <v:path arrowok="t" textboxrect="0,0,62361,50610"/>
              </v:shape>
              <v:shape id="Shape 112" o:spid="_x0000_s1121" style="position:absolute;left:41249;top:35981;width:884;height:1427;visibility:visible;mso-wrap-style:square;v-text-anchor:top" coordsize="88447,14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" path="m,l27271,5330v15138,5804,27724,13729,37770,23787c75099,39188,81818,51609,85247,66341v3175,13068,3200,26822,101,41249c83507,116049,79608,127745,73626,142668l,114498,,80108,37914,94611c41711,82254,41165,71535,36314,62518,31462,53489,23664,46923,12933,42821l,40108,,xe" fillcolor="#fffefd" stroked="f" strokeweight="0">
                <v:stroke miterlimit="83231f" joinstyle="miter"/>
                <v:path arrowok="t" textboxrect="0,0,88447,142668"/>
              </v:shape>
              <v:shape id="Shape 113" o:spid="_x0000_s1122" style="position:absolute;left:41926;top:36497;width:1690;height:1914;visibility:visible;mso-wrap-style:square;v-text-anchor:top" coordsize="168973,19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" path="m66523,r43383,16625l98311,46927v11442,-8916,20599,-14491,27445,-16752c136995,26315,149415,26975,163017,32169v864,331,1562,635,2134,915c165710,33376,166980,33947,168973,34823l151143,81407v-2744,-1422,-5220,-2616,-7417,-3569c141529,76873,139751,76137,138366,75590,120078,68606,105511,69863,94678,79350,88608,84722,82905,94374,77584,108293l45771,191402,,173889,66523,xe" fillcolor="#fffefd" stroked="f" strokeweight="0">
                <v:stroke miterlimit="83231f" joinstyle="miter"/>
                <v:path arrowok="t" textboxrect="0,0,168973,191402"/>
              </v:shape>
              <v:shape id="Shape 114" o:spid="_x0000_s1123" style="position:absolute;left:43194;top:36986;width:3012;height:2689;visibility:visible;mso-wrap-style:square;v-text-anchor:top" coordsize="301168,2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" path="m66332,r44171,16929l100800,42278v9093,-6870,16865,-11277,23330,-13182c135560,25667,148272,26644,162306,32017v13284,5080,22911,12116,28867,21107c195681,61074,198018,69939,198171,79769v9855,-7951,20116,-12611,30772,-14008c240119,64554,251447,66167,262915,70548v7658,2934,14631,7315,20955,13145c290157,89510,294919,97320,298132,107061v2578,7950,3036,16637,1372,26124c298310,139446,295567,148196,291262,159486l249060,268935,202501,251092,244805,140398v2540,-6591,3531,-12420,3048,-17487c246900,113297,240995,106400,230149,102248v-12547,-4801,-23190,-2922,-31978,5664c193624,112522,189852,118682,186893,126454l147320,229959,101562,212433,141135,108915v3950,-10312,5753,-18199,5410,-23711c145936,75349,140043,68275,128892,64008,115913,59042,105575,59893,97904,66586,93637,70434,89687,77089,86080,86563l46075,191173,,173533,66332,xe" fillcolor="#fffefd" stroked="f" strokeweight="0">
                <v:stroke miterlimit="83231f" joinstyle="miter"/>
                <v:path arrowok="t" textboxrect="0,0,301168,268935"/>
              </v:shape>
              <v:shape id="Shape 115" o:spid="_x0000_s1124" style="position:absolute;left:46114;top:38100;width:1126;height:1915;visibility:visible;mso-wrap-style:square;v-text-anchor:top" coordsize="112637,19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" path="m66535,r46102,17628l46114,191516,,173863,66535,xe" fillcolor="#fffefd" stroked="f" strokeweight="0">
                <v:stroke miterlimit="83231f" joinstyle="miter"/>
                <v:path arrowok="t" textboxrect="0,0,112637,191516"/>
              </v:shape>
              <v:shape id="Shape 116" o:spid="_x0000_s1125" style="position:absolute;left:46858;top:37473;width:622;height:596;visibility:visible;mso-wrap-style:square;v-text-anchor:top" coordsize="62154,5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" path="m16040,l62154,17640,46101,59601,,41961,16040,xe" fillcolor="#fffefd" stroked="f" strokeweight="0">
                <v:stroke miterlimit="83231f" joinstyle="miter"/>
                <v:path arrowok="t" textboxrect="0,0,62154,59601"/>
              </v:shape>
              <v:shape id="Shape 117" o:spid="_x0000_s1126" style="position:absolute;left:47018;top:38449;width:2104;height:2336;visibility:visible;mso-wrap-style:square;v-text-anchor:top" coordsize="210388,2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" path="m66408,r44031,16840l100724,42215v9258,-6693,17221,-11024,23914,-12980c136652,25781,149784,26797,164084,32271v17907,6832,30734,17145,38519,30912c210388,76950,210109,94742,201752,116535l156959,233629,110376,215798,150850,110046v3506,-9144,4979,-16625,4420,-22454c154254,76950,147510,69266,135065,64491,119749,58623,106743,61163,96050,72073,90424,77838,85598,86106,81471,96838l45466,190970,,173558,66408,xe" fillcolor="#fffefd" stroked="f" strokeweight="0">
                <v:stroke miterlimit="83231f" joinstyle="miter"/>
                <v:path arrowok="t" textboxrect="0,0,210388,233629"/>
              </v:shape>
              <v:shape id="Shape 118" o:spid="_x0000_s1127" style="position:absolute;left:49006;top:40061;width:902;height:1166;visibility:visible;mso-wrap-style:square;v-text-anchor:top" coordsize="90140,11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" path="m68413,698l90140,4552r,33572l71184,36697c62433,38106,56388,43161,53061,51873v-2972,7772,-2947,14211,114,19342c56223,76359,60871,80105,67132,82505v4966,1893,10014,3001,15142,3318l90140,85105r,25766l77838,114776v-11989,1867,-24193,419,-36601,-4331c25400,104400,14046,94900,7176,81959,279,69031,,54324,6299,37827,14491,16453,28702,4159,48984,946,54527,82,61004,,68413,698xe" fillcolor="#fffefd" stroked="f" strokeweight="0">
                <v:stroke miterlimit="83231f" joinstyle="miter"/>
                <v:path arrowok="t" textboxrect="0,0,90140,116643"/>
              </v:shape>
              <v:shape id="Shape 119" o:spid="_x0000_s1128" style="position:absolute;left:49398;top:39362;width:510;height:553;visibility:visible;mso-wrap-style:square;v-text-anchor:top" coordsize="50974,5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" path="m50974,r,47722l43866,55347,,38557c6782,23724,15837,12852,27165,5969l50974,xe" fillcolor="#fffefd" stroked="f" strokeweight="0">
                <v:stroke miterlimit="83231f" joinstyle="miter"/>
                <v:path arrowok="t" textboxrect="0,0,50974,55347"/>
              </v:shape>
              <v:shape id="Shape 120" o:spid="_x0000_s1129" style="position:absolute;left:49908;top:39343;width:1077;height:2184;visibility:visible;mso-wrap-style:square;v-text-anchor:top" coordsize="107688,21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" path="m7370,c19197,136,32459,3016,47160,8642v19113,7303,34632,17577,46608,30811c105706,52686,107688,69767,99661,90735l69143,170478v-2108,5538,-4572,12269,-7379,20219c59796,196780,59174,201175,59860,203879v660,2693,2222,5309,4673,7824l61980,218396,12514,199473v-51,-4039,267,-7697,914,-10986c14076,185210,15003,181528,16184,177476l,182614,,156848r7751,-708c18318,153600,26662,144787,32821,129699r6465,-16891c35679,113481,32174,113811,28782,113811v-3403,-25,-7848,-533,-13398,-1562l4322,110192,,109866,,76295r3294,584l19613,80944v8852,2171,15418,3162,19685,2959c46880,83636,51782,80575,54030,74733,56760,67609,56138,61741,52163,57105,48175,52457,41343,48279,31653,44583,20756,40418,12019,40113,5465,43707l,49570,,1848,7370,xe" fillcolor="#fffefd" stroked="f" strokeweight="0">
                <v:stroke miterlimit="83231f" joinstyle="miter"/>
                <v:path arrowok="t" textboxrect="0,0,107688,218396"/>
              </v:shape>
              <v:shape id="Shape 121" o:spid="_x0000_s1130" style="position:absolute;left:50970;top:39459;width:1313;height:2504;visibility:visible;mso-wrap-style:square;v-text-anchor:top" coordsize="131242,25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" path="m76581,r44983,17234l103010,65735r28232,10795l118847,108903,90614,98120,55461,189992v-2731,7137,-3531,11913,-2388,14364c54204,206794,59398,209779,68643,213309v1385,546,2858,1067,4433,1613c74638,215468,76162,215964,77698,216433l64694,250406,42863,242964c21094,235483,7848,226149,3111,214960,,207785,521,198768,4673,187922l45631,80886,21387,71603,33782,39230r24232,9271l76581,xe" fillcolor="#fffefd" stroked="f" strokeweight="0">
                <v:stroke miterlimit="83231f" joinstyle="miter"/>
                <v:path arrowok="t" textboxrect="0,0,131242,250406"/>
              </v:shape>
              <v:shape id="Shape 122" o:spid="_x0000_s1131" style="position:absolute;left:51922;top:40322;width:1126;height:1915;visibility:visible;mso-wrap-style:square;v-text-anchor:top" coordsize="112637,19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" path="m66523,r46114,17653l46088,191516,,173888,66523,xe" fillcolor="#fffefd" stroked="f" strokeweight="0">
                <v:stroke miterlimit="83231f" joinstyle="miter"/>
                <v:path arrowok="t" textboxrect="0,0,112637,191516"/>
              </v:shape>
              <v:shape id="Shape 123" o:spid="_x0000_s1132" style="position:absolute;left:52666;top:39695;width:622;height:596;visibility:visible;mso-wrap-style:square;v-text-anchor:top" coordsize="62167,5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" path="m16066,l62167,17628,46127,59601,,41935,16066,xe" fillcolor="#fffefd" stroked="f" strokeweight="0">
                <v:stroke miterlimit="83231f" joinstyle="miter"/>
                <v:path arrowok="t" textboxrect="0,0,62167,59601"/>
              </v:shape>
              <v:shape id="Shape 124" o:spid="_x0000_s1133" style="position:absolute;left:52940;top:40829;width:994;height:2004;visibility:visible;mso-wrap-style:square;v-text-anchor:top" coordsize="99379,20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" path="m93339,r6040,1167l99379,43833,84138,48813c73368,55467,64631,67494,57976,84906v-6668,17424,-8217,32220,-4649,44412c56883,141510,65316,150171,78600,155251v6649,2540,12977,3607,18986,3199l99379,157856r,42483l64160,193440c34290,182010,15469,164421,7722,140684,,116961,1003,92335,10757,66847,20346,41764,35992,22841,57709,10065,68561,3690,80439,333,93339,xe" fillcolor="#fffefd" stroked="f" strokeweight="0">
                <v:stroke miterlimit="83231f" joinstyle="miter"/>
                <v:path arrowok="t" textboxrect="0,0,99379,200339"/>
              </v:shape>
              <v:shape id="Shape 125" o:spid="_x0000_s1134" style="position:absolute;left:53934;top:40841;width:997;height:2005;visibility:visible;mso-wrap-style:square;v-text-anchor:top" coordsize="99655,20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" path="m,l35723,6903c65594,18333,84377,36063,92023,60066v7632,24003,6642,48527,-2947,73609c79310,159164,63626,178176,42035,190685v-10807,6243,-22647,9497,-35521,9762l,199171,,156689r15277,-5056c26021,144889,34708,132824,41375,115425,48042,97988,49617,83231,46087,71102,42556,58974,34136,50376,20865,45296,14210,42743,7872,41666,1854,42060l,42666,,xe" fillcolor="#fffefd" stroked="f" strokeweight="0">
                <v:stroke miterlimit="83231f" joinstyle="miter"/>
                <v:path arrowok="t" textboxrect="0,0,99655,200447"/>
              </v:shape>
              <v:shape id="Shape 126" o:spid="_x0000_s1135" style="position:absolute;left:54822;top:41435;width:2104;height:2336;visibility:visible;mso-wrap-style:square;v-text-anchor:top" coordsize="210401,2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" path="m66421,r44031,16840l100749,42215v9233,-6718,17196,-11049,23902,-12980c136653,25768,149809,26784,164110,32245v17894,6858,30721,17171,38506,30938c210401,76950,210122,94717,201790,116523l156985,233629,110401,215798,150876,110033v3492,-9131,4953,-16624,4407,-22466c154267,76950,147536,69253,135077,64491,119761,58623,106757,61163,96050,72047,90450,77838,85598,86081,81483,96812l45466,190945,,173546,66421,xe" fillcolor="#fffefd" stroked="f" strokeweight="0">
                <v:stroke miterlimit="83231f" joinstyle="miter"/>
                <v:path arrowok="t" textboxrect="0,0,210401,233629"/>
              </v:shape>
            </v:group>
          </w:pict>
        </mc:Fallback>
      </mc:AlternateContent>
    </w:r>
    <w:r w:rsidR="00A12171" w:rsidRPr="00390FDB">
      <w:rPr>
        <w:noProof/>
      </w:rPr>
      <w:drawing>
        <wp:anchor distT="0" distB="0" distL="114300" distR="114300" simplePos="0" relativeHeight="251658240" behindDoc="0" locked="0" layoutInCell="1" allowOverlap="1" wp14:anchorId="32DC0057" wp14:editId="0BA0D9BD">
          <wp:simplePos x="0" y="0"/>
          <wp:positionH relativeFrom="column">
            <wp:posOffset>-46990</wp:posOffset>
          </wp:positionH>
          <wp:positionV relativeFrom="paragraph">
            <wp:posOffset>-107315</wp:posOffset>
          </wp:positionV>
          <wp:extent cx="1114425" cy="1316355"/>
          <wp:effectExtent l="0" t="0" r="9525" b="0"/>
          <wp:wrapThrough wrapText="bothSides">
            <wp:wrapPolygon edited="0">
              <wp:start x="0" y="0"/>
              <wp:lineTo x="0" y="21256"/>
              <wp:lineTo x="21415" y="21256"/>
              <wp:lineTo x="21415" y="0"/>
              <wp:lineTo x="0" y="0"/>
            </wp:wrapPolygon>
          </wp:wrapThrough>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4425" cy="1316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CE77EF" w14:textId="2233461B" w:rsidR="00D0093D" w:rsidRDefault="00A12171" w:rsidP="007044AE">
    <w:pPr>
      <w:pStyle w:val="Header"/>
    </w:pPr>
    <w:r>
      <w:rPr>
        <w:noProof/>
      </w:rPr>
      <mc:AlternateContent>
        <mc:Choice Requires="wps">
          <w:drawing>
            <wp:anchor distT="45720" distB="45720" distL="114300" distR="114300" simplePos="0" relativeHeight="251662336" behindDoc="0" locked="0" layoutInCell="1" allowOverlap="1" wp14:anchorId="28E9D796" wp14:editId="17ADC2FC">
              <wp:simplePos x="0" y="0"/>
              <wp:positionH relativeFrom="column">
                <wp:posOffset>3677285</wp:posOffset>
              </wp:positionH>
              <wp:positionV relativeFrom="paragraph">
                <wp:posOffset>135961</wp:posOffset>
              </wp:positionV>
              <wp:extent cx="2945765" cy="1404620"/>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1404620"/>
                      </a:xfrm>
                      <a:prstGeom prst="rect">
                        <a:avLst/>
                      </a:prstGeom>
                      <a:solidFill>
                        <a:srgbClr val="FFFFFF"/>
                      </a:solidFill>
                      <a:ln w="9525">
                        <a:noFill/>
                        <a:miter lim="800000"/>
                        <a:headEnd/>
                        <a:tailEnd/>
                      </a:ln>
                    </wps:spPr>
                    <wps:txbx>
                      <w:txbxContent>
                        <w:p w14:paraId="2290FA8A" w14:textId="77777777" w:rsidR="00060C9B" w:rsidRPr="00B95BD9" w:rsidRDefault="00060C9B" w:rsidP="00060C9B">
                          <w:pPr>
                            <w:spacing w:after="0" w:line="240" w:lineRule="auto"/>
                            <w:jc w:val="right"/>
                            <w:rPr>
                              <w:rFonts w:ascii="Franklin Gothic Medium" w:hAnsi="Franklin Gothic Medium"/>
                              <w:b/>
                              <w:color w:val="403152" w:themeColor="accent4" w:themeShade="80"/>
                              <w:sz w:val="22"/>
                            </w:rPr>
                          </w:pPr>
                          <w:proofErr w:type="spellStart"/>
                          <w:r w:rsidRPr="00B95BD9">
                            <w:rPr>
                              <w:rFonts w:ascii="Franklin Gothic Medium" w:hAnsi="Franklin Gothic Medium"/>
                              <w:b/>
                              <w:color w:val="403152" w:themeColor="accent4" w:themeShade="80"/>
                              <w:sz w:val="22"/>
                            </w:rPr>
                            <w:t>Headteacher</w:t>
                          </w:r>
                          <w:proofErr w:type="spellEnd"/>
                          <w:r w:rsidRPr="00B95BD9">
                            <w:rPr>
                              <w:rFonts w:ascii="Franklin Gothic Medium" w:hAnsi="Franklin Gothic Medium"/>
                              <w:b/>
                              <w:color w:val="403152" w:themeColor="accent4" w:themeShade="80"/>
                              <w:sz w:val="22"/>
                            </w:rPr>
                            <w:t>: Jason Cook</w:t>
                          </w:r>
                        </w:p>
                        <w:p w14:paraId="67229E04" w14:textId="32CF6A67" w:rsidR="00A12171" w:rsidRPr="00A12171" w:rsidRDefault="00A12171" w:rsidP="00A12171">
                          <w:pPr>
                            <w:spacing w:after="0" w:line="240" w:lineRule="auto"/>
                            <w:jc w:val="right"/>
                            <w:rPr>
                              <w:rFonts w:ascii="Franklin Gothic Medium" w:hAnsi="Franklin Gothic Medium"/>
                            </w:rPr>
                          </w:pPr>
                          <w:r w:rsidRPr="00A12171">
                            <w:rPr>
                              <w:rFonts w:ascii="Franklin Gothic Medium" w:hAnsi="Franklin Gothic Medium"/>
                            </w:rPr>
                            <w:t>Mayfield Road</w:t>
                          </w:r>
                          <w:r w:rsidR="0022230D">
                            <w:rPr>
                              <w:rFonts w:ascii="Franklin Gothic Medium" w:hAnsi="Franklin Gothic Medium"/>
                            </w:rPr>
                            <w:t xml:space="preserve">, </w:t>
                          </w:r>
                          <w:r w:rsidRPr="00A12171">
                            <w:rPr>
                              <w:rFonts w:ascii="Franklin Gothic Medium" w:hAnsi="Franklin Gothic Medium"/>
                            </w:rPr>
                            <w:t>Whitfield</w:t>
                          </w:r>
                          <w:r w:rsidR="0022230D">
                            <w:rPr>
                              <w:rFonts w:ascii="Franklin Gothic Medium" w:hAnsi="Franklin Gothic Medium"/>
                            </w:rPr>
                            <w:t xml:space="preserve">, </w:t>
                          </w:r>
                          <w:r w:rsidRPr="00A12171">
                            <w:rPr>
                              <w:rFonts w:ascii="Franklin Gothic Medium" w:hAnsi="Franklin Gothic Medium"/>
                            </w:rPr>
                            <w:t>Dover</w:t>
                          </w:r>
                          <w:r w:rsidR="0022230D">
                            <w:rPr>
                              <w:rFonts w:ascii="Franklin Gothic Medium" w:hAnsi="Franklin Gothic Medium"/>
                            </w:rPr>
                            <w:t xml:space="preserve">, </w:t>
                          </w:r>
                          <w:r w:rsidRPr="00A12171">
                            <w:rPr>
                              <w:rFonts w:ascii="Franklin Gothic Medium" w:hAnsi="Franklin Gothic Medium"/>
                            </w:rPr>
                            <w:t>Kent CT16 3LJ</w:t>
                          </w:r>
                        </w:p>
                        <w:p w14:paraId="74CE86F5" w14:textId="29DE3A3E" w:rsidR="00A12171" w:rsidRPr="00A12171" w:rsidRDefault="00A12171" w:rsidP="00A12171">
                          <w:pPr>
                            <w:spacing w:after="0" w:line="240" w:lineRule="auto"/>
                            <w:jc w:val="right"/>
                            <w:rPr>
                              <w:rFonts w:ascii="Franklin Gothic Medium" w:hAnsi="Franklin Gothic Medium"/>
                            </w:rPr>
                          </w:pPr>
                          <w:r w:rsidRPr="00A12171">
                            <w:rPr>
                              <w:rFonts w:ascii="Franklin Gothic Medium" w:hAnsi="Franklin Gothic Medium"/>
                            </w:rPr>
                            <w:t xml:space="preserve">Website: </w:t>
                          </w:r>
                          <w:hyperlink r:id="rId18" w:history="1">
                            <w:r w:rsidRPr="00A12171">
                              <w:rPr>
                                <w:rStyle w:val="Hyperlink"/>
                                <w:rFonts w:ascii="Franklin Gothic Medium" w:hAnsi="Franklin Gothic Medium"/>
                              </w:rPr>
                              <w:t>www.whitfieldaspenschool.co.uk</w:t>
                            </w:r>
                          </w:hyperlink>
                        </w:p>
                        <w:p w14:paraId="2B01F965" w14:textId="0644D885" w:rsidR="00A12171" w:rsidRDefault="00A12171" w:rsidP="00A12171">
                          <w:pPr>
                            <w:spacing w:after="0" w:line="240" w:lineRule="auto"/>
                            <w:jc w:val="right"/>
                            <w:rPr>
                              <w:rFonts w:ascii="Franklin Gothic Medium" w:hAnsi="Franklin Gothic Medium"/>
                            </w:rPr>
                          </w:pPr>
                          <w:r w:rsidRPr="00A12171">
                            <w:rPr>
                              <w:rFonts w:ascii="Franklin Gothic Medium" w:hAnsi="Franklin Gothic Medium"/>
                            </w:rPr>
                            <w:t>Tel: 01304 821526 / 01304 826416</w:t>
                          </w:r>
                        </w:p>
                        <w:p w14:paraId="1A330E55" w14:textId="47EF409B" w:rsidR="0022230D" w:rsidRPr="00A12171" w:rsidRDefault="0022230D" w:rsidP="00A12171">
                          <w:pPr>
                            <w:spacing w:after="0" w:line="240" w:lineRule="auto"/>
                            <w:jc w:val="right"/>
                            <w:rPr>
                              <w:rFonts w:ascii="Franklin Gothic Medium" w:hAnsi="Franklin Gothic Medium"/>
                            </w:rPr>
                          </w:pPr>
                          <w:r>
                            <w:rPr>
                              <w:rFonts w:ascii="Franklin Gothic Medium" w:hAnsi="Franklin Gothic Medium"/>
                            </w:rPr>
                            <w:t>Email: office@whitfield.kent.sch.uk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E9D796" id="_x0000_t202" coordsize="21600,21600" o:spt="202" path="m,l,21600r21600,l21600,xe">
              <v:stroke joinstyle="miter"/>
              <v:path gradientshapeok="t" o:connecttype="rect"/>
            </v:shapetype>
            <v:shape id="Text Box 2" o:spid="_x0000_s1027" type="#_x0000_t202" style="position:absolute;margin-left:289.55pt;margin-top:10.7pt;width:231.9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" stroked="f">
              <v:textbox style="mso-fit-shape-to-text:t">
                <w:txbxContent>
                  <w:p w14:paraId="2290FA8A" w14:textId="77777777" w:rsidR="00060C9B" w:rsidRPr="00B95BD9" w:rsidRDefault="00060C9B" w:rsidP="00060C9B">
                    <w:pPr>
                      <w:spacing w:after="0" w:line="240" w:lineRule="auto"/>
                      <w:jc w:val="right"/>
                      <w:rPr>
                        <w:rFonts w:ascii="Franklin Gothic Medium" w:hAnsi="Franklin Gothic Medium"/>
                        <w:b/>
                        <w:color w:val="403152" w:themeColor="accent4" w:themeShade="80"/>
                        <w:sz w:val="22"/>
                      </w:rPr>
                    </w:pPr>
                    <w:proofErr w:type="spellStart"/>
                    <w:r w:rsidRPr="00B95BD9">
                      <w:rPr>
                        <w:rFonts w:ascii="Franklin Gothic Medium" w:hAnsi="Franklin Gothic Medium"/>
                        <w:b/>
                        <w:color w:val="403152" w:themeColor="accent4" w:themeShade="80"/>
                        <w:sz w:val="22"/>
                      </w:rPr>
                      <w:t>Headteacher</w:t>
                    </w:r>
                    <w:proofErr w:type="spellEnd"/>
                    <w:r w:rsidRPr="00B95BD9">
                      <w:rPr>
                        <w:rFonts w:ascii="Franklin Gothic Medium" w:hAnsi="Franklin Gothic Medium"/>
                        <w:b/>
                        <w:color w:val="403152" w:themeColor="accent4" w:themeShade="80"/>
                        <w:sz w:val="22"/>
                      </w:rPr>
                      <w:t>: Jason Cook</w:t>
                    </w:r>
                  </w:p>
                  <w:p w14:paraId="67229E04" w14:textId="32CF6A67" w:rsidR="00A12171" w:rsidRPr="00A12171" w:rsidRDefault="00A12171" w:rsidP="00A12171">
                    <w:pPr>
                      <w:spacing w:after="0" w:line="240" w:lineRule="auto"/>
                      <w:jc w:val="right"/>
                      <w:rPr>
                        <w:rFonts w:ascii="Franklin Gothic Medium" w:hAnsi="Franklin Gothic Medium"/>
                      </w:rPr>
                    </w:pPr>
                    <w:r w:rsidRPr="00A12171">
                      <w:rPr>
                        <w:rFonts w:ascii="Franklin Gothic Medium" w:hAnsi="Franklin Gothic Medium"/>
                      </w:rPr>
                      <w:t>Mayfield Road</w:t>
                    </w:r>
                    <w:r w:rsidR="0022230D">
                      <w:rPr>
                        <w:rFonts w:ascii="Franklin Gothic Medium" w:hAnsi="Franklin Gothic Medium"/>
                      </w:rPr>
                      <w:t xml:space="preserve">, </w:t>
                    </w:r>
                    <w:r w:rsidRPr="00A12171">
                      <w:rPr>
                        <w:rFonts w:ascii="Franklin Gothic Medium" w:hAnsi="Franklin Gothic Medium"/>
                      </w:rPr>
                      <w:t>Whitfield</w:t>
                    </w:r>
                    <w:r w:rsidR="0022230D">
                      <w:rPr>
                        <w:rFonts w:ascii="Franklin Gothic Medium" w:hAnsi="Franklin Gothic Medium"/>
                      </w:rPr>
                      <w:t xml:space="preserve">, </w:t>
                    </w:r>
                    <w:r w:rsidRPr="00A12171">
                      <w:rPr>
                        <w:rFonts w:ascii="Franklin Gothic Medium" w:hAnsi="Franklin Gothic Medium"/>
                      </w:rPr>
                      <w:t>Dover</w:t>
                    </w:r>
                    <w:r w:rsidR="0022230D">
                      <w:rPr>
                        <w:rFonts w:ascii="Franklin Gothic Medium" w:hAnsi="Franklin Gothic Medium"/>
                      </w:rPr>
                      <w:t xml:space="preserve">, </w:t>
                    </w:r>
                    <w:r w:rsidRPr="00A12171">
                      <w:rPr>
                        <w:rFonts w:ascii="Franklin Gothic Medium" w:hAnsi="Franklin Gothic Medium"/>
                      </w:rPr>
                      <w:t>Kent CT16 3LJ</w:t>
                    </w:r>
                  </w:p>
                  <w:p w14:paraId="74CE86F5" w14:textId="29DE3A3E" w:rsidR="00A12171" w:rsidRPr="00A12171" w:rsidRDefault="00A12171" w:rsidP="00A12171">
                    <w:pPr>
                      <w:spacing w:after="0" w:line="240" w:lineRule="auto"/>
                      <w:jc w:val="right"/>
                      <w:rPr>
                        <w:rFonts w:ascii="Franklin Gothic Medium" w:hAnsi="Franklin Gothic Medium"/>
                      </w:rPr>
                    </w:pPr>
                    <w:r w:rsidRPr="00A12171">
                      <w:rPr>
                        <w:rFonts w:ascii="Franklin Gothic Medium" w:hAnsi="Franklin Gothic Medium"/>
                      </w:rPr>
                      <w:t xml:space="preserve">Website: </w:t>
                    </w:r>
                    <w:hyperlink r:id="rId19" w:history="1">
                      <w:r w:rsidRPr="00A12171">
                        <w:rPr>
                          <w:rStyle w:val="Hyperlink"/>
                          <w:rFonts w:ascii="Franklin Gothic Medium" w:hAnsi="Franklin Gothic Medium"/>
                        </w:rPr>
                        <w:t>www.whitfieldaspenschool.co.uk</w:t>
                      </w:r>
                    </w:hyperlink>
                  </w:p>
                  <w:p w14:paraId="2B01F965" w14:textId="0644D885" w:rsidR="00A12171" w:rsidRDefault="00A12171" w:rsidP="00A12171">
                    <w:pPr>
                      <w:spacing w:after="0" w:line="240" w:lineRule="auto"/>
                      <w:jc w:val="right"/>
                      <w:rPr>
                        <w:rFonts w:ascii="Franklin Gothic Medium" w:hAnsi="Franklin Gothic Medium"/>
                      </w:rPr>
                    </w:pPr>
                    <w:r w:rsidRPr="00A12171">
                      <w:rPr>
                        <w:rFonts w:ascii="Franklin Gothic Medium" w:hAnsi="Franklin Gothic Medium"/>
                      </w:rPr>
                      <w:t>Tel: 01304 821526 / 01304 826416</w:t>
                    </w:r>
                  </w:p>
                  <w:p w14:paraId="1A330E55" w14:textId="47EF409B" w:rsidR="0022230D" w:rsidRPr="00A12171" w:rsidRDefault="0022230D" w:rsidP="00A12171">
                    <w:pPr>
                      <w:spacing w:after="0" w:line="240" w:lineRule="auto"/>
                      <w:jc w:val="right"/>
                      <w:rPr>
                        <w:rFonts w:ascii="Franklin Gothic Medium" w:hAnsi="Franklin Gothic Medium"/>
                      </w:rPr>
                    </w:pPr>
                    <w:r>
                      <w:rPr>
                        <w:rFonts w:ascii="Franklin Gothic Medium" w:hAnsi="Franklin Gothic Medium"/>
                      </w:rPr>
                      <w:t>Email: office@whitfield.kent.sch.uk</w:t>
                    </w:r>
                  </w:p>
                </w:txbxContent>
              </v:textbox>
              <w10:wrap type="square"/>
            </v:shape>
          </w:pict>
        </mc:Fallback>
      </mc:AlternateContent>
    </w:r>
  </w:p>
  <w:p w14:paraId="6856718E" w14:textId="197DCDE1" w:rsidR="00D0093D" w:rsidRDefault="0022230D">
    <w:pPr>
      <w:pStyle w:val="Header"/>
    </w:pPr>
    <w:r>
      <w:rPr>
        <w:noProof/>
        <w14:ligatures w14:val="none"/>
        <w14:cntxtAlts w14:val="0"/>
      </w:rPr>
      <mc:AlternateContent>
        <mc:Choice Requires="wps">
          <w:drawing>
            <wp:anchor distT="0" distB="0" distL="114300" distR="114300" simplePos="0" relativeHeight="251664384" behindDoc="0" locked="0" layoutInCell="1" allowOverlap="1" wp14:anchorId="0A4FE411" wp14:editId="3555DE16">
              <wp:simplePos x="0" y="0"/>
              <wp:positionH relativeFrom="column">
                <wp:posOffset>-437516</wp:posOffset>
              </wp:positionH>
              <wp:positionV relativeFrom="paragraph">
                <wp:posOffset>899160</wp:posOffset>
              </wp:positionV>
              <wp:extent cx="7381875" cy="0"/>
              <wp:effectExtent l="0" t="0" r="28575" b="19050"/>
              <wp:wrapNone/>
              <wp:docPr id="551" name="Straight Connector 551"/>
              <wp:cNvGraphicFramePr/>
              <a:graphic xmlns:a="http://schemas.openxmlformats.org/drawingml/2006/main">
                <a:graphicData uri="http://schemas.microsoft.com/office/word/2010/wordprocessingShape">
                  <wps:wsp>
                    <wps:cNvCnPr/>
                    <wps:spPr>
                      <a:xfrm>
                        <a:off x="0" y="0"/>
                        <a:ext cx="7381875" cy="0"/>
                      </a:xfrm>
                      <a:prstGeom prst="line">
                        <a:avLst/>
                      </a:prstGeom>
                      <a:effectLst/>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line w14:anchorId="2C4E6416" id="Straight Connector 55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4.45pt,70.8pt" to="546.8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" strokecolor="#8064a2 [3207]"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15347" w14:textId="77777777" w:rsidR="00D0093D" w:rsidRPr="00C64F44" w:rsidRDefault="00D0093D" w:rsidP="00C64F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B179EE"/>
    <w:multiLevelType w:val="hybridMultilevel"/>
    <w:tmpl w:val="7318B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1A46B9"/>
    <w:multiLevelType w:val="hybridMultilevel"/>
    <w:tmpl w:val="B92E8E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2562CA9"/>
    <w:multiLevelType w:val="hybridMultilevel"/>
    <w:tmpl w:val="30C43D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DC65C6A"/>
    <w:multiLevelType w:val="hybridMultilevel"/>
    <w:tmpl w:val="2878C6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EA27073"/>
    <w:multiLevelType w:val="hybridMultilevel"/>
    <w:tmpl w:val="74DA58E2"/>
    <w:lvl w:ilvl="0" w:tplc="0FCEC43A">
      <w:start w:val="2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D0096F"/>
    <w:multiLevelType w:val="hybridMultilevel"/>
    <w:tmpl w:val="32684EA2"/>
    <w:lvl w:ilvl="0" w:tplc="04CC6726">
      <w:start w:val="1"/>
      <w:numFmt w:val="bullet"/>
      <w:lvlText w:val=""/>
      <w:lvlJc w:val="left"/>
      <w:pPr>
        <w:ind w:left="720" w:hanging="360"/>
      </w:pPr>
      <w:rPr>
        <w:rFonts w:ascii="Symbol" w:hAnsi="Symbol" w:hint="default"/>
      </w:rPr>
    </w:lvl>
    <w:lvl w:ilvl="1" w:tplc="B6627162">
      <w:start w:val="1"/>
      <w:numFmt w:val="bullet"/>
      <w:lvlText w:val="o"/>
      <w:lvlJc w:val="left"/>
      <w:pPr>
        <w:ind w:left="1440" w:hanging="360"/>
      </w:pPr>
      <w:rPr>
        <w:rFonts w:ascii="Courier New" w:hAnsi="Courier New" w:cs="Times New Roman" w:hint="default"/>
      </w:rPr>
    </w:lvl>
    <w:lvl w:ilvl="2" w:tplc="5D1C5566">
      <w:start w:val="1"/>
      <w:numFmt w:val="bullet"/>
      <w:lvlText w:val=""/>
      <w:lvlJc w:val="left"/>
      <w:pPr>
        <w:ind w:left="2160" w:hanging="360"/>
      </w:pPr>
      <w:rPr>
        <w:rFonts w:ascii="Wingdings" w:hAnsi="Wingdings" w:hint="default"/>
      </w:rPr>
    </w:lvl>
    <w:lvl w:ilvl="3" w:tplc="A2D0A412">
      <w:start w:val="1"/>
      <w:numFmt w:val="bullet"/>
      <w:lvlText w:val=""/>
      <w:lvlJc w:val="left"/>
      <w:pPr>
        <w:ind w:left="2880" w:hanging="360"/>
      </w:pPr>
      <w:rPr>
        <w:rFonts w:ascii="Symbol" w:hAnsi="Symbol" w:hint="default"/>
      </w:rPr>
    </w:lvl>
    <w:lvl w:ilvl="4" w:tplc="C54C6650">
      <w:start w:val="1"/>
      <w:numFmt w:val="bullet"/>
      <w:lvlText w:val="o"/>
      <w:lvlJc w:val="left"/>
      <w:pPr>
        <w:ind w:left="3600" w:hanging="360"/>
      </w:pPr>
      <w:rPr>
        <w:rFonts w:ascii="Courier New" w:hAnsi="Courier New" w:cs="Times New Roman" w:hint="default"/>
      </w:rPr>
    </w:lvl>
    <w:lvl w:ilvl="5" w:tplc="98AA2368">
      <w:start w:val="1"/>
      <w:numFmt w:val="bullet"/>
      <w:lvlText w:val=""/>
      <w:lvlJc w:val="left"/>
      <w:pPr>
        <w:ind w:left="4320" w:hanging="360"/>
      </w:pPr>
      <w:rPr>
        <w:rFonts w:ascii="Wingdings" w:hAnsi="Wingdings" w:hint="default"/>
      </w:rPr>
    </w:lvl>
    <w:lvl w:ilvl="6" w:tplc="A94C355C">
      <w:start w:val="1"/>
      <w:numFmt w:val="bullet"/>
      <w:lvlText w:val=""/>
      <w:lvlJc w:val="left"/>
      <w:pPr>
        <w:ind w:left="5040" w:hanging="360"/>
      </w:pPr>
      <w:rPr>
        <w:rFonts w:ascii="Symbol" w:hAnsi="Symbol" w:hint="default"/>
      </w:rPr>
    </w:lvl>
    <w:lvl w:ilvl="7" w:tplc="7D164454">
      <w:start w:val="1"/>
      <w:numFmt w:val="bullet"/>
      <w:lvlText w:val="o"/>
      <w:lvlJc w:val="left"/>
      <w:pPr>
        <w:ind w:left="5760" w:hanging="360"/>
      </w:pPr>
      <w:rPr>
        <w:rFonts w:ascii="Courier New" w:hAnsi="Courier New" w:cs="Times New Roman" w:hint="default"/>
      </w:rPr>
    </w:lvl>
    <w:lvl w:ilvl="8" w:tplc="ABF0B188">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o:colormenu v:ext="edit" fillcolor="#7030a0"/>
    </o:shapedefaults>
    <o:shapelayout v:ext="edit">
      <o:regrouptable v:ext="edit">
        <o:entry new="1" old="0"/>
        <o:entry new="2" old="0"/>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F90"/>
    <w:rsid w:val="00011EB7"/>
    <w:rsid w:val="00014AD2"/>
    <w:rsid w:val="00047017"/>
    <w:rsid w:val="00060C9B"/>
    <w:rsid w:val="00072FEA"/>
    <w:rsid w:val="0007762C"/>
    <w:rsid w:val="000A33D8"/>
    <w:rsid w:val="000B2071"/>
    <w:rsid w:val="000C3D90"/>
    <w:rsid w:val="000D7F6A"/>
    <w:rsid w:val="00117C36"/>
    <w:rsid w:val="0022230D"/>
    <w:rsid w:val="002C2B79"/>
    <w:rsid w:val="003523BD"/>
    <w:rsid w:val="003618C4"/>
    <w:rsid w:val="00374293"/>
    <w:rsid w:val="00394190"/>
    <w:rsid w:val="003D5289"/>
    <w:rsid w:val="00420B9E"/>
    <w:rsid w:val="00455F90"/>
    <w:rsid w:val="004D0DEF"/>
    <w:rsid w:val="00567F0D"/>
    <w:rsid w:val="005C7215"/>
    <w:rsid w:val="005F45CA"/>
    <w:rsid w:val="006104DB"/>
    <w:rsid w:val="0061777A"/>
    <w:rsid w:val="006307D1"/>
    <w:rsid w:val="006636E6"/>
    <w:rsid w:val="0066490C"/>
    <w:rsid w:val="00667890"/>
    <w:rsid w:val="00695514"/>
    <w:rsid w:val="00696DFC"/>
    <w:rsid w:val="007044AE"/>
    <w:rsid w:val="007A0AFB"/>
    <w:rsid w:val="007A1C99"/>
    <w:rsid w:val="007A203D"/>
    <w:rsid w:val="007F061A"/>
    <w:rsid w:val="007F7D24"/>
    <w:rsid w:val="00800D21"/>
    <w:rsid w:val="0085100B"/>
    <w:rsid w:val="00871CD5"/>
    <w:rsid w:val="00881C2D"/>
    <w:rsid w:val="009015EA"/>
    <w:rsid w:val="009B7A4E"/>
    <w:rsid w:val="00A12171"/>
    <w:rsid w:val="00A7196F"/>
    <w:rsid w:val="00B17BB3"/>
    <w:rsid w:val="00BB517E"/>
    <w:rsid w:val="00BC3474"/>
    <w:rsid w:val="00C42C3B"/>
    <w:rsid w:val="00C64F44"/>
    <w:rsid w:val="00C718FB"/>
    <w:rsid w:val="00CC10D1"/>
    <w:rsid w:val="00CE2073"/>
    <w:rsid w:val="00CE5E2C"/>
    <w:rsid w:val="00D0093D"/>
    <w:rsid w:val="00D01838"/>
    <w:rsid w:val="00D15451"/>
    <w:rsid w:val="00D32F3E"/>
    <w:rsid w:val="00DD550E"/>
    <w:rsid w:val="00E334DD"/>
    <w:rsid w:val="00E37857"/>
    <w:rsid w:val="00E56B1D"/>
    <w:rsid w:val="00E72840"/>
    <w:rsid w:val="00E821F9"/>
    <w:rsid w:val="00E85A2B"/>
    <w:rsid w:val="00ED19C0"/>
    <w:rsid w:val="00F0732D"/>
    <w:rsid w:val="00F95E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7030a0"/>
    </o:shapedefaults>
    <o:shapelayout v:ext="edit">
      <o:idmap v:ext="edit" data="1"/>
    </o:shapelayout>
  </w:shapeDefaults>
  <w:decimalSymbol w:val="."/>
  <w:listSeparator w:val=","/>
  <w14:docId w14:val="7EEBB48B"/>
  <w15:docId w15:val="{26C2B48E-4527-469C-B623-CFF69B644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F90"/>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5F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5F90"/>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455F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5F90"/>
    <w:rPr>
      <w:rFonts w:ascii="Calibri" w:eastAsia="Times New Roman" w:hAnsi="Calibri" w:cs="Times New Roman"/>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455F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F90"/>
    <w:rPr>
      <w:rFonts w:ascii="Tahoma" w:eastAsia="Times New Roman" w:hAnsi="Tahoma" w:cs="Tahoma"/>
      <w:color w:val="000000"/>
      <w:kern w:val="28"/>
      <w:sz w:val="16"/>
      <w:szCs w:val="16"/>
      <w:lang w:eastAsia="en-GB"/>
      <w14:ligatures w14:val="standard"/>
      <w14:cntxtAlts/>
    </w:rPr>
  </w:style>
  <w:style w:type="paragraph" w:styleId="NoSpacing">
    <w:name w:val="No Spacing"/>
    <w:uiPriority w:val="1"/>
    <w:qFormat/>
    <w:rsid w:val="00D32F3E"/>
    <w:pPr>
      <w:spacing w:after="0" w:line="240" w:lineRule="auto"/>
    </w:pPr>
    <w:rPr>
      <w:rFonts w:ascii="Calibri" w:eastAsia="Calibri" w:hAnsi="Calibri" w:cs="Times New Roman"/>
    </w:rPr>
  </w:style>
  <w:style w:type="paragraph" w:styleId="ListParagraph">
    <w:name w:val="List Paragraph"/>
    <w:basedOn w:val="Normal"/>
    <w:uiPriority w:val="34"/>
    <w:qFormat/>
    <w:rsid w:val="00C42C3B"/>
    <w:pPr>
      <w:spacing w:after="160" w:line="256" w:lineRule="auto"/>
      <w:ind w:left="720"/>
      <w:contextualSpacing/>
    </w:pPr>
    <w:rPr>
      <w:rFonts w:asciiTheme="minorHAnsi" w:eastAsiaTheme="minorHAnsi" w:hAnsiTheme="minorHAnsi" w:cstheme="minorBidi"/>
      <w:color w:val="auto"/>
      <w:kern w:val="0"/>
      <w:sz w:val="22"/>
      <w:szCs w:val="22"/>
      <w:lang w:val="en-US" w:eastAsia="en-US"/>
      <w14:ligatures w14:val="none"/>
      <w14:cntxtAlts w14:val="0"/>
    </w:rPr>
  </w:style>
  <w:style w:type="character" w:styleId="Hyperlink">
    <w:name w:val="Hyperlink"/>
    <w:basedOn w:val="DefaultParagraphFont"/>
    <w:uiPriority w:val="99"/>
    <w:unhideWhenUsed/>
    <w:rsid w:val="00F95E8B"/>
    <w:rPr>
      <w:color w:val="0000FF" w:themeColor="hyperlink"/>
      <w:u w:val="single"/>
    </w:rPr>
  </w:style>
  <w:style w:type="character" w:customStyle="1" w:styleId="UnresolvedMention">
    <w:name w:val="Unresolved Mention"/>
    <w:basedOn w:val="DefaultParagraphFont"/>
    <w:uiPriority w:val="99"/>
    <w:semiHidden/>
    <w:unhideWhenUsed/>
    <w:rsid w:val="00D0093D"/>
    <w:rPr>
      <w:color w:val="808080"/>
      <w:shd w:val="clear" w:color="auto" w:fill="E6E6E6"/>
    </w:rPr>
  </w:style>
  <w:style w:type="character" w:customStyle="1" w:styleId="til">
    <w:name w:val="til"/>
    <w:basedOn w:val="DefaultParagraphFont"/>
    <w:rsid w:val="00E72840"/>
  </w:style>
  <w:style w:type="character" w:customStyle="1" w:styleId="ad">
    <w:name w:val="ad"/>
    <w:basedOn w:val="DefaultParagraphFont"/>
    <w:rsid w:val="00E72840"/>
  </w:style>
  <w:style w:type="paragraph" w:styleId="NormalWeb">
    <w:name w:val="Normal (Web)"/>
    <w:basedOn w:val="Normal"/>
    <w:uiPriority w:val="99"/>
    <w:semiHidden/>
    <w:unhideWhenUsed/>
    <w:rsid w:val="00CC10D1"/>
    <w:pPr>
      <w:spacing w:before="100" w:beforeAutospacing="1" w:after="100" w:afterAutospacing="1" w:line="240" w:lineRule="auto"/>
    </w:pPr>
    <w:rPr>
      <w:rFonts w:ascii="Times New Roman" w:eastAsiaTheme="minorEastAsia" w:hAnsi="Times New Roman"/>
      <w:color w:val="auto"/>
      <w:kern w:val="0"/>
      <w:sz w:val="24"/>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47246">
      <w:bodyDiv w:val="1"/>
      <w:marLeft w:val="0"/>
      <w:marRight w:val="0"/>
      <w:marTop w:val="0"/>
      <w:marBottom w:val="0"/>
      <w:divBdr>
        <w:top w:val="none" w:sz="0" w:space="0" w:color="auto"/>
        <w:left w:val="none" w:sz="0" w:space="0" w:color="auto"/>
        <w:bottom w:val="none" w:sz="0" w:space="0" w:color="auto"/>
        <w:right w:val="none" w:sz="0" w:space="0" w:color="auto"/>
      </w:divBdr>
    </w:div>
    <w:div w:id="1684699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juliette.fletcher@whitfield.kent.sch.uk"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hyperlink" Target="http://www.whitfieldaspenschool.co.uk" TargetMode="External"/><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9.emf"/><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hyperlink" Target="http://www.whitfieldaspenschool.co.uk" TargetMode="External"/><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826A8-84B4-408F-8869-42EE3487D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64B538FA</Template>
  <TotalTime>0</TotalTime>
  <Pages>2</Pages>
  <Words>375</Words>
  <Characters>2140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Smith</dc:creator>
  <cp:lastModifiedBy>J.Fletcher</cp:lastModifiedBy>
  <cp:revision>2</cp:revision>
  <cp:lastPrinted>2018-09-05T08:20:00Z</cp:lastPrinted>
  <dcterms:created xsi:type="dcterms:W3CDTF">2018-11-02T09:11:00Z</dcterms:created>
  <dcterms:modified xsi:type="dcterms:W3CDTF">2018-11-02T09:11:00Z</dcterms:modified>
</cp:coreProperties>
</file>