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7F772" w14:textId="4E5CD369" w:rsidR="00DD1501" w:rsidRPr="002267EB" w:rsidRDefault="00720F1A" w:rsidP="00613D79">
      <w:pPr>
        <w:spacing w:after="0" w:line="240" w:lineRule="auto"/>
        <w:jc w:val="right"/>
        <w:rPr>
          <w:rFonts w:ascii="Arial" w:hAnsi="Arial" w:cs="Arial"/>
          <w:szCs w:val="24"/>
        </w:rPr>
      </w:pPr>
      <w:r>
        <w:rPr>
          <w:rFonts w:ascii="Arial" w:hAnsi="Arial" w:cs="Arial"/>
          <w:szCs w:val="24"/>
        </w:rPr>
        <w:t xml:space="preserve">Date: </w:t>
      </w:r>
      <w:r w:rsidR="00C17238">
        <w:rPr>
          <w:rFonts w:ascii="Arial" w:hAnsi="Arial" w:cs="Arial"/>
          <w:szCs w:val="24"/>
        </w:rPr>
        <w:t>25</w:t>
      </w:r>
      <w:r w:rsidR="00C17238" w:rsidRPr="00C17238">
        <w:rPr>
          <w:rFonts w:ascii="Arial" w:hAnsi="Arial" w:cs="Arial"/>
          <w:szCs w:val="24"/>
          <w:vertAlign w:val="superscript"/>
        </w:rPr>
        <w:t>th</w:t>
      </w:r>
      <w:r w:rsidR="00C17238">
        <w:rPr>
          <w:rFonts w:ascii="Arial" w:hAnsi="Arial" w:cs="Arial"/>
          <w:szCs w:val="24"/>
        </w:rPr>
        <w:t xml:space="preserve"> June 2026</w:t>
      </w:r>
    </w:p>
    <w:p w14:paraId="3F7CC77A" w14:textId="77777777" w:rsidR="00DD1501" w:rsidRPr="002267EB" w:rsidRDefault="00DD1501" w:rsidP="00613D79">
      <w:pPr>
        <w:spacing w:after="0" w:line="240" w:lineRule="auto"/>
        <w:rPr>
          <w:rFonts w:ascii="Arial" w:hAnsi="Arial" w:cs="Arial"/>
          <w:color w:val="FF0000"/>
          <w:szCs w:val="24"/>
        </w:rPr>
      </w:pPr>
      <w:r w:rsidRPr="002267EB">
        <w:rPr>
          <w:rFonts w:ascii="Arial" w:hAnsi="Arial" w:cs="Arial"/>
          <w:szCs w:val="24"/>
        </w:rPr>
        <w:t>Dear Candidate</w:t>
      </w:r>
    </w:p>
    <w:p w14:paraId="30FD5EED" w14:textId="77777777" w:rsidR="00DD1501" w:rsidRPr="002267EB" w:rsidRDefault="00DD1501" w:rsidP="00613D79">
      <w:pPr>
        <w:spacing w:after="0" w:line="240" w:lineRule="auto"/>
        <w:rPr>
          <w:rFonts w:ascii="Arial" w:hAnsi="Arial" w:cs="Arial"/>
          <w:szCs w:val="24"/>
        </w:rPr>
      </w:pPr>
    </w:p>
    <w:p w14:paraId="032F6824" w14:textId="77777777" w:rsidR="00DD1501" w:rsidRPr="002267EB" w:rsidRDefault="000F5324" w:rsidP="00613D79">
      <w:pPr>
        <w:spacing w:after="0" w:line="240" w:lineRule="auto"/>
        <w:outlineLvl w:val="0"/>
        <w:rPr>
          <w:rFonts w:ascii="Arial" w:hAnsi="Arial" w:cs="Arial"/>
          <w:b/>
          <w:szCs w:val="24"/>
        </w:rPr>
      </w:pPr>
      <w:r>
        <w:rPr>
          <w:rFonts w:ascii="Arial" w:hAnsi="Arial" w:cs="Arial"/>
          <w:b/>
          <w:szCs w:val="24"/>
        </w:rPr>
        <w:t xml:space="preserve">Re:  </w:t>
      </w:r>
      <w:r w:rsidR="007959CF">
        <w:rPr>
          <w:rFonts w:ascii="Arial" w:hAnsi="Arial" w:cs="Arial"/>
          <w:b/>
          <w:szCs w:val="24"/>
        </w:rPr>
        <w:t>Librarian</w:t>
      </w:r>
    </w:p>
    <w:p w14:paraId="4CBAEFD7" w14:textId="77777777" w:rsidR="005B30C0" w:rsidRPr="002267EB" w:rsidRDefault="005B30C0" w:rsidP="00613D79">
      <w:pPr>
        <w:spacing w:after="0" w:line="240" w:lineRule="auto"/>
        <w:rPr>
          <w:rFonts w:ascii="Arial" w:hAnsi="Arial" w:cs="Arial"/>
          <w:szCs w:val="24"/>
        </w:rPr>
      </w:pPr>
    </w:p>
    <w:p w14:paraId="3A8FDEE1" w14:textId="35C0FA85" w:rsidR="00DD1501" w:rsidRDefault="00E00C23" w:rsidP="00E42161">
      <w:pPr>
        <w:shd w:val="clear" w:color="auto" w:fill="FFFFFF"/>
        <w:spacing w:after="0" w:line="240" w:lineRule="auto"/>
        <w:rPr>
          <w:rFonts w:ascii="Arial" w:hAnsi="Arial" w:cs="Arial"/>
          <w:szCs w:val="24"/>
        </w:rPr>
      </w:pPr>
      <w:r>
        <w:rPr>
          <w:rFonts w:ascii="Arial" w:hAnsi="Arial" w:cs="Arial"/>
        </w:rPr>
        <w:t xml:space="preserve">Thank you for your interest in the post </w:t>
      </w:r>
      <w:r w:rsidR="000F5324">
        <w:rPr>
          <w:rFonts w:ascii="Arial" w:hAnsi="Arial" w:cs="Arial"/>
        </w:rPr>
        <w:t xml:space="preserve">of </w:t>
      </w:r>
      <w:r w:rsidR="007959CF">
        <w:rPr>
          <w:rFonts w:ascii="Arial" w:hAnsi="Arial" w:cs="Arial"/>
        </w:rPr>
        <w:t>Librarian</w:t>
      </w:r>
      <w:r w:rsidR="00613D79">
        <w:rPr>
          <w:rFonts w:ascii="Arial" w:hAnsi="Arial" w:cs="Arial"/>
        </w:rPr>
        <w:t xml:space="preserve">.  </w:t>
      </w:r>
      <w:r w:rsidR="00613D79" w:rsidRPr="00371005">
        <w:rPr>
          <w:rFonts w:ascii="Arial" w:hAnsi="Arial" w:cs="Arial"/>
          <w:szCs w:val="24"/>
        </w:rPr>
        <w:t>This is a permanent position</w:t>
      </w:r>
      <w:r w:rsidR="000E7E8B">
        <w:rPr>
          <w:rFonts w:ascii="Arial" w:hAnsi="Arial" w:cs="Arial"/>
          <w:szCs w:val="24"/>
        </w:rPr>
        <w:t xml:space="preserve">, working </w:t>
      </w:r>
      <w:r w:rsidR="007959CF">
        <w:rPr>
          <w:rFonts w:ascii="Arial" w:hAnsi="Arial" w:cs="Arial"/>
          <w:szCs w:val="24"/>
        </w:rPr>
        <w:t>20</w:t>
      </w:r>
      <w:r w:rsidR="000E7E8B">
        <w:rPr>
          <w:rFonts w:ascii="Arial" w:hAnsi="Arial" w:cs="Arial"/>
          <w:szCs w:val="24"/>
        </w:rPr>
        <w:t xml:space="preserve"> hours per week</w:t>
      </w:r>
      <w:r w:rsidR="00E42161">
        <w:rPr>
          <w:rFonts w:ascii="Arial" w:hAnsi="Arial" w:cs="Arial"/>
          <w:szCs w:val="24"/>
        </w:rPr>
        <w:t xml:space="preserve">, </w:t>
      </w:r>
      <w:r w:rsidR="007959CF">
        <w:rPr>
          <w:rFonts w:ascii="Arial" w:hAnsi="Arial" w:cs="Arial"/>
          <w:szCs w:val="24"/>
        </w:rPr>
        <w:t xml:space="preserve">10:30am to 2:30pm, Monday to Friday, </w:t>
      </w:r>
      <w:r w:rsidR="00E42161">
        <w:rPr>
          <w:rFonts w:ascii="Arial" w:hAnsi="Arial" w:cs="Arial"/>
          <w:szCs w:val="24"/>
        </w:rPr>
        <w:t>term-time only</w:t>
      </w:r>
      <w:r w:rsidR="00613D79" w:rsidRPr="00371005">
        <w:rPr>
          <w:rFonts w:ascii="Arial" w:hAnsi="Arial" w:cs="Arial"/>
          <w:szCs w:val="24"/>
        </w:rPr>
        <w:t xml:space="preserve">. </w:t>
      </w:r>
      <w:r w:rsidR="00C17238">
        <w:rPr>
          <w:rFonts w:ascii="Arial" w:hAnsi="Arial" w:cs="Arial"/>
          <w:szCs w:val="24"/>
        </w:rPr>
        <w:t xml:space="preserve"> This will be paid on Kent Grade C, £12,757 actual (£26,956 full time equivalent). </w:t>
      </w:r>
      <w:r w:rsidR="00613D79" w:rsidRPr="00371005">
        <w:rPr>
          <w:rFonts w:ascii="Arial" w:hAnsi="Arial" w:cs="Arial"/>
          <w:szCs w:val="24"/>
        </w:rPr>
        <w:t xml:space="preserve"> </w:t>
      </w:r>
      <w:r w:rsidR="00613D79">
        <w:rPr>
          <w:rFonts w:ascii="Arial" w:hAnsi="Arial" w:cs="Arial"/>
        </w:rPr>
        <w:t xml:space="preserve">We are very pleased to provide you with information about this post.  </w:t>
      </w:r>
      <w:r w:rsidR="00012509" w:rsidRPr="002267EB">
        <w:rPr>
          <w:rFonts w:ascii="Arial" w:hAnsi="Arial" w:cs="Arial"/>
          <w:szCs w:val="24"/>
        </w:rPr>
        <w:tab/>
      </w:r>
    </w:p>
    <w:p w14:paraId="3C662B11" w14:textId="77777777" w:rsidR="00E00C23" w:rsidRPr="00E00C23" w:rsidRDefault="00E00C23" w:rsidP="00E42161">
      <w:pPr>
        <w:spacing w:after="0" w:line="240" w:lineRule="auto"/>
        <w:rPr>
          <w:rFonts w:ascii="Arial" w:hAnsi="Arial" w:cs="Arial"/>
        </w:rPr>
      </w:pPr>
    </w:p>
    <w:p w14:paraId="368EF009" w14:textId="77777777" w:rsidR="00DD1501" w:rsidRPr="002267EB" w:rsidRDefault="00DD1501" w:rsidP="00E42161">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14:paraId="249B6057" w14:textId="77777777" w:rsidR="00DD1501" w:rsidRPr="002267EB" w:rsidRDefault="00DD1501" w:rsidP="00613D79">
      <w:pPr>
        <w:tabs>
          <w:tab w:val="left" w:pos="142"/>
        </w:tabs>
        <w:spacing w:after="0" w:line="240" w:lineRule="auto"/>
        <w:rPr>
          <w:rFonts w:ascii="Arial" w:hAnsi="Arial" w:cs="Arial"/>
          <w:szCs w:val="24"/>
        </w:rPr>
      </w:pPr>
      <w:r w:rsidRPr="002267EB">
        <w:rPr>
          <w:rFonts w:ascii="Arial" w:hAnsi="Arial" w:cs="Arial"/>
          <w:szCs w:val="24"/>
        </w:rPr>
        <w:t xml:space="preserve"> </w:t>
      </w:r>
    </w:p>
    <w:p w14:paraId="77CB9FA0" w14:textId="15612FF1" w:rsidR="002267EB" w:rsidRPr="002267EB" w:rsidRDefault="00B32AA6" w:rsidP="00613D79">
      <w:pPr>
        <w:tabs>
          <w:tab w:val="left" w:pos="142"/>
        </w:tabs>
        <w:spacing w:after="0" w:line="240" w:lineRule="auto"/>
        <w:rPr>
          <w:rFonts w:ascii="Arial" w:hAnsi="Arial" w:cs="Arial"/>
          <w:szCs w:val="24"/>
        </w:rPr>
      </w:pPr>
      <w:r>
        <w:rPr>
          <w:rFonts w:ascii="Arial" w:hAnsi="Arial" w:cs="Arial"/>
          <w:szCs w:val="24"/>
        </w:rPr>
        <w:t xml:space="preserve">Following our Ofsted Outstanding judgements in 2016 and 2021, we are delighted that Ofsted graded four areas of our practice ‘exceptional’ in March 2026.  This judgement is used extremely rarely, and only where practice is of the highest standard nationally.  </w:t>
      </w:r>
      <w:r w:rsidR="002267EB" w:rsidRPr="002267EB">
        <w:rPr>
          <w:rFonts w:ascii="Arial" w:hAnsi="Arial" w:cs="Arial"/>
          <w:szCs w:val="24"/>
        </w:rPr>
        <w:t>As Headteacher, I have very ambitious plans for our school and am fully committed to ensuring that we provide excellent opportunities and maximise life chances for all children and young people, regardless of their background.</w:t>
      </w:r>
    </w:p>
    <w:p w14:paraId="59B7BBE7" w14:textId="77777777" w:rsidR="002267EB" w:rsidRPr="002267EB" w:rsidRDefault="002267EB" w:rsidP="00613D79">
      <w:pPr>
        <w:tabs>
          <w:tab w:val="left" w:pos="142"/>
        </w:tabs>
        <w:spacing w:after="0" w:line="240" w:lineRule="auto"/>
        <w:rPr>
          <w:rFonts w:ascii="Arial" w:hAnsi="Arial" w:cs="Arial"/>
          <w:szCs w:val="24"/>
        </w:rPr>
      </w:pPr>
    </w:p>
    <w:p w14:paraId="78B073A4" w14:textId="23EDF6FF" w:rsidR="002267EB" w:rsidRPr="002267EB" w:rsidRDefault="00B32AA6" w:rsidP="00613D79">
      <w:pPr>
        <w:tabs>
          <w:tab w:val="left" w:pos="142"/>
        </w:tabs>
        <w:spacing w:after="0" w:line="240" w:lineRule="auto"/>
        <w:rPr>
          <w:rFonts w:ascii="Arial" w:hAnsi="Arial" w:cs="Arial"/>
          <w:szCs w:val="24"/>
        </w:rPr>
      </w:pPr>
      <w:r>
        <w:rPr>
          <w:rFonts w:ascii="Arial" w:hAnsi="Arial" w:cs="Arial"/>
          <w:szCs w:val="24"/>
        </w:rPr>
        <w:t>Dartford Grammar School for Girls has</w:t>
      </w:r>
      <w:r w:rsidR="002267EB" w:rsidRPr="002267EB">
        <w:rPr>
          <w:rFonts w:ascii="Arial" w:hAnsi="Arial" w:cs="Arial"/>
          <w:szCs w:val="24"/>
        </w:rPr>
        <w:t xml:space="preserve"> established our own multi-academy trust, The Areté Trust.  We are currently the only school in the Trust but we are very excited by the future opportunities for all members of our community, as we will be the lead school in The Areté Trust.</w:t>
      </w:r>
    </w:p>
    <w:p w14:paraId="24515BE8" w14:textId="39946789" w:rsidR="002267EB" w:rsidRPr="002267EB" w:rsidRDefault="002267EB" w:rsidP="00613D79">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Pr="002267EB">
        <w:rPr>
          <w:rFonts w:ascii="Arial" w:hAnsi="Arial" w:cs="Arial"/>
          <w:b/>
          <w:szCs w:val="24"/>
        </w:rPr>
        <w:t>Please send your comple</w:t>
      </w:r>
      <w:r w:rsidR="004524C8">
        <w:rPr>
          <w:rFonts w:ascii="Arial" w:hAnsi="Arial" w:cs="Arial"/>
          <w:b/>
          <w:szCs w:val="24"/>
        </w:rPr>
        <w:t xml:space="preserve">ted application form to us by </w:t>
      </w:r>
      <w:r w:rsidR="00C17238">
        <w:rPr>
          <w:rFonts w:ascii="Arial" w:hAnsi="Arial" w:cs="Arial"/>
          <w:b/>
          <w:szCs w:val="24"/>
        </w:rPr>
        <w:t>9</w:t>
      </w:r>
      <w:r w:rsidR="004524C8">
        <w:rPr>
          <w:rFonts w:ascii="Arial" w:hAnsi="Arial" w:cs="Arial"/>
          <w:b/>
          <w:szCs w:val="24"/>
        </w:rPr>
        <w:t>:00am on</w:t>
      </w:r>
      <w:r w:rsidR="000A44D6">
        <w:rPr>
          <w:rFonts w:ascii="Arial" w:hAnsi="Arial" w:cs="Arial"/>
          <w:b/>
          <w:szCs w:val="24"/>
        </w:rPr>
        <w:t xml:space="preserve"> </w:t>
      </w:r>
      <w:r w:rsidR="00C17238">
        <w:rPr>
          <w:rFonts w:ascii="Arial" w:hAnsi="Arial" w:cs="Arial"/>
          <w:b/>
          <w:szCs w:val="24"/>
        </w:rPr>
        <w:t>Monday, 6</w:t>
      </w:r>
      <w:r w:rsidR="00C17238" w:rsidRPr="00C17238">
        <w:rPr>
          <w:rFonts w:ascii="Arial" w:hAnsi="Arial" w:cs="Arial"/>
          <w:b/>
          <w:szCs w:val="24"/>
          <w:vertAlign w:val="superscript"/>
        </w:rPr>
        <w:t>th</w:t>
      </w:r>
      <w:r w:rsidR="00C17238">
        <w:rPr>
          <w:rFonts w:ascii="Arial" w:hAnsi="Arial" w:cs="Arial"/>
          <w:b/>
          <w:szCs w:val="24"/>
        </w:rPr>
        <w:t xml:space="preserve"> July</w:t>
      </w:r>
      <w:r w:rsidRPr="002267EB">
        <w:rPr>
          <w:rFonts w:ascii="Arial" w:hAnsi="Arial" w:cs="Arial"/>
          <w:b/>
          <w:szCs w:val="24"/>
        </w:rPr>
        <w:t xml:space="preserve">. </w:t>
      </w:r>
    </w:p>
    <w:p w14:paraId="603F9A89" w14:textId="77777777" w:rsidR="002267EB" w:rsidRPr="002267EB" w:rsidRDefault="002267EB" w:rsidP="00613D79">
      <w:pPr>
        <w:spacing w:after="0" w:line="240" w:lineRule="auto"/>
        <w:rPr>
          <w:rFonts w:ascii="Arial" w:hAnsi="Arial" w:cs="Arial"/>
          <w:szCs w:val="24"/>
        </w:rPr>
      </w:pPr>
    </w:p>
    <w:p w14:paraId="03187003" w14:textId="77777777" w:rsidR="002267EB" w:rsidRPr="002267EB" w:rsidRDefault="002267EB" w:rsidP="00613D79">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14:paraId="5B8DC854" w14:textId="77777777" w:rsidR="00DD1501" w:rsidRPr="002267EB" w:rsidRDefault="00DD1501" w:rsidP="00613D79">
      <w:pPr>
        <w:spacing w:after="0" w:line="240" w:lineRule="auto"/>
        <w:rPr>
          <w:rFonts w:ascii="Arial" w:hAnsi="Arial" w:cs="Arial"/>
          <w:szCs w:val="24"/>
        </w:rPr>
      </w:pPr>
    </w:p>
    <w:p w14:paraId="694B22EB" w14:textId="77777777" w:rsidR="00E4216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14:paraId="02879181" w14:textId="77777777" w:rsidR="00C34FEF" w:rsidRDefault="00C34FEF" w:rsidP="00613D79">
      <w:pPr>
        <w:tabs>
          <w:tab w:val="left" w:pos="3402"/>
        </w:tabs>
        <w:spacing w:after="0" w:line="240" w:lineRule="auto"/>
        <w:rPr>
          <w:rFonts w:ascii="Arial" w:hAnsi="Arial" w:cs="Arial"/>
          <w:szCs w:val="24"/>
        </w:rPr>
      </w:pPr>
    </w:p>
    <w:p w14:paraId="25E5A635" w14:textId="77777777" w:rsidR="007959CF" w:rsidRDefault="007959CF" w:rsidP="00613D79">
      <w:pPr>
        <w:tabs>
          <w:tab w:val="left" w:pos="3402"/>
        </w:tabs>
        <w:spacing w:after="0" w:line="240" w:lineRule="auto"/>
        <w:rPr>
          <w:rFonts w:ascii="Arial" w:hAnsi="Arial" w:cs="Arial"/>
          <w:szCs w:val="24"/>
        </w:rPr>
      </w:pPr>
    </w:p>
    <w:p w14:paraId="7625F667" w14:textId="77777777" w:rsidR="007959CF" w:rsidRPr="002267EB" w:rsidRDefault="007959CF" w:rsidP="00613D79">
      <w:pPr>
        <w:tabs>
          <w:tab w:val="left" w:pos="3402"/>
        </w:tabs>
        <w:spacing w:after="0" w:line="240" w:lineRule="auto"/>
        <w:rPr>
          <w:rFonts w:ascii="Arial" w:hAnsi="Arial" w:cs="Arial"/>
          <w:szCs w:val="24"/>
        </w:rPr>
      </w:pPr>
    </w:p>
    <w:p w14:paraId="296AB246" w14:textId="77777777" w:rsidR="00024E84" w:rsidRPr="002267EB" w:rsidRDefault="00024E84" w:rsidP="00613D79">
      <w:pPr>
        <w:tabs>
          <w:tab w:val="left" w:pos="3402"/>
        </w:tabs>
        <w:spacing w:after="0" w:line="240" w:lineRule="auto"/>
        <w:rPr>
          <w:rFonts w:ascii="Arial" w:hAnsi="Arial" w:cs="Arial"/>
          <w:szCs w:val="24"/>
        </w:rPr>
      </w:pPr>
    </w:p>
    <w:p w14:paraId="7D45EDC9" w14:textId="77777777" w:rsidR="00DD150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Sharon Pritchard</w:t>
      </w:r>
    </w:p>
    <w:p w14:paraId="7EC0275C" w14:textId="77777777" w:rsidR="0032622F"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even" r:id="rId8"/>
      <w:headerReference w:type="default" r:id="rId9"/>
      <w:footerReference w:type="even" r:id="rId10"/>
      <w:footerReference w:type="default" r:id="rId11"/>
      <w:headerReference w:type="first" r:id="rId12"/>
      <w:footerReference w:type="first" r:id="rId13"/>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7301D" w14:textId="77777777" w:rsidR="00293FBF" w:rsidRDefault="00293FBF" w:rsidP="00F54359">
      <w:pPr>
        <w:spacing w:after="0" w:line="240" w:lineRule="auto"/>
      </w:pPr>
      <w:r>
        <w:separator/>
      </w:r>
    </w:p>
  </w:endnote>
  <w:endnote w:type="continuationSeparator" w:id="0">
    <w:p w14:paraId="7209A9F6" w14:textId="77777777"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0519" w14:textId="77777777" w:rsidR="00B32AA6" w:rsidRDefault="00B32A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E3C06" w14:textId="2E9D5769" w:rsidR="00F54359" w:rsidRDefault="0032622F">
    <w:pPr>
      <w:pStyle w:val="Footer"/>
    </w:pPr>
    <w:r>
      <w:rPr>
        <w:noProof/>
        <w:lang w:eastAsia="en-GB"/>
      </w:rPr>
      <w:drawing>
        <wp:anchor distT="0" distB="0" distL="114300" distR="114300" simplePos="0" relativeHeight="251672576" behindDoc="0" locked="0" layoutInCell="1" allowOverlap="1" wp14:anchorId="3F34DBA9" wp14:editId="652F2585">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2CE56613" wp14:editId="7789B8F2">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14:paraId="10C6BC2D"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332DB429"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56613"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" fillcolor="window" stroked="f" strokeweight=".5pt">
              <v:textbox>
                <w:txbxContent>
                  <w:p w14:paraId="10C6BC2D"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332DB429"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BCDA8" w14:textId="77777777" w:rsidR="00B32AA6" w:rsidRDefault="00B32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C750B" w14:textId="77777777" w:rsidR="00293FBF" w:rsidRDefault="00293FBF" w:rsidP="00F54359">
      <w:pPr>
        <w:spacing w:after="0" w:line="240" w:lineRule="auto"/>
      </w:pPr>
      <w:r>
        <w:separator/>
      </w:r>
    </w:p>
  </w:footnote>
  <w:footnote w:type="continuationSeparator" w:id="0">
    <w:p w14:paraId="0F02E482" w14:textId="77777777"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F6F6E" w14:textId="77777777" w:rsidR="00B32AA6" w:rsidRDefault="00B32A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A137E" w14:textId="77777777"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53E3A94E" wp14:editId="5FE2FB16">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14:paraId="79891824"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1B702394"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38119A0A"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164F5118"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7BE6C8ED"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E3A94E"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" filled="f" stroked="f">
              <v:textbox style="mso-fit-shape-to-text:t">
                <w:txbxContent>
                  <w:p w14:paraId="79891824"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1B702394"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38119A0A"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164F5118"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7BE6C8ED"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21C76E75" wp14:editId="7AE554D1">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E3FB7" w14:textId="77777777" w:rsidR="00B32AA6" w:rsidRDefault="00B32A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16cid:durableId="124395117">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16cid:durableId="1696733466">
    <w:abstractNumId w:val="1"/>
  </w:num>
  <w:num w:numId="3" w16cid:durableId="6790429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9FD"/>
    <w:rsid w:val="0000116C"/>
    <w:rsid w:val="000104E8"/>
    <w:rsid w:val="00012509"/>
    <w:rsid w:val="00024E84"/>
    <w:rsid w:val="00047A1A"/>
    <w:rsid w:val="00051757"/>
    <w:rsid w:val="00052301"/>
    <w:rsid w:val="00097130"/>
    <w:rsid w:val="000A1222"/>
    <w:rsid w:val="000A44D6"/>
    <w:rsid w:val="000A4D6C"/>
    <w:rsid w:val="000A6EA8"/>
    <w:rsid w:val="000B26E7"/>
    <w:rsid w:val="000E7E8B"/>
    <w:rsid w:val="000F5324"/>
    <w:rsid w:val="00125517"/>
    <w:rsid w:val="00196455"/>
    <w:rsid w:val="00224DF7"/>
    <w:rsid w:val="002267EB"/>
    <w:rsid w:val="002422FE"/>
    <w:rsid w:val="00247C65"/>
    <w:rsid w:val="00261CE5"/>
    <w:rsid w:val="00293FBF"/>
    <w:rsid w:val="002C4720"/>
    <w:rsid w:val="002C6255"/>
    <w:rsid w:val="002D1FA6"/>
    <w:rsid w:val="002F2B37"/>
    <w:rsid w:val="002F5B03"/>
    <w:rsid w:val="00310ACA"/>
    <w:rsid w:val="003216E0"/>
    <w:rsid w:val="00324C27"/>
    <w:rsid w:val="0032622F"/>
    <w:rsid w:val="00326F3F"/>
    <w:rsid w:val="00367C9D"/>
    <w:rsid w:val="00395C32"/>
    <w:rsid w:val="003B1D93"/>
    <w:rsid w:val="0040209F"/>
    <w:rsid w:val="00404A6D"/>
    <w:rsid w:val="00405270"/>
    <w:rsid w:val="00411AB6"/>
    <w:rsid w:val="0042287E"/>
    <w:rsid w:val="004524C8"/>
    <w:rsid w:val="0046066C"/>
    <w:rsid w:val="00483A74"/>
    <w:rsid w:val="004A407E"/>
    <w:rsid w:val="004A5741"/>
    <w:rsid w:val="004A6DC7"/>
    <w:rsid w:val="004C6853"/>
    <w:rsid w:val="005030FC"/>
    <w:rsid w:val="00507E0D"/>
    <w:rsid w:val="00514834"/>
    <w:rsid w:val="00586067"/>
    <w:rsid w:val="005B30C0"/>
    <w:rsid w:val="005C445B"/>
    <w:rsid w:val="005D52B0"/>
    <w:rsid w:val="005F0DF9"/>
    <w:rsid w:val="00604456"/>
    <w:rsid w:val="00613D79"/>
    <w:rsid w:val="00647240"/>
    <w:rsid w:val="00656A6B"/>
    <w:rsid w:val="00664681"/>
    <w:rsid w:val="0066639D"/>
    <w:rsid w:val="006952C1"/>
    <w:rsid w:val="006B5162"/>
    <w:rsid w:val="006D418A"/>
    <w:rsid w:val="00702587"/>
    <w:rsid w:val="00717CE1"/>
    <w:rsid w:val="00720F1A"/>
    <w:rsid w:val="00726409"/>
    <w:rsid w:val="007959CF"/>
    <w:rsid w:val="007F18E1"/>
    <w:rsid w:val="007F39E0"/>
    <w:rsid w:val="00816B59"/>
    <w:rsid w:val="0083102F"/>
    <w:rsid w:val="00860712"/>
    <w:rsid w:val="008700F6"/>
    <w:rsid w:val="0087602B"/>
    <w:rsid w:val="008851FC"/>
    <w:rsid w:val="008959CC"/>
    <w:rsid w:val="008A64E2"/>
    <w:rsid w:val="008C064D"/>
    <w:rsid w:val="008E682B"/>
    <w:rsid w:val="009163FE"/>
    <w:rsid w:val="00946BEB"/>
    <w:rsid w:val="00964E2C"/>
    <w:rsid w:val="0099703E"/>
    <w:rsid w:val="009C01AF"/>
    <w:rsid w:val="009D3018"/>
    <w:rsid w:val="009F74E9"/>
    <w:rsid w:val="009F7759"/>
    <w:rsid w:val="00A16E22"/>
    <w:rsid w:val="00A82834"/>
    <w:rsid w:val="00A91C83"/>
    <w:rsid w:val="00A941B4"/>
    <w:rsid w:val="00AA5197"/>
    <w:rsid w:val="00AE2130"/>
    <w:rsid w:val="00B029FF"/>
    <w:rsid w:val="00B0566A"/>
    <w:rsid w:val="00B15A1F"/>
    <w:rsid w:val="00B25037"/>
    <w:rsid w:val="00B26FC8"/>
    <w:rsid w:val="00B32AA6"/>
    <w:rsid w:val="00B41E76"/>
    <w:rsid w:val="00B819FD"/>
    <w:rsid w:val="00B85730"/>
    <w:rsid w:val="00BC22A8"/>
    <w:rsid w:val="00BF14FB"/>
    <w:rsid w:val="00BF36EF"/>
    <w:rsid w:val="00BF5303"/>
    <w:rsid w:val="00C06932"/>
    <w:rsid w:val="00C137BD"/>
    <w:rsid w:val="00C17238"/>
    <w:rsid w:val="00C34FEF"/>
    <w:rsid w:val="00C51391"/>
    <w:rsid w:val="00C61A31"/>
    <w:rsid w:val="00C82CE4"/>
    <w:rsid w:val="00C856C0"/>
    <w:rsid w:val="00CB2CC6"/>
    <w:rsid w:val="00CB4703"/>
    <w:rsid w:val="00CC7808"/>
    <w:rsid w:val="00CF3D10"/>
    <w:rsid w:val="00D24974"/>
    <w:rsid w:val="00D37E39"/>
    <w:rsid w:val="00D4089B"/>
    <w:rsid w:val="00D44081"/>
    <w:rsid w:val="00D75FB6"/>
    <w:rsid w:val="00D860A0"/>
    <w:rsid w:val="00DC605A"/>
    <w:rsid w:val="00DD1501"/>
    <w:rsid w:val="00DD2C1D"/>
    <w:rsid w:val="00E00A0D"/>
    <w:rsid w:val="00E00C23"/>
    <w:rsid w:val="00E04D7C"/>
    <w:rsid w:val="00E114F0"/>
    <w:rsid w:val="00E141A2"/>
    <w:rsid w:val="00E24597"/>
    <w:rsid w:val="00E27754"/>
    <w:rsid w:val="00E42161"/>
    <w:rsid w:val="00E708B8"/>
    <w:rsid w:val="00E856F7"/>
    <w:rsid w:val="00EB3A20"/>
    <w:rsid w:val="00EE1B1B"/>
    <w:rsid w:val="00EF2DA0"/>
    <w:rsid w:val="00F01E31"/>
    <w:rsid w:val="00F254AE"/>
    <w:rsid w:val="00F34DFA"/>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4DFA66F"/>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34016135">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90AF6-6E68-4740-BFA6-65C66BDE9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18</TotalTime>
  <Pages>1</Pages>
  <Words>330</Words>
  <Characters>1884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Lorraine Hamlyn</dc:creator>
  <cp:lastModifiedBy>Ms Lorraine Dance</cp:lastModifiedBy>
  <cp:revision>5</cp:revision>
  <cp:lastPrinted>2023-06-29T09:11:00Z</cp:lastPrinted>
  <dcterms:created xsi:type="dcterms:W3CDTF">2024-03-01T12:35:00Z</dcterms:created>
  <dcterms:modified xsi:type="dcterms:W3CDTF">2026-06-25T17:52:00Z</dcterms:modified>
</cp:coreProperties>
</file>