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C65B2" w14:textId="51091789" w:rsidR="00474EDC" w:rsidRPr="00730762" w:rsidRDefault="00A077AA" w:rsidP="00474EDC">
      <w:pPr>
        <w:pStyle w:val="Header"/>
        <w:pBdr>
          <w:bottom w:val="single" w:sz="12" w:space="0" w:color="auto"/>
        </w:pBdr>
        <w:tabs>
          <w:tab w:val="clear" w:pos="4153"/>
          <w:tab w:val="clear" w:pos="8306"/>
        </w:tabs>
        <w:jc w:val="center"/>
        <w:rPr>
          <w:rFonts w:ascii="Arial" w:hAnsi="Arial" w:cs="Arial"/>
          <w:b/>
          <w:color w:val="2E74B5"/>
          <w:sz w:val="32"/>
          <w:szCs w:val="32"/>
        </w:rPr>
      </w:pPr>
      <w:r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  <w:t>Administrative Assistant</w:t>
      </w:r>
      <w:r w:rsidR="00474EDC" w:rsidRPr="3355EFE9"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  <w:t xml:space="preserve"> Job </w:t>
      </w:r>
      <w:r w:rsidR="00E76D74"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  <w:t>D</w:t>
      </w:r>
      <w:r w:rsidR="00474EDC" w:rsidRPr="3355EFE9"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  <w:t>escription</w:t>
      </w:r>
    </w:p>
    <w:p w14:paraId="4760531B" w14:textId="77777777" w:rsidR="00A077AA" w:rsidRPr="00A077AA" w:rsidRDefault="00A077AA" w:rsidP="00A077AA">
      <w:pPr>
        <w:pStyle w:val="4Bulletedcopyblue"/>
        <w:numPr>
          <w:ilvl w:val="0"/>
          <w:numId w:val="0"/>
        </w:numPr>
        <w:ind w:left="340"/>
        <w:rPr>
          <w:rFonts w:asciiTheme="minorHAnsi" w:eastAsiaTheme="minorEastAsia" w:hAnsiTheme="minorHAnsi" w:cstheme="minorBidi"/>
          <w:color w:val="00B0F0"/>
          <w:sz w:val="32"/>
          <w:szCs w:val="32"/>
          <w:lang w:eastAsia="en-GB"/>
        </w:rPr>
      </w:pPr>
      <w:r w:rsidRPr="00A077AA">
        <w:rPr>
          <w:rFonts w:asciiTheme="minorHAnsi" w:eastAsiaTheme="minorEastAsia" w:hAnsiTheme="minorHAnsi" w:cstheme="minorBidi"/>
          <w:color w:val="00B0F0"/>
          <w:sz w:val="32"/>
          <w:szCs w:val="32"/>
          <w:lang w:eastAsia="en-GB"/>
        </w:rPr>
        <w:t>Purpose of the job</w:t>
      </w:r>
    </w:p>
    <w:p w14:paraId="556106CD" w14:textId="1B1F0A84" w:rsidR="00A077AA" w:rsidRPr="00A077AA" w:rsidRDefault="00A077AA" w:rsidP="00A077AA">
      <w:pPr>
        <w:pStyle w:val="4Bulletedcopyblue"/>
        <w:ind w:left="340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To provide general administration support to facilitate the efficient running of the school office.</w:t>
      </w:r>
    </w:p>
    <w:p w14:paraId="26A403A3" w14:textId="064ED811" w:rsidR="00067E54" w:rsidRDefault="00A077AA" w:rsidP="00A077AA">
      <w:pPr>
        <w:pStyle w:val="4Bulletedcopyblue"/>
        <w:numPr>
          <w:ilvl w:val="0"/>
          <w:numId w:val="0"/>
        </w:numPr>
        <w:ind w:left="340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Working as part of a team with the Office and Finance Managers</w:t>
      </w:r>
    </w:p>
    <w:p w14:paraId="77BE2AA9" w14:textId="77777777" w:rsidR="00A077AA" w:rsidRDefault="00A077AA" w:rsidP="00A077AA">
      <w:pPr>
        <w:pStyle w:val="4Bulletedcopyblue"/>
        <w:numPr>
          <w:ilvl w:val="0"/>
          <w:numId w:val="0"/>
        </w:numPr>
        <w:ind w:left="340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</w:p>
    <w:p w14:paraId="44DAFE0D" w14:textId="77777777" w:rsidR="00A077AA" w:rsidRPr="00A077AA" w:rsidRDefault="00A077AA" w:rsidP="00A077AA">
      <w:pPr>
        <w:pStyle w:val="4Bulletedcopyblue"/>
        <w:numPr>
          <w:ilvl w:val="0"/>
          <w:numId w:val="0"/>
        </w:numPr>
        <w:ind w:left="340"/>
        <w:rPr>
          <w:rFonts w:asciiTheme="minorHAnsi" w:eastAsiaTheme="minorEastAsia" w:hAnsiTheme="minorHAnsi" w:cstheme="minorBidi"/>
          <w:color w:val="00B0F0"/>
          <w:sz w:val="32"/>
          <w:szCs w:val="32"/>
          <w:lang w:eastAsia="en-GB"/>
        </w:rPr>
      </w:pPr>
      <w:r w:rsidRPr="00A077AA">
        <w:rPr>
          <w:rFonts w:asciiTheme="minorHAnsi" w:eastAsiaTheme="minorEastAsia" w:hAnsiTheme="minorHAnsi" w:cstheme="minorBidi"/>
          <w:color w:val="00B0F0"/>
          <w:sz w:val="32"/>
          <w:szCs w:val="32"/>
          <w:lang w:eastAsia="en-GB"/>
        </w:rPr>
        <w:t>Specific Responsibilities</w:t>
      </w:r>
    </w:p>
    <w:p w14:paraId="205106E0" w14:textId="0294703C" w:rsidR="00A077AA" w:rsidRPr="00A077AA" w:rsidRDefault="00A077AA" w:rsidP="00A077AA">
      <w:pPr>
        <w:pStyle w:val="4Bulletedcopyblue"/>
        <w:ind w:left="340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Control access to the school in line with the school’s safeguarding procedures, including signing in,</w:t>
      </w:r>
    </w:p>
    <w:p w14:paraId="5F818428" w14:textId="77777777" w:rsidR="00A077AA" w:rsidRPr="00A077AA" w:rsidRDefault="00A077AA" w:rsidP="00A077AA">
      <w:pPr>
        <w:pStyle w:val="4Bulletedcopyblue"/>
        <w:numPr>
          <w:ilvl w:val="0"/>
          <w:numId w:val="0"/>
        </w:numPr>
        <w:ind w:left="340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checking identity and issuing passes.</w:t>
      </w:r>
    </w:p>
    <w:p w14:paraId="06B7E8FF" w14:textId="54B76BEB" w:rsidR="00A077AA" w:rsidRPr="00A077AA" w:rsidRDefault="00A077AA" w:rsidP="00A077AA">
      <w:pPr>
        <w:pStyle w:val="4Bulletedcopyblue"/>
        <w:ind w:left="340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Act as the main point of contact for the school, to provide a warm welcome to parents and visitors</w:t>
      </w:r>
    </w:p>
    <w:p w14:paraId="587238C8" w14:textId="77777777" w:rsidR="00A077AA" w:rsidRPr="00A077AA" w:rsidRDefault="00A077AA" w:rsidP="00A077AA">
      <w:pPr>
        <w:pStyle w:val="4Bulletedcopyblue"/>
        <w:numPr>
          <w:ilvl w:val="0"/>
          <w:numId w:val="0"/>
        </w:numPr>
        <w:ind w:left="340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and to record and distribute messages effectively.</w:t>
      </w:r>
    </w:p>
    <w:p w14:paraId="30F928B3" w14:textId="1BB3F0BD" w:rsidR="00A077AA" w:rsidRPr="00A077AA" w:rsidRDefault="00A077AA" w:rsidP="00A077AA">
      <w:pPr>
        <w:pStyle w:val="4Bulletedcopyblue"/>
        <w:ind w:left="340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 xml:space="preserve"> Deal with telephone, email and face to face enquiries in a professional and supportive manner.</w:t>
      </w:r>
    </w:p>
    <w:p w14:paraId="619B1EE9" w14:textId="45309E9A" w:rsidR="00A077AA" w:rsidRPr="00A077AA" w:rsidRDefault="00A077AA" w:rsidP="00A077AA">
      <w:pPr>
        <w:pStyle w:val="4Bulletedcopyblue"/>
        <w:ind w:left="340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>
        <w:rPr>
          <w:rFonts w:asciiTheme="minorHAnsi" w:eastAsiaTheme="minorEastAsia" w:hAnsiTheme="minorHAnsi" w:cstheme="minorBidi"/>
          <w:sz w:val="24"/>
          <w:szCs w:val="24"/>
          <w:lang w:eastAsia="en-GB"/>
        </w:rPr>
        <w:t xml:space="preserve"> </w:t>
      </w: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Perform a diverse range of administration duties to ensure the smooth running of the school office,</w:t>
      </w:r>
    </w:p>
    <w:p w14:paraId="16FDC037" w14:textId="77777777" w:rsidR="00A077AA" w:rsidRPr="00A077AA" w:rsidRDefault="00A077AA" w:rsidP="00A077AA">
      <w:pPr>
        <w:pStyle w:val="4Bulletedcopyblue"/>
        <w:numPr>
          <w:ilvl w:val="0"/>
          <w:numId w:val="0"/>
        </w:numPr>
        <w:ind w:left="340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including well-presented and accurate correspondence, reports and other documentation. Update</w:t>
      </w:r>
    </w:p>
    <w:p w14:paraId="1FC3C337" w14:textId="77777777" w:rsidR="00A077AA" w:rsidRPr="00A077AA" w:rsidRDefault="00A077AA" w:rsidP="00A077AA">
      <w:pPr>
        <w:pStyle w:val="4Bulletedcopyblue"/>
        <w:numPr>
          <w:ilvl w:val="0"/>
          <w:numId w:val="0"/>
        </w:numPr>
        <w:ind w:left="340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and distribution of online and offline communications (e.g. letters, newsletters etc.) to the wider</w:t>
      </w:r>
    </w:p>
    <w:p w14:paraId="3424E887" w14:textId="77777777" w:rsidR="00A077AA" w:rsidRPr="00A077AA" w:rsidRDefault="00A077AA" w:rsidP="00A077AA">
      <w:pPr>
        <w:pStyle w:val="4Bulletedcopyblue"/>
        <w:numPr>
          <w:ilvl w:val="0"/>
          <w:numId w:val="0"/>
        </w:numPr>
        <w:ind w:left="340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school community.</w:t>
      </w:r>
    </w:p>
    <w:p w14:paraId="06F94AD4" w14:textId="6432AEF8" w:rsidR="00A077AA" w:rsidRPr="00A077AA" w:rsidRDefault="00A077AA" w:rsidP="00A077AA">
      <w:pPr>
        <w:pStyle w:val="4Bulletedcopyblue"/>
        <w:ind w:left="340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Monitor and update attendance (including first day calling) using SIMS to produce reports and identify</w:t>
      </w:r>
    </w:p>
    <w:p w14:paraId="24B85AF1" w14:textId="77777777" w:rsidR="00A077AA" w:rsidRPr="00A077AA" w:rsidRDefault="00A077AA" w:rsidP="00A077AA">
      <w:pPr>
        <w:pStyle w:val="4Bulletedcopyblue"/>
        <w:numPr>
          <w:ilvl w:val="0"/>
          <w:numId w:val="0"/>
        </w:numPr>
        <w:ind w:left="340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levels of absence/punctuality.  Liaising with PSA (parent support advisor) regarding pupil attendance.</w:t>
      </w:r>
    </w:p>
    <w:p w14:paraId="4F85A4AB" w14:textId="52F141C5" w:rsidR="00A077AA" w:rsidRPr="00A077AA" w:rsidRDefault="00A077AA" w:rsidP="00A077AA">
      <w:pPr>
        <w:pStyle w:val="4Bulletedcopyblue"/>
        <w:ind w:left="340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Maintenance and administration of all school trips including booking activities and transport,</w:t>
      </w:r>
    </w:p>
    <w:p w14:paraId="550B1B26" w14:textId="77777777" w:rsidR="00A077AA" w:rsidRPr="00A077AA" w:rsidRDefault="00A077AA" w:rsidP="00A077AA">
      <w:pPr>
        <w:pStyle w:val="4Bulletedcopyblue"/>
        <w:numPr>
          <w:ilvl w:val="0"/>
          <w:numId w:val="0"/>
        </w:numPr>
        <w:ind w:left="340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electronic payments, parental consent and pupil attendance. Inputting trip information onto EVOLVE</w:t>
      </w:r>
    </w:p>
    <w:p w14:paraId="261D5148" w14:textId="77777777" w:rsidR="00A077AA" w:rsidRPr="00A077AA" w:rsidRDefault="00A077AA" w:rsidP="00A077AA">
      <w:pPr>
        <w:pStyle w:val="4Bulletedcopyblue"/>
        <w:numPr>
          <w:ilvl w:val="0"/>
          <w:numId w:val="0"/>
        </w:numPr>
        <w:ind w:left="340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system.</w:t>
      </w:r>
    </w:p>
    <w:p w14:paraId="4DC3EDC7" w14:textId="7EADB754" w:rsidR="00A077AA" w:rsidRPr="00A077AA" w:rsidRDefault="00A077AA" w:rsidP="00A077AA">
      <w:pPr>
        <w:pStyle w:val="4Bulletedcopyblue"/>
        <w:ind w:left="340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Administer medicines to pupils as appropriate; maintain pupil medication records, in order to adhere</w:t>
      </w:r>
    </w:p>
    <w:p w14:paraId="7085D517" w14:textId="77777777" w:rsidR="00A077AA" w:rsidRPr="00A077AA" w:rsidRDefault="00A077AA" w:rsidP="00A077AA">
      <w:pPr>
        <w:pStyle w:val="4Bulletedcopyblue"/>
        <w:numPr>
          <w:ilvl w:val="0"/>
          <w:numId w:val="0"/>
        </w:numPr>
        <w:ind w:left="340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to strictly laid down procedures.</w:t>
      </w:r>
    </w:p>
    <w:p w14:paraId="594CBF7A" w14:textId="006E03A1" w:rsidR="00A077AA" w:rsidRPr="00A077AA" w:rsidRDefault="00A077AA" w:rsidP="00A077AA">
      <w:pPr>
        <w:pStyle w:val="4Bulletedcopyblue"/>
        <w:ind w:left="340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Provide effective administration support to the Headteacher and other staff, including word</w:t>
      </w:r>
    </w:p>
    <w:p w14:paraId="705A895A" w14:textId="77777777" w:rsidR="00A077AA" w:rsidRPr="00A077AA" w:rsidRDefault="00A077AA" w:rsidP="00A077AA">
      <w:pPr>
        <w:pStyle w:val="4Bulletedcopyblue"/>
        <w:numPr>
          <w:ilvl w:val="0"/>
          <w:numId w:val="0"/>
        </w:numPr>
        <w:ind w:left="340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processing, excel, SIMs, photocopying, filing etc.</w:t>
      </w:r>
    </w:p>
    <w:p w14:paraId="5C544053" w14:textId="380093FC" w:rsidR="00A077AA" w:rsidRPr="00A077AA" w:rsidRDefault="00A077AA" w:rsidP="00A077AA">
      <w:pPr>
        <w:pStyle w:val="4Bulletedcopyblue"/>
        <w:ind w:left="340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Be fully aware of and follow all school policies and procedures to ensure compliance</w:t>
      </w:r>
    </w:p>
    <w:p w14:paraId="27348918" w14:textId="11F0C9BA" w:rsidR="00A077AA" w:rsidRPr="00A077AA" w:rsidRDefault="00A077AA" w:rsidP="00A077AA">
      <w:pPr>
        <w:pStyle w:val="4Bulletedcopyblue"/>
        <w:ind w:left="340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Assist in producing pupil reports and distribution</w:t>
      </w:r>
    </w:p>
    <w:p w14:paraId="257C2880" w14:textId="5204FF87" w:rsidR="00A077AA" w:rsidRPr="00A077AA" w:rsidRDefault="00A077AA" w:rsidP="00A077AA">
      <w:pPr>
        <w:pStyle w:val="4Bulletedcopyblue"/>
        <w:ind w:left="340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Maintain the School’s Information Management Systems (SIMs) database, including pupil movement.</w:t>
      </w:r>
    </w:p>
    <w:p w14:paraId="272A749E" w14:textId="380F171E" w:rsidR="00A077AA" w:rsidRPr="00A077AA" w:rsidRDefault="00A077AA" w:rsidP="00A077AA">
      <w:pPr>
        <w:pStyle w:val="4Bulletedcopyblue"/>
        <w:ind w:left="340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Preparation of fortnightly school newsletter</w:t>
      </w:r>
    </w:p>
    <w:p w14:paraId="649F43C3" w14:textId="526601D5" w:rsidR="00A077AA" w:rsidRPr="00A077AA" w:rsidRDefault="00A077AA" w:rsidP="00A077AA">
      <w:pPr>
        <w:pStyle w:val="4Bulletedcopyblue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Maintaining the school’s communication system (</w:t>
      </w:r>
      <w:proofErr w:type="spellStart"/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Parentmail</w:t>
      </w:r>
      <w:proofErr w:type="spellEnd"/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) and sending messages when required.</w:t>
      </w:r>
    </w:p>
    <w:p w14:paraId="3D08D1B5" w14:textId="77777777" w:rsidR="00A077AA" w:rsidRPr="00A077AA" w:rsidRDefault="00A077AA" w:rsidP="00A077AA">
      <w:pPr>
        <w:pStyle w:val="4Bulletedcopyblue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Oversee the administration, bookings and online shopping for Breakfast and after school club</w:t>
      </w:r>
    </w:p>
    <w:p w14:paraId="1661DA3C" w14:textId="25416530" w:rsidR="00A077AA" w:rsidRPr="00A077AA" w:rsidRDefault="00A077AA" w:rsidP="00A077AA">
      <w:pPr>
        <w:pStyle w:val="4Bulletedcopyblue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Support Finance Manager with purchasing orders and journal entries in FMS</w:t>
      </w:r>
    </w:p>
    <w:p w14:paraId="42FDDC3B" w14:textId="4AD44507" w:rsidR="00A077AA" w:rsidRPr="00A077AA" w:rsidRDefault="00A077AA" w:rsidP="00A077AA">
      <w:pPr>
        <w:pStyle w:val="4Bulletedcopyblue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Have responsibility for booking supply teachers when required</w:t>
      </w:r>
    </w:p>
    <w:p w14:paraId="1FF69243" w14:textId="74F23939" w:rsidR="00A077AA" w:rsidRPr="00A077AA" w:rsidRDefault="00A077AA" w:rsidP="00A077AA">
      <w:pPr>
        <w:pStyle w:val="4Bulletedcopyblue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Edit and update school policies as directed by the Headteacher or other staff.</w:t>
      </w:r>
    </w:p>
    <w:p w14:paraId="5155CB1D" w14:textId="510D8777" w:rsidR="00A077AA" w:rsidRPr="00A077AA" w:rsidRDefault="00A077AA" w:rsidP="00A077AA">
      <w:pPr>
        <w:pStyle w:val="4Bulletedcopyblue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Regularly check and update the school website to ensure compliance</w:t>
      </w:r>
    </w:p>
    <w:p w14:paraId="635DE8E8" w14:textId="5B11C660" w:rsidR="00A077AA" w:rsidRPr="00A077AA" w:rsidRDefault="00A077AA" w:rsidP="00A077AA">
      <w:pPr>
        <w:pStyle w:val="4Bulletedcopyblue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Book training courses for all staff and record on school spreadsheet</w:t>
      </w:r>
    </w:p>
    <w:p w14:paraId="24BCF02A" w14:textId="5B7BC49B" w:rsidR="00A077AA" w:rsidRPr="00A077AA" w:rsidRDefault="00A077AA" w:rsidP="00A077AA">
      <w:pPr>
        <w:pStyle w:val="4Bulletedcopyblue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Order, monitor and manage stock where required</w:t>
      </w:r>
    </w:p>
    <w:p w14:paraId="7F56339A" w14:textId="42A4C45D" w:rsidR="00A077AA" w:rsidRPr="00A077AA" w:rsidRDefault="00A077AA" w:rsidP="00A077AA">
      <w:pPr>
        <w:pStyle w:val="4Bulletedcopyblue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Carry out filing, printing and photocopying. Maintain the operation of the printer and photocopier to</w:t>
      </w:r>
    </w:p>
    <w:p w14:paraId="29068B90" w14:textId="77777777" w:rsidR="00A077AA" w:rsidRPr="00A077AA" w:rsidRDefault="00A077AA" w:rsidP="00A077AA">
      <w:pPr>
        <w:pStyle w:val="4Bulletedcopyblue"/>
        <w:numPr>
          <w:ilvl w:val="0"/>
          <w:numId w:val="0"/>
        </w:numPr>
        <w:ind w:left="312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ensure it’s ready to use at all times, resolving any issues as necessary</w:t>
      </w:r>
    </w:p>
    <w:p w14:paraId="7B24ED73" w14:textId="74E20287" w:rsidR="00A077AA" w:rsidRPr="00A077AA" w:rsidRDefault="00A077AA" w:rsidP="00A077AA">
      <w:pPr>
        <w:pStyle w:val="4Bulletedcopyblue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Assist with meetings and events, including the organization of rooms and equipment, and providing</w:t>
      </w:r>
    </w:p>
    <w:p w14:paraId="52B64252" w14:textId="77777777" w:rsidR="00A077AA" w:rsidRPr="00A077AA" w:rsidRDefault="00A077AA" w:rsidP="00A077AA">
      <w:pPr>
        <w:pStyle w:val="4Bulletedcopyblue"/>
        <w:numPr>
          <w:ilvl w:val="0"/>
          <w:numId w:val="0"/>
        </w:numPr>
        <w:ind w:left="312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refreshments as required</w:t>
      </w:r>
    </w:p>
    <w:p w14:paraId="351B3335" w14:textId="01853E55" w:rsidR="00A077AA" w:rsidRPr="00A077AA" w:rsidRDefault="00A077AA" w:rsidP="00A077AA">
      <w:pPr>
        <w:pStyle w:val="4Bulletedcopyblue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Keep records in accordance with the school’s record retention schedule and data protection law,</w:t>
      </w:r>
    </w:p>
    <w:p w14:paraId="1031D9C6" w14:textId="6F8855E9" w:rsidR="00A077AA" w:rsidRPr="00A077AA" w:rsidRDefault="00A077AA" w:rsidP="00A077AA">
      <w:pPr>
        <w:pStyle w:val="4Bulletedcopyblue"/>
        <w:numPr>
          <w:ilvl w:val="0"/>
          <w:numId w:val="0"/>
        </w:numPr>
        <w:ind w:left="312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ensuring information security and confidentiality at all times</w:t>
      </w:r>
    </w:p>
    <w:p w14:paraId="0DA663DD" w14:textId="77777777" w:rsidR="00A077AA" w:rsidRPr="00A077AA" w:rsidRDefault="00A077AA" w:rsidP="00A077AA">
      <w:pPr>
        <w:pStyle w:val="4Bulletedcopyblue"/>
        <w:numPr>
          <w:ilvl w:val="0"/>
          <w:numId w:val="0"/>
        </w:numPr>
        <w:ind w:left="312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</w:p>
    <w:p w14:paraId="2A43A887" w14:textId="77777777" w:rsidR="00A077AA" w:rsidRPr="00A077AA" w:rsidRDefault="00A077AA" w:rsidP="00A077AA">
      <w:pPr>
        <w:pStyle w:val="4Bulletedcopyblue"/>
        <w:numPr>
          <w:ilvl w:val="0"/>
          <w:numId w:val="0"/>
        </w:numPr>
        <w:ind w:left="312" w:hanging="170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This job description is not exhaustive and you may be required to undertake other activities of a similar nature</w:t>
      </w:r>
    </w:p>
    <w:p w14:paraId="3333B6A7" w14:textId="00A50E80" w:rsidR="00A077AA" w:rsidRPr="00A077AA" w:rsidRDefault="00A077AA" w:rsidP="00A077AA">
      <w:pPr>
        <w:pStyle w:val="4Bulletedcopyblue"/>
        <w:numPr>
          <w:ilvl w:val="0"/>
          <w:numId w:val="0"/>
        </w:numPr>
        <w:ind w:left="312" w:hanging="170"/>
        <w:rPr>
          <w:rFonts w:asciiTheme="minorHAnsi" w:eastAsiaTheme="minorEastAsia" w:hAnsiTheme="minorHAnsi" w:cstheme="minorBidi"/>
          <w:sz w:val="24"/>
          <w:szCs w:val="24"/>
          <w:lang w:eastAsia="en-GB"/>
        </w:rPr>
      </w:pPr>
      <w:r w:rsidRPr="00A077AA">
        <w:rPr>
          <w:rFonts w:asciiTheme="minorHAnsi" w:eastAsiaTheme="minorEastAsia" w:hAnsiTheme="minorHAnsi" w:cstheme="minorBidi"/>
          <w:sz w:val="24"/>
          <w:szCs w:val="24"/>
          <w:lang w:eastAsia="en-GB"/>
        </w:rPr>
        <w:t>that fall within your capabilities as directed by management.</w:t>
      </w:r>
    </w:p>
    <w:sectPr w:rsidR="00A077AA" w:rsidRPr="00A077AA" w:rsidSect="00742B3F">
      <w:headerReference w:type="default" r:id="rId8"/>
      <w:footerReference w:type="even" r:id="rId9"/>
      <w:footerReference w:type="default" r:id="rId10"/>
      <w:pgSz w:w="11906" w:h="16838" w:code="9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B0818" w14:textId="77777777" w:rsidR="0081025F" w:rsidRDefault="0081025F">
      <w:r>
        <w:separator/>
      </w:r>
    </w:p>
  </w:endnote>
  <w:endnote w:type="continuationSeparator" w:id="0">
    <w:p w14:paraId="049F31CB" w14:textId="77777777" w:rsidR="0081025F" w:rsidRDefault="00810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tlanta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6A0" w:firstRow="1" w:lastRow="0" w:firstColumn="1" w:lastColumn="0" w:noHBand="1" w:noVBand="1"/>
    </w:tblPr>
    <w:tblGrid>
      <w:gridCol w:w="3330"/>
      <w:gridCol w:w="3330"/>
      <w:gridCol w:w="3330"/>
    </w:tblGrid>
    <w:tr w:rsidR="3355EFE9" w14:paraId="6A552BDD" w14:textId="77777777" w:rsidTr="3355EFE9">
      <w:trPr>
        <w:trHeight w:val="300"/>
      </w:trPr>
      <w:tc>
        <w:tcPr>
          <w:tcW w:w="3330" w:type="dxa"/>
        </w:tcPr>
        <w:p w14:paraId="062C3F70" w14:textId="2F132013" w:rsidR="3355EFE9" w:rsidRDefault="3355EFE9" w:rsidP="3355EFE9">
          <w:pPr>
            <w:pStyle w:val="Header"/>
            <w:ind w:left="-115"/>
          </w:pPr>
        </w:p>
      </w:tc>
      <w:tc>
        <w:tcPr>
          <w:tcW w:w="3330" w:type="dxa"/>
        </w:tcPr>
        <w:p w14:paraId="30C5E26E" w14:textId="55DE829F" w:rsidR="3355EFE9" w:rsidRDefault="3355EFE9" w:rsidP="3355EFE9">
          <w:pPr>
            <w:pStyle w:val="Header"/>
            <w:jc w:val="center"/>
          </w:pPr>
        </w:p>
      </w:tc>
      <w:tc>
        <w:tcPr>
          <w:tcW w:w="3330" w:type="dxa"/>
        </w:tcPr>
        <w:p w14:paraId="269109B9" w14:textId="3AA2119A" w:rsidR="3355EFE9" w:rsidRDefault="3355EFE9" w:rsidP="3355EFE9">
          <w:pPr>
            <w:pStyle w:val="Header"/>
            <w:ind w:right="-115"/>
            <w:jc w:val="right"/>
          </w:pPr>
        </w:p>
      </w:tc>
    </w:tr>
  </w:tbl>
  <w:p w14:paraId="4195592E" w14:textId="4E59054E" w:rsidR="3355EFE9" w:rsidRDefault="3355EFE9" w:rsidP="3355EF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F4875" w14:textId="228C60C0" w:rsidR="00A77140" w:rsidRDefault="006E6A0C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2C439D6A" wp14:editId="07777777">
              <wp:simplePos x="0" y="0"/>
              <wp:positionH relativeFrom="column">
                <wp:posOffset>520700</wp:posOffset>
              </wp:positionH>
              <wp:positionV relativeFrom="paragraph">
                <wp:posOffset>2556510</wp:posOffset>
              </wp:positionV>
              <wp:extent cx="6557645" cy="908050"/>
              <wp:effectExtent l="0" t="0" r="0" b="0"/>
              <wp:wrapNone/>
              <wp:docPr id="89162521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7645" cy="908050"/>
                        <a:chOff x="0" y="0"/>
                        <a:chExt cx="6557433" cy="908050"/>
                      </a:xfrm>
                    </wpg:grpSpPr>
                    <pic:pic xmlns:pic="http://schemas.openxmlformats.org/drawingml/2006/picture">
                      <pic:nvPicPr>
                        <pic:cNvPr id="1663666270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8233" y="211667"/>
                          <a:ext cx="1219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4607799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9100" y="131234"/>
                          <a:ext cx="7112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0081426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000"/>
                          <a:ext cx="13398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41471272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07" t="22440" r="20769" b="22594"/>
                        <a:stretch/>
                      </pic:blipFill>
                      <pic:spPr bwMode="auto">
                        <a:xfrm>
                          <a:off x="1574800" y="0"/>
                          <a:ext cx="933450" cy="908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19974423" name="Picture 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40200" y="50800"/>
                          <a:ext cx="796925" cy="7969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 w14:anchorId="54A3A078">
            <v:group id="Group 6" style="position:absolute;margin-left:41pt;margin-top:201.3pt;width:516.35pt;height:71.5pt;z-index:251659776" coordsize="65574,9080" o:spid="_x0000_s1026" w14:anchorId="3BD9D068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qo1yyOrnT/tl&#10;r9uVPNNt5q+cE/vbM5x74xVqpjUjK/K720+fYqUWt0FFFFUS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">
              <v:shape id="Picture 13" style="position:absolute;left:53382;top:2116;width:12192;height:5207;visibility:visible;mso-wrap-style:square" alt="FMSi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">
                <v:imagedata o:title="FMSiS" r:id="rId6"/>
              </v:shape>
              <v:shape id="Picture 24" style="position:absolute;left:29591;top:1312;width:7112;height:698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">
                <v:imagedata o:title="Gold 2017" r:id="rId7"/>
              </v:shape>
              <v:shape id="Picture 4" style="position:absolute;top:1270;width:13398;height:692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">
                <v:imagedata o:title="Music-Mark-logo-school-member-right-[RGB]" r:id="rId8"/>
              </v:shape>
              <v:shape id="Picture 1" style="position:absolute;left:15748;width:9334;height:908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">
                <v:imagedata cropleft="14619f" croptop="14706f" cropright="13611f" cropbottom="14807f" o:title="" r:id="rId9"/>
              </v:shape>
              <v:shape id="Picture 5" style="position:absolute;left:41402;top:508;width:7969;height:796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">
                <v:imagedata o:title="" r:id="rId1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5E83AE6E" wp14:editId="07777777">
              <wp:simplePos x="0" y="0"/>
              <wp:positionH relativeFrom="column">
                <wp:posOffset>520700</wp:posOffset>
              </wp:positionH>
              <wp:positionV relativeFrom="paragraph">
                <wp:posOffset>2556510</wp:posOffset>
              </wp:positionV>
              <wp:extent cx="6557645" cy="908050"/>
              <wp:effectExtent l="0" t="0" r="0" b="0"/>
              <wp:wrapNone/>
              <wp:docPr id="92356348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7645" cy="908050"/>
                        <a:chOff x="0" y="0"/>
                        <a:chExt cx="6557433" cy="908050"/>
                      </a:xfrm>
                    </wpg:grpSpPr>
                    <pic:pic xmlns:pic="http://schemas.openxmlformats.org/drawingml/2006/picture">
                      <pic:nvPicPr>
                        <pic:cNvPr id="851694919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8233" y="211667"/>
                          <a:ext cx="1219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0461850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9100" y="131234"/>
                          <a:ext cx="7112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01272986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000"/>
                          <a:ext cx="13398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25635648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07" t="22440" r="20769" b="22594"/>
                        <a:stretch/>
                      </pic:blipFill>
                      <pic:spPr bwMode="auto">
                        <a:xfrm>
                          <a:off x="1574800" y="0"/>
                          <a:ext cx="933450" cy="908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23397868" name="Picture 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40200" y="50800"/>
                          <a:ext cx="796925" cy="7969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 w14:anchorId="5E9EA48E">
            <v:group id="Group 6" style="position:absolute;margin-left:41pt;margin-top:201.3pt;width:516.35pt;height:71.5pt;z-index:251658752" coordsize="65574,9080" o:spid="_x0000_s1026" w14:anchorId="17AB9D6C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qjXLI6udP+2Wv&#10;25U8023mr5wT+9sznHvjFWqmNSMr8rvbT59ipRa3QUUUVR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">
              <v:shape id="Picture 13" style="position:absolute;left:53382;top:2116;width:12192;height:5207;visibility:visible;mso-wrap-style:square" alt="FMSi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">
                <v:imagedata o:title="FMSiS" r:id="rId6"/>
              </v:shape>
              <v:shape id="Picture 24" style="position:absolute;left:29591;top:1312;width:7112;height:698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">
                <v:imagedata o:title="Gold 2017" r:id="rId7"/>
              </v:shape>
              <v:shape id="Picture 4" style="position:absolute;top:1270;width:13398;height:692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">
                <v:imagedata o:title="Music-Mark-logo-school-member-right-[RGB]" r:id="rId8"/>
              </v:shape>
              <v:shape id="Picture 1" style="position:absolute;left:15748;width:9334;height:908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">
                <v:imagedata cropleft="14619f" croptop="14706f" cropright="13611f" cropbottom="14807f" o:title="" r:id="rId9"/>
              </v:shape>
              <v:shape id="Picture 5" style="position:absolute;left:41402;top:508;width:7969;height:796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">
                <v:imagedata o:title="" r:id="rId1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0FC29CC1" wp14:editId="07777777">
              <wp:simplePos x="0" y="0"/>
              <wp:positionH relativeFrom="column">
                <wp:posOffset>465455</wp:posOffset>
              </wp:positionH>
              <wp:positionV relativeFrom="paragraph">
                <wp:posOffset>3657600</wp:posOffset>
              </wp:positionV>
              <wp:extent cx="6576695" cy="699135"/>
              <wp:effectExtent l="0" t="0" r="0" b="0"/>
              <wp:wrapNone/>
              <wp:docPr id="33579364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76695" cy="699135"/>
                        <a:chOff x="0" y="0"/>
                        <a:chExt cx="6576834" cy="699247"/>
                      </a:xfrm>
                    </wpg:grpSpPr>
                    <pic:pic xmlns:pic="http://schemas.openxmlformats.org/drawingml/2006/picture">
                      <pic:nvPicPr>
                        <pic:cNvPr id="35727719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59264" y="88017"/>
                          <a:ext cx="1217570" cy="518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9172166" name="Picture 1" descr="2012 logo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2105" y="14670"/>
                          <a:ext cx="899731" cy="6845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75874542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12141" y="0"/>
                          <a:ext cx="709027" cy="699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5458577" name="Picture 2" descr="\\STJS-DC01\theresa$\Pictures\SG-L1-3-mark-platinum-2018-19-2019-20.jpg"/>
                        <pic:cNvPicPr>
                          <a:picLocks noChangeAspect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56364" y="0"/>
                          <a:ext cx="684577" cy="684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25953963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890"/>
                          <a:ext cx="1339816" cy="694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 w14:anchorId="06E90D99">
            <v:group id="Group 5" style="position:absolute;margin-left:36.65pt;margin-top:4in;width:517.85pt;height:55.05pt;z-index:251655680" coordsize="65768,6992" o:spid="_x0000_s1026" w14:anchorId="43A1D65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">
              <v:shape id="Picture 13" style="position:absolute;left:53592;top:880;width:12176;height:5183;visibility:visible;mso-wrap-style:square" alt="FMSi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">
                <v:imagedata o:title="FMSiS" r:id="rId6"/>
              </v:shape>
              <v:shape id="Picture 1" style="position:absolute;left:16821;top:146;width:8997;height:6846;visibility:visible;mso-wrap-style:square" alt="2012 logo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">
                <v:imagedata o:title="2012 logo" r:id="rId14"/>
              </v:shape>
              <v:shape id="Picture 24" style="position:absolute;left:30121;width:7090;height:699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">
                <v:imagedata o:title="Gold 2017" r:id="rId7"/>
              </v:shape>
              <v:shape id="Picture 2" style="position:absolute;left:41563;width:6846;height:6845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">
                <v:imagedata o:title="SG-L1-3-mark-platinum-2018-19-2019-20" r:id="rId15"/>
              </v:shape>
              <v:shape id="Picture 4" style="position:absolute;top:48;width:13398;height:6944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">
                <v:imagedata o:title="Music-Mark-logo-school-member-right-[RGB]" r:id="rId16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AD5B26E" wp14:editId="07777777">
              <wp:simplePos x="0" y="0"/>
              <wp:positionH relativeFrom="column">
                <wp:posOffset>520700</wp:posOffset>
              </wp:positionH>
              <wp:positionV relativeFrom="paragraph">
                <wp:posOffset>2559050</wp:posOffset>
              </wp:positionV>
              <wp:extent cx="6559550" cy="908050"/>
              <wp:effectExtent l="0" t="0" r="0" b="0"/>
              <wp:wrapNone/>
              <wp:docPr id="1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9550" cy="908050"/>
                        <a:chOff x="0" y="0"/>
                        <a:chExt cx="6559550" cy="908050"/>
                      </a:xfrm>
                    </wpg:grpSpPr>
                    <pic:pic xmlns:pic="http://schemas.openxmlformats.org/drawingml/2006/picture">
                      <pic:nvPicPr>
                        <pic:cNvPr id="307095782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40350" y="209550"/>
                          <a:ext cx="1219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47831386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97200" y="127000"/>
                          <a:ext cx="7112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 descr="\\STJS-DC01\theresa$\Pictures\SG-L1-3-mark-platinum-2018-19-2019-20.jpg"/>
                        <pic:cNvPicPr>
                          <a:picLocks noChangeAspect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0200" y="12700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54090458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000"/>
                          <a:ext cx="13398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14080920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07" t="22440" r="20769" b="22594"/>
                        <a:stretch/>
                      </pic:blipFill>
                      <pic:spPr bwMode="auto">
                        <a:xfrm>
                          <a:off x="1574800" y="0"/>
                          <a:ext cx="933450" cy="908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 w14:anchorId="21A80828">
            <v:group id="Group 2" style="position:absolute;margin-left:41pt;margin-top:201.5pt;width:516.5pt;height:71.5pt;z-index:251656704" coordsize="65595,9080" o:spid="_x0000_s1026" w14:anchorId="53D2805E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">
              <v:shape id="Picture 13" style="position:absolute;left:53403;top:2095;width:12192;height:5207;visibility:visible;mso-wrap-style:square" alt="FMSi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">
                <v:imagedata o:title="FMSiS" r:id="rId6"/>
              </v:shape>
              <v:shape id="Picture 24" style="position:absolute;left:29972;top:1270;width:7112;height:698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">
                <v:imagedata o:title="Gold 2017" r:id="rId7"/>
              </v:shape>
              <v:shape id="Picture 2" style="position:absolute;left:41402;top:1270;width:6858;height:6858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">
                <v:imagedata o:title="SG-L1-3-mark-platinum-2018-19-2019-20" r:id="rId15"/>
              </v:shape>
              <v:shape id="Picture 4" style="position:absolute;top:1270;width:13398;height:6921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">
                <v:imagedata o:title="Music-Mark-logo-school-member-right-[RGB]" r:id="rId8"/>
              </v:shape>
              <v:shape id="Picture 1" style="position:absolute;left:15748;width:9334;height:9080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">
                <v:imagedata cropleft="14619f" croptop="14706f" cropright="13611f" cropbottom="14807f" o:title="" r:id="rId9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6AA70EBB" wp14:editId="07777777">
              <wp:simplePos x="0" y="0"/>
              <wp:positionH relativeFrom="column">
                <wp:posOffset>520700</wp:posOffset>
              </wp:positionH>
              <wp:positionV relativeFrom="paragraph">
                <wp:posOffset>2556510</wp:posOffset>
              </wp:positionV>
              <wp:extent cx="6557645" cy="908050"/>
              <wp:effectExtent l="0" t="0" r="0" b="0"/>
              <wp:wrapNone/>
              <wp:docPr id="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7645" cy="908050"/>
                        <a:chOff x="0" y="0"/>
                        <a:chExt cx="6557433" cy="908050"/>
                      </a:xfrm>
                    </wpg:grpSpPr>
                    <pic:pic xmlns:pic="http://schemas.openxmlformats.org/drawingml/2006/picture">
                      <pic:nvPicPr>
                        <pic:cNvPr id="13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8233" y="211667"/>
                          <a:ext cx="1219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9100" y="131234"/>
                          <a:ext cx="7112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000"/>
                          <a:ext cx="13398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07" t="22440" r="20769" b="22594"/>
                        <a:stretch/>
                      </pic:blipFill>
                      <pic:spPr bwMode="auto">
                        <a:xfrm>
                          <a:off x="1574800" y="0"/>
                          <a:ext cx="933450" cy="908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40200" y="50800"/>
                          <a:ext cx="796925" cy="7969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 w14:anchorId="432AC9F0">
            <v:group id="Group 1" style="position:absolute;margin-left:41pt;margin-top:201.3pt;width:516.35pt;height:71.5pt;z-index:251657728" coordsize="65574,9080" o:spid="_x0000_s1026" w14:anchorId="3157B9E0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qjXLI6udP+2Wv25U8023mr5wT+9sznHvjFWqmNSMr8rvbT59ipRa3QUUUVR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">
              <v:shape id="Picture 13" style="position:absolute;left:53382;top:2116;width:12192;height:5207;visibility:visible;mso-wrap-style:square" alt="FMSi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">
                <v:imagedata o:title="FMSiS" r:id="rId6"/>
              </v:shape>
              <v:shape id="Picture 24" style="position:absolute;left:29591;top:1312;width:7112;height:698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">
                <v:imagedata o:title="Gold 2017" r:id="rId7"/>
              </v:shape>
              <v:shape id="Picture 4" style="position:absolute;top:1270;width:13398;height:692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">
                <v:imagedata o:title="Music-Mark-logo-school-member-right-[RGB]" r:id="rId8"/>
              </v:shape>
              <v:shape id="Picture 1" style="position:absolute;left:15748;width:9334;height:908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">
                <v:imagedata cropleft="14619f" croptop="14706f" cropright="13611f" cropbottom="14807f" o:title="" r:id="rId9"/>
              </v:shape>
              <v:shape id="Picture 5" style="position:absolute;left:41402;top:508;width:7969;height:796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">
                <v:imagedata o:title="" r:id="rId1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inline distT="0" distB="0" distL="114300" distR="114300" wp14:anchorId="341164EF" wp14:editId="60AEB268">
              <wp:extent cx="6557645" cy="908050"/>
              <wp:effectExtent l="0" t="0" r="0" b="0"/>
              <wp:docPr id="71363482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7645" cy="908050"/>
                        <a:chOff x="0" y="0"/>
                        <a:chExt cx="6557433" cy="908050"/>
                      </a:xfrm>
                    </wpg:grpSpPr>
                    <pic:pic xmlns:pic="http://schemas.openxmlformats.org/drawingml/2006/picture">
                      <pic:nvPicPr>
                        <pic:cNvPr id="1524481413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8233" y="211667"/>
                          <a:ext cx="1219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32644376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9100" y="131234"/>
                          <a:ext cx="7112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6244569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000"/>
                          <a:ext cx="13398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3908294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07" t="22440" r="20769" b="22594"/>
                        <a:stretch/>
                      </pic:blipFill>
                      <pic:spPr bwMode="auto">
                        <a:xfrm>
                          <a:off x="1574800" y="0"/>
                          <a:ext cx="933450" cy="908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54685061" name="Picture 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40200" y="50800"/>
                          <a:ext cx="796925" cy="7969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/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28261" w14:textId="77777777" w:rsidR="0081025F" w:rsidRDefault="0081025F">
      <w:r>
        <w:separator/>
      </w:r>
    </w:p>
  </w:footnote>
  <w:footnote w:type="continuationSeparator" w:id="0">
    <w:p w14:paraId="62486C05" w14:textId="77777777" w:rsidR="0081025F" w:rsidRDefault="008102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5B9EC" w14:textId="01386B64" w:rsidR="3355EFE9" w:rsidRDefault="3355EFE9" w:rsidP="3355EFE9">
    <w:pPr>
      <w:pStyle w:val="Heading1"/>
      <w:ind w:left="720" w:right="0"/>
    </w:pPr>
    <w:r w:rsidRPr="3355EFE9">
      <w:rPr>
        <w:rFonts w:ascii="Arial" w:eastAsia="Arial" w:hAnsi="Arial" w:cs="Arial"/>
        <w:i/>
        <w:iCs/>
        <w:smallCaps/>
        <w:color w:val="000099"/>
        <w:sz w:val="34"/>
        <w:szCs w:val="34"/>
        <w:lang w:val="en-US"/>
      </w:rPr>
      <w:t xml:space="preserve">St John’s Church of England (VC) Primary School, </w:t>
    </w:r>
    <w:r>
      <w:tab/>
    </w:r>
    <w:r>
      <w:tab/>
    </w:r>
    <w:r>
      <w:tab/>
    </w:r>
    <w:r>
      <w:tab/>
    </w:r>
    <w:r>
      <w:tab/>
    </w:r>
    <w:r w:rsidRPr="3355EFE9">
      <w:rPr>
        <w:rFonts w:ascii="Arial" w:eastAsia="Arial" w:hAnsi="Arial" w:cs="Arial"/>
        <w:i/>
        <w:iCs/>
        <w:smallCaps/>
        <w:color w:val="000099"/>
        <w:sz w:val="34"/>
        <w:szCs w:val="34"/>
        <w:lang w:val="en-US"/>
      </w:rPr>
      <w:t>Sevenoaks</w:t>
    </w:r>
  </w:p>
  <w:p w14:paraId="6388852E" w14:textId="4E0A985A" w:rsidR="3355EFE9" w:rsidRDefault="3355EFE9" w:rsidP="3355EFE9">
    <w:r>
      <w:rPr>
        <w:noProof/>
      </w:rPr>
      <w:drawing>
        <wp:inline distT="0" distB="0" distL="0" distR="0" wp14:anchorId="22F3D4F4" wp14:editId="5FC7F8B2">
          <wp:extent cx="999831" cy="902286"/>
          <wp:effectExtent l="0" t="0" r="0" b="0"/>
          <wp:docPr id="105621775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21775" name="Picture 10562177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9831" cy="9022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</w:rPr>
      <w:drawing>
        <wp:inline distT="0" distB="0" distL="0" distR="0" wp14:anchorId="32FB341A" wp14:editId="7602707A">
          <wp:extent cx="951058" cy="944962"/>
          <wp:effectExtent l="0" t="0" r="0" b="0"/>
          <wp:docPr id="2114050787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4648098" name="Picture 167464809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058" cy="9449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8C3EC8" w14:textId="39D55738" w:rsidR="3355EFE9" w:rsidRDefault="3355EFE9" w:rsidP="3355EFE9">
    <w:r w:rsidRPr="3355EFE9">
      <w:rPr>
        <w:rFonts w:ascii="Calibri" w:eastAsia="Calibri" w:hAnsi="Calibri" w:cs="Calibri"/>
        <w:sz w:val="22"/>
        <w:szCs w:val="22"/>
      </w:rPr>
      <w:t xml:space="preserve"> </w:t>
    </w:r>
  </w:p>
  <w:p w14:paraId="0E01BFA1" w14:textId="29AD828E" w:rsidR="3355EFE9" w:rsidRDefault="3355EFE9" w:rsidP="3355EFE9">
    <w:r w:rsidRPr="3355EFE9">
      <w:rPr>
        <w:rFonts w:ascii="Arial" w:eastAsia="Arial" w:hAnsi="Arial" w:cs="Arial"/>
        <w:sz w:val="22"/>
        <w:szCs w:val="22"/>
      </w:rPr>
      <w:t>Karen Miles</w:t>
    </w:r>
    <w:r>
      <w:tab/>
    </w:r>
    <w:r>
      <w:tab/>
    </w:r>
    <w:proofErr w:type="gramStart"/>
    <w:r>
      <w:tab/>
    </w:r>
    <w:r w:rsidRPr="3355EFE9">
      <w:rPr>
        <w:rFonts w:ascii="Arial" w:eastAsia="Arial" w:hAnsi="Arial" w:cs="Arial"/>
        <w:sz w:val="22"/>
        <w:szCs w:val="22"/>
      </w:rPr>
      <w:t xml:space="preserve">  </w:t>
    </w:r>
    <w:r>
      <w:tab/>
    </w:r>
    <w:proofErr w:type="gramEnd"/>
    <w:r>
      <w:tab/>
    </w:r>
    <w:r>
      <w:tab/>
    </w:r>
    <w:r>
      <w:tab/>
    </w:r>
    <w:r>
      <w:tab/>
    </w:r>
    <w:r>
      <w:tab/>
    </w:r>
    <w:r>
      <w:tab/>
    </w:r>
    <w:r w:rsidRPr="3355EFE9">
      <w:rPr>
        <w:rFonts w:ascii="Arial" w:eastAsia="Arial" w:hAnsi="Arial" w:cs="Arial"/>
        <w:sz w:val="22"/>
        <w:szCs w:val="22"/>
      </w:rPr>
      <w:t>Bayham Road</w:t>
    </w:r>
  </w:p>
  <w:p w14:paraId="2B5DE351" w14:textId="1F102E12" w:rsidR="3355EFE9" w:rsidRDefault="3355EFE9" w:rsidP="3355EFE9">
    <w:r w:rsidRPr="3355EFE9">
      <w:rPr>
        <w:rFonts w:ascii="Arial" w:eastAsia="Arial" w:hAnsi="Arial" w:cs="Arial"/>
        <w:sz w:val="22"/>
        <w:szCs w:val="22"/>
      </w:rPr>
      <w:t xml:space="preserve">Headteacher                               </w:t>
    </w:r>
    <w:r>
      <w:tab/>
    </w:r>
    <w:r>
      <w:tab/>
    </w:r>
    <w:r>
      <w:tab/>
    </w:r>
    <w:r w:rsidRPr="3355EFE9">
      <w:rPr>
        <w:rFonts w:ascii="Arial" w:eastAsia="Arial" w:hAnsi="Arial" w:cs="Arial"/>
        <w:sz w:val="22"/>
        <w:szCs w:val="22"/>
      </w:rPr>
      <w:t xml:space="preserve">    </w:t>
    </w:r>
    <w:r>
      <w:tab/>
    </w:r>
    <w:r>
      <w:tab/>
    </w:r>
    <w:r>
      <w:tab/>
    </w:r>
    <w:r>
      <w:tab/>
    </w:r>
    <w:r w:rsidRPr="3355EFE9">
      <w:rPr>
        <w:rFonts w:ascii="Arial" w:eastAsia="Arial" w:hAnsi="Arial" w:cs="Arial"/>
        <w:sz w:val="22"/>
        <w:szCs w:val="22"/>
      </w:rPr>
      <w:t xml:space="preserve">  </w:t>
    </w:r>
    <w:r w:rsidR="00726469">
      <w:rPr>
        <w:rFonts w:ascii="Arial" w:eastAsia="Arial" w:hAnsi="Arial" w:cs="Arial"/>
        <w:sz w:val="22"/>
        <w:szCs w:val="22"/>
      </w:rPr>
      <w:t xml:space="preserve">   </w:t>
    </w:r>
    <w:r w:rsidRPr="3355EFE9">
      <w:rPr>
        <w:rFonts w:ascii="Arial" w:eastAsia="Arial" w:hAnsi="Arial" w:cs="Arial"/>
        <w:sz w:val="22"/>
        <w:szCs w:val="22"/>
      </w:rPr>
      <w:t>Sevenoaks</w:t>
    </w:r>
  </w:p>
  <w:p w14:paraId="5CA33CCA" w14:textId="5EF4DBE9" w:rsidR="3355EFE9" w:rsidRDefault="00A077AA" w:rsidP="3355EFE9">
    <w:hyperlink r:id="rId3">
      <w:r w:rsidR="3355EFE9" w:rsidRPr="3355EFE9">
        <w:rPr>
          <w:rStyle w:val="Hyperlink"/>
          <w:rFonts w:ascii="Arial" w:eastAsia="Arial" w:hAnsi="Arial" w:cs="Arial"/>
          <w:color w:val="0563C1"/>
          <w:sz w:val="22"/>
          <w:szCs w:val="22"/>
        </w:rPr>
        <w:t>www.stjohnssevenoaks.co.uk</w:t>
      </w:r>
    </w:hyperlink>
    <w:r w:rsidR="3355EFE9">
      <w:tab/>
    </w:r>
    <w:r w:rsidR="3355EFE9">
      <w:tab/>
    </w:r>
    <w:r w:rsidR="3355EFE9">
      <w:tab/>
    </w:r>
    <w:r w:rsidR="3355EFE9">
      <w:tab/>
    </w:r>
    <w:r w:rsidR="3355EFE9">
      <w:tab/>
    </w:r>
    <w:r w:rsidR="3355EFE9">
      <w:tab/>
    </w:r>
    <w:r w:rsidR="3355EFE9">
      <w:tab/>
    </w:r>
    <w:r w:rsidR="3355EFE9">
      <w:tab/>
    </w:r>
    <w:r w:rsidR="3355EFE9" w:rsidRPr="3355EFE9">
      <w:rPr>
        <w:rFonts w:ascii="Arial" w:eastAsia="Arial" w:hAnsi="Arial" w:cs="Arial"/>
        <w:sz w:val="22"/>
        <w:szCs w:val="22"/>
      </w:rPr>
      <w:t xml:space="preserve">           </w:t>
    </w:r>
    <w:r w:rsidR="00726469">
      <w:rPr>
        <w:rFonts w:ascii="Arial" w:eastAsia="Arial" w:hAnsi="Arial" w:cs="Arial"/>
        <w:sz w:val="22"/>
        <w:szCs w:val="22"/>
      </w:rPr>
      <w:t xml:space="preserve">   </w:t>
    </w:r>
    <w:r w:rsidR="3355EFE9" w:rsidRPr="3355EFE9">
      <w:rPr>
        <w:rFonts w:ascii="Arial" w:eastAsia="Arial" w:hAnsi="Arial" w:cs="Arial"/>
        <w:sz w:val="22"/>
        <w:szCs w:val="22"/>
      </w:rPr>
      <w:t>Kent</w:t>
    </w:r>
  </w:p>
  <w:p w14:paraId="6FE59DC8" w14:textId="4B415090" w:rsidR="3355EFE9" w:rsidRDefault="00726469" w:rsidP="3355EFE9">
    <w:r>
      <w:rPr>
        <w:rFonts w:ascii="Arial" w:eastAsia="Arial" w:hAnsi="Arial" w:cs="Arial"/>
        <w:sz w:val="22"/>
        <w:szCs w:val="22"/>
      </w:rPr>
      <w:t>office@</w:t>
    </w:r>
    <w:r w:rsidR="3355EFE9" w:rsidRPr="3355EFE9">
      <w:rPr>
        <w:rFonts w:ascii="Arial" w:eastAsia="Arial" w:hAnsi="Arial" w:cs="Arial"/>
        <w:sz w:val="22"/>
        <w:szCs w:val="22"/>
      </w:rPr>
      <w:t>stjohnssevenoaks.co.uk</w:t>
    </w:r>
    <w:r w:rsidR="3355EFE9">
      <w:tab/>
    </w:r>
    <w:r w:rsidR="3355EFE9">
      <w:tab/>
    </w:r>
    <w:r w:rsidR="3355EFE9">
      <w:tab/>
    </w:r>
    <w:r w:rsidR="3355EFE9">
      <w:tab/>
    </w:r>
    <w:r w:rsidR="3355EFE9">
      <w:tab/>
    </w:r>
    <w:r w:rsidR="3355EFE9">
      <w:tab/>
    </w:r>
    <w:r>
      <w:tab/>
      <w:t xml:space="preserve">      </w:t>
    </w:r>
    <w:r w:rsidRPr="00726469">
      <w:rPr>
        <w:rFonts w:ascii="Arial" w:eastAsia="Arial" w:hAnsi="Arial" w:cs="Arial"/>
        <w:sz w:val="22"/>
        <w:szCs w:val="22"/>
      </w:rPr>
      <w:t>T</w:t>
    </w:r>
    <w:r w:rsidR="3355EFE9" w:rsidRPr="3355EFE9">
      <w:rPr>
        <w:rFonts w:ascii="Arial" w:eastAsia="Arial" w:hAnsi="Arial" w:cs="Arial"/>
        <w:sz w:val="22"/>
        <w:szCs w:val="22"/>
      </w:rPr>
      <w:t>N13 3XD</w:t>
    </w:r>
  </w:p>
  <w:p w14:paraId="4530AC7B" w14:textId="5E8FCE99" w:rsidR="3355EFE9" w:rsidRDefault="3355EFE9" w:rsidP="3355EFE9">
    <w:pPr>
      <w:rPr>
        <w:rFonts w:ascii="Arial" w:eastAsia="Arial" w:hAnsi="Arial" w:cs="Arial"/>
        <w:sz w:val="22"/>
        <w:szCs w:val="22"/>
      </w:rPr>
    </w:pPr>
    <w:r w:rsidRPr="3355EFE9">
      <w:rPr>
        <w:rFonts w:ascii="Arial" w:eastAsia="Arial" w:hAnsi="Arial" w:cs="Arial"/>
        <w:sz w:val="22"/>
        <w:szCs w:val="22"/>
      </w:rPr>
      <w:t>01732 453944</w:t>
    </w:r>
  </w:p>
  <w:p w14:paraId="5653EDDF" w14:textId="094AD450" w:rsidR="3355EFE9" w:rsidRDefault="3355EFE9" w:rsidP="3355EFE9">
    <w:pPr>
      <w:tabs>
        <w:tab w:val="left" w:pos="1620"/>
        <w:tab w:val="right" w:pos="10065"/>
      </w:tabs>
    </w:pPr>
  </w:p>
  <w:p w14:paraId="3656B9AB" w14:textId="77777777" w:rsidR="00A77140" w:rsidRPr="00067CE4" w:rsidRDefault="00A77140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9.25pt;height:332.25pt" o:bullet="t">
        <v:imagedata r:id="rId1" o:title="TK_LOGO_POINTER_RGB_bullet_blue"/>
      </v:shape>
    </w:pict>
  </w:numPicBullet>
  <w:abstractNum w:abstractNumId="0" w15:restartNumberingAfterBreak="0">
    <w:nsid w:val="0503626B"/>
    <w:multiLevelType w:val="hybridMultilevel"/>
    <w:tmpl w:val="590220E2"/>
    <w:lvl w:ilvl="0" w:tplc="4E1298B6">
      <w:start w:val="1"/>
      <w:numFmt w:val="bullet"/>
      <w:pStyle w:val="Bulletedcopylevel2"/>
      <w:lvlText w:val=""/>
      <w:lvlJc w:val="left"/>
      <w:pPr>
        <w:ind w:left="907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" w15:restartNumberingAfterBreak="0">
    <w:nsid w:val="0C794112"/>
    <w:multiLevelType w:val="hybridMultilevel"/>
    <w:tmpl w:val="0E02B6AE"/>
    <w:lvl w:ilvl="0" w:tplc="BD82C564">
      <w:start w:val="1"/>
      <w:numFmt w:val="bullet"/>
      <w:lvlText w:val="o"/>
      <w:lvlJc w:val="left"/>
      <w:pPr>
        <w:ind w:left="720" w:hanging="360"/>
      </w:pPr>
      <w:rPr>
        <w:rFonts w:ascii="Symbol" w:hAnsi="Symbol" w:hint="default"/>
      </w:rPr>
    </w:lvl>
    <w:lvl w:ilvl="1" w:tplc="43C694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EAF8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ECEC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2C44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D6A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44B8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20DA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8850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855F7"/>
    <w:multiLevelType w:val="hybridMultilevel"/>
    <w:tmpl w:val="730AD6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3715A"/>
    <w:multiLevelType w:val="hybridMultilevel"/>
    <w:tmpl w:val="C19C33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C153F"/>
    <w:multiLevelType w:val="hybridMultilevel"/>
    <w:tmpl w:val="6B3A19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70FC5"/>
    <w:multiLevelType w:val="hybridMultilevel"/>
    <w:tmpl w:val="1244FF16"/>
    <w:lvl w:ilvl="0" w:tplc="8DCE89C0">
      <w:start w:val="1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460C3"/>
    <w:multiLevelType w:val="hybridMultilevel"/>
    <w:tmpl w:val="A28ED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F0F19"/>
    <w:multiLevelType w:val="hybridMultilevel"/>
    <w:tmpl w:val="DE5636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2351C6"/>
    <w:multiLevelType w:val="hybridMultilevel"/>
    <w:tmpl w:val="AE3EF6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BD7308"/>
    <w:multiLevelType w:val="hybridMultilevel"/>
    <w:tmpl w:val="725E16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61AC4"/>
    <w:multiLevelType w:val="hybridMultilevel"/>
    <w:tmpl w:val="5FE6548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8C1935"/>
    <w:multiLevelType w:val="hybridMultilevel"/>
    <w:tmpl w:val="43FC9106"/>
    <w:lvl w:ilvl="0" w:tplc="1EA865EA">
      <w:start w:val="22"/>
      <w:numFmt w:val="bullet"/>
      <w:lvlText w:val=""/>
      <w:lvlJc w:val="left"/>
      <w:pPr>
        <w:tabs>
          <w:tab w:val="num" w:pos="435"/>
        </w:tabs>
        <w:ind w:left="435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12" w15:restartNumberingAfterBreak="0">
    <w:nsid w:val="5C224546"/>
    <w:multiLevelType w:val="hybridMultilevel"/>
    <w:tmpl w:val="AA1EB0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5667CC"/>
    <w:multiLevelType w:val="hybridMultilevel"/>
    <w:tmpl w:val="77CA15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33514C"/>
    <w:multiLevelType w:val="hybridMultilevel"/>
    <w:tmpl w:val="80C20CE8"/>
    <w:lvl w:ilvl="0" w:tplc="C19E3ABA">
      <w:start w:val="10"/>
      <w:numFmt w:val="bullet"/>
      <w:lvlText w:val="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3436B1"/>
    <w:multiLevelType w:val="hybridMultilevel"/>
    <w:tmpl w:val="E036F104"/>
    <w:lvl w:ilvl="0" w:tplc="4FDC43C4">
      <w:start w:val="1"/>
      <w:numFmt w:val="bullet"/>
      <w:pStyle w:val="4Bulletedcopyblue"/>
      <w:lvlText w:val=""/>
      <w:lvlPicBulletId w:val="0"/>
      <w:lvlJc w:val="left"/>
      <w:pPr>
        <w:ind w:left="312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6" w15:restartNumberingAfterBreak="0">
    <w:nsid w:val="7D4D58AF"/>
    <w:multiLevelType w:val="hybridMultilevel"/>
    <w:tmpl w:val="122807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15687783">
    <w:abstractNumId w:val="1"/>
  </w:num>
  <w:num w:numId="2" w16cid:durableId="477919427">
    <w:abstractNumId w:val="9"/>
  </w:num>
  <w:num w:numId="3" w16cid:durableId="407920359">
    <w:abstractNumId w:val="14"/>
  </w:num>
  <w:num w:numId="4" w16cid:durableId="204565013">
    <w:abstractNumId w:val="5"/>
  </w:num>
  <w:num w:numId="5" w16cid:durableId="1707413449">
    <w:abstractNumId w:val="10"/>
  </w:num>
  <w:num w:numId="6" w16cid:durableId="965237539">
    <w:abstractNumId w:val="4"/>
  </w:num>
  <w:num w:numId="7" w16cid:durableId="696194270">
    <w:abstractNumId w:val="11"/>
  </w:num>
  <w:num w:numId="8" w16cid:durableId="726992833">
    <w:abstractNumId w:val="3"/>
  </w:num>
  <w:num w:numId="9" w16cid:durableId="714045245">
    <w:abstractNumId w:val="6"/>
  </w:num>
  <w:num w:numId="10" w16cid:durableId="1129931337">
    <w:abstractNumId w:val="2"/>
  </w:num>
  <w:num w:numId="11" w16cid:durableId="1603412659">
    <w:abstractNumId w:val="16"/>
  </w:num>
  <w:num w:numId="12" w16cid:durableId="1889607654">
    <w:abstractNumId w:val="7"/>
  </w:num>
  <w:num w:numId="13" w16cid:durableId="2127842581">
    <w:abstractNumId w:val="8"/>
  </w:num>
  <w:num w:numId="14" w16cid:durableId="1887181527">
    <w:abstractNumId w:val="13"/>
  </w:num>
  <w:num w:numId="15" w16cid:durableId="1646542155">
    <w:abstractNumId w:val="12"/>
  </w:num>
  <w:num w:numId="16" w16cid:durableId="758911615">
    <w:abstractNumId w:val="15"/>
  </w:num>
  <w:num w:numId="17" w16cid:durableId="1336348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C49"/>
    <w:rsid w:val="000029D2"/>
    <w:rsid w:val="00003333"/>
    <w:rsid w:val="00004D4E"/>
    <w:rsid w:val="000119A9"/>
    <w:rsid w:val="00012BA6"/>
    <w:rsid w:val="0001707E"/>
    <w:rsid w:val="00020D22"/>
    <w:rsid w:val="00021217"/>
    <w:rsid w:val="000213D5"/>
    <w:rsid w:val="00021C43"/>
    <w:rsid w:val="00021FCE"/>
    <w:rsid w:val="00025469"/>
    <w:rsid w:val="00025919"/>
    <w:rsid w:val="00042532"/>
    <w:rsid w:val="000425C1"/>
    <w:rsid w:val="00044B02"/>
    <w:rsid w:val="00045A0E"/>
    <w:rsid w:val="000466F1"/>
    <w:rsid w:val="00046A1F"/>
    <w:rsid w:val="000530A3"/>
    <w:rsid w:val="0005422F"/>
    <w:rsid w:val="000556F0"/>
    <w:rsid w:val="00056412"/>
    <w:rsid w:val="0006248C"/>
    <w:rsid w:val="00063723"/>
    <w:rsid w:val="000639E7"/>
    <w:rsid w:val="00065794"/>
    <w:rsid w:val="000669BB"/>
    <w:rsid w:val="00066FF8"/>
    <w:rsid w:val="00067CE4"/>
    <w:rsid w:val="00067E54"/>
    <w:rsid w:val="0007079F"/>
    <w:rsid w:val="00085717"/>
    <w:rsid w:val="00086CD4"/>
    <w:rsid w:val="00090765"/>
    <w:rsid w:val="00095F73"/>
    <w:rsid w:val="000A1295"/>
    <w:rsid w:val="000A27DD"/>
    <w:rsid w:val="000A7F8A"/>
    <w:rsid w:val="000B5FA1"/>
    <w:rsid w:val="000C4DB8"/>
    <w:rsid w:val="000C625C"/>
    <w:rsid w:val="000C6BB9"/>
    <w:rsid w:val="000D049C"/>
    <w:rsid w:val="000D30BA"/>
    <w:rsid w:val="000D35F8"/>
    <w:rsid w:val="000D52CB"/>
    <w:rsid w:val="000D52D6"/>
    <w:rsid w:val="000D73CA"/>
    <w:rsid w:val="000E2AD4"/>
    <w:rsid w:val="000E45AE"/>
    <w:rsid w:val="000E6D35"/>
    <w:rsid w:val="000F4CFD"/>
    <w:rsid w:val="000F6CA8"/>
    <w:rsid w:val="000F71D1"/>
    <w:rsid w:val="00100ED0"/>
    <w:rsid w:val="001028E4"/>
    <w:rsid w:val="00103563"/>
    <w:rsid w:val="0010376A"/>
    <w:rsid w:val="00106F0C"/>
    <w:rsid w:val="001103AD"/>
    <w:rsid w:val="00113B4E"/>
    <w:rsid w:val="001230F3"/>
    <w:rsid w:val="001248DD"/>
    <w:rsid w:val="0013687E"/>
    <w:rsid w:val="0014006B"/>
    <w:rsid w:val="0015419B"/>
    <w:rsid w:val="0015647D"/>
    <w:rsid w:val="001665A3"/>
    <w:rsid w:val="0017300D"/>
    <w:rsid w:val="00174FAF"/>
    <w:rsid w:val="001753BA"/>
    <w:rsid w:val="00175417"/>
    <w:rsid w:val="001813F4"/>
    <w:rsid w:val="001815AA"/>
    <w:rsid w:val="00184624"/>
    <w:rsid w:val="00186F51"/>
    <w:rsid w:val="00190EE8"/>
    <w:rsid w:val="00192DCF"/>
    <w:rsid w:val="00194231"/>
    <w:rsid w:val="0019454E"/>
    <w:rsid w:val="0019583C"/>
    <w:rsid w:val="00197EBD"/>
    <w:rsid w:val="001A0B7F"/>
    <w:rsid w:val="001A3CAC"/>
    <w:rsid w:val="001A3CBE"/>
    <w:rsid w:val="001A42F8"/>
    <w:rsid w:val="001A55F5"/>
    <w:rsid w:val="001A62FF"/>
    <w:rsid w:val="001B0E1A"/>
    <w:rsid w:val="001B32A8"/>
    <w:rsid w:val="001D4C97"/>
    <w:rsid w:val="001E0253"/>
    <w:rsid w:val="001E399F"/>
    <w:rsid w:val="001E3AEC"/>
    <w:rsid w:val="002024C8"/>
    <w:rsid w:val="0020658A"/>
    <w:rsid w:val="00207236"/>
    <w:rsid w:val="00207B50"/>
    <w:rsid w:val="00217259"/>
    <w:rsid w:val="0023559D"/>
    <w:rsid w:val="00237066"/>
    <w:rsid w:val="0023783E"/>
    <w:rsid w:val="0024383C"/>
    <w:rsid w:val="00244C4B"/>
    <w:rsid w:val="00245580"/>
    <w:rsid w:val="00250459"/>
    <w:rsid w:val="00252E8D"/>
    <w:rsid w:val="00254171"/>
    <w:rsid w:val="0025792B"/>
    <w:rsid w:val="00263EE7"/>
    <w:rsid w:val="002751E6"/>
    <w:rsid w:val="0028441D"/>
    <w:rsid w:val="002869F5"/>
    <w:rsid w:val="002914C5"/>
    <w:rsid w:val="002942B5"/>
    <w:rsid w:val="002A251A"/>
    <w:rsid w:val="002A47EA"/>
    <w:rsid w:val="002A713D"/>
    <w:rsid w:val="002B3EF4"/>
    <w:rsid w:val="002B5690"/>
    <w:rsid w:val="002C6F53"/>
    <w:rsid w:val="002D59C1"/>
    <w:rsid w:val="002D6836"/>
    <w:rsid w:val="002D751A"/>
    <w:rsid w:val="002E0D38"/>
    <w:rsid w:val="002E1BAD"/>
    <w:rsid w:val="002E3412"/>
    <w:rsid w:val="002F28E5"/>
    <w:rsid w:val="002F4C2E"/>
    <w:rsid w:val="002F51C7"/>
    <w:rsid w:val="002F7B51"/>
    <w:rsid w:val="0030100D"/>
    <w:rsid w:val="00301B2B"/>
    <w:rsid w:val="003067AC"/>
    <w:rsid w:val="003107A8"/>
    <w:rsid w:val="00310F50"/>
    <w:rsid w:val="00312308"/>
    <w:rsid w:val="00312F5F"/>
    <w:rsid w:val="0031344B"/>
    <w:rsid w:val="003145D6"/>
    <w:rsid w:val="00320032"/>
    <w:rsid w:val="00320654"/>
    <w:rsid w:val="003244B6"/>
    <w:rsid w:val="00324609"/>
    <w:rsid w:val="003324FD"/>
    <w:rsid w:val="00343133"/>
    <w:rsid w:val="0034537C"/>
    <w:rsid w:val="00351680"/>
    <w:rsid w:val="00351AE8"/>
    <w:rsid w:val="00354101"/>
    <w:rsid w:val="003574DE"/>
    <w:rsid w:val="00362DE3"/>
    <w:rsid w:val="0036393E"/>
    <w:rsid w:val="003639CD"/>
    <w:rsid w:val="0036462B"/>
    <w:rsid w:val="00366ACD"/>
    <w:rsid w:val="003676B7"/>
    <w:rsid w:val="00367D7B"/>
    <w:rsid w:val="00374B12"/>
    <w:rsid w:val="003877BE"/>
    <w:rsid w:val="00397098"/>
    <w:rsid w:val="0039744D"/>
    <w:rsid w:val="003974AB"/>
    <w:rsid w:val="003A3966"/>
    <w:rsid w:val="003A5408"/>
    <w:rsid w:val="003B64F7"/>
    <w:rsid w:val="003B7AC6"/>
    <w:rsid w:val="003C078A"/>
    <w:rsid w:val="003C1F2C"/>
    <w:rsid w:val="003C629F"/>
    <w:rsid w:val="003D1741"/>
    <w:rsid w:val="003D1970"/>
    <w:rsid w:val="003D21DC"/>
    <w:rsid w:val="003D2F24"/>
    <w:rsid w:val="003D31E4"/>
    <w:rsid w:val="003D3794"/>
    <w:rsid w:val="003D424B"/>
    <w:rsid w:val="003D5762"/>
    <w:rsid w:val="003E31CB"/>
    <w:rsid w:val="003F3157"/>
    <w:rsid w:val="003F3720"/>
    <w:rsid w:val="004014D1"/>
    <w:rsid w:val="0040178C"/>
    <w:rsid w:val="004023A1"/>
    <w:rsid w:val="00402BFE"/>
    <w:rsid w:val="00405CCF"/>
    <w:rsid w:val="00415F00"/>
    <w:rsid w:val="004218DC"/>
    <w:rsid w:val="0042423B"/>
    <w:rsid w:val="00427BED"/>
    <w:rsid w:val="00430B61"/>
    <w:rsid w:val="00433932"/>
    <w:rsid w:val="00440780"/>
    <w:rsid w:val="00447BF3"/>
    <w:rsid w:val="004523F3"/>
    <w:rsid w:val="00460FE6"/>
    <w:rsid w:val="00461005"/>
    <w:rsid w:val="0046301B"/>
    <w:rsid w:val="004671EF"/>
    <w:rsid w:val="00471A13"/>
    <w:rsid w:val="00474EDC"/>
    <w:rsid w:val="004752CB"/>
    <w:rsid w:val="00475790"/>
    <w:rsid w:val="004808BF"/>
    <w:rsid w:val="00482680"/>
    <w:rsid w:val="00483830"/>
    <w:rsid w:val="00484F05"/>
    <w:rsid w:val="004854D6"/>
    <w:rsid w:val="00486B8A"/>
    <w:rsid w:val="00487F53"/>
    <w:rsid w:val="00492F7F"/>
    <w:rsid w:val="00494774"/>
    <w:rsid w:val="00497F83"/>
    <w:rsid w:val="004A135C"/>
    <w:rsid w:val="004A1FF0"/>
    <w:rsid w:val="004A2372"/>
    <w:rsid w:val="004A27F0"/>
    <w:rsid w:val="004A5411"/>
    <w:rsid w:val="004B56A1"/>
    <w:rsid w:val="004B62EA"/>
    <w:rsid w:val="004C11AB"/>
    <w:rsid w:val="004C41EC"/>
    <w:rsid w:val="004C7150"/>
    <w:rsid w:val="004D001A"/>
    <w:rsid w:val="004D49C3"/>
    <w:rsid w:val="004D4C91"/>
    <w:rsid w:val="004D5D37"/>
    <w:rsid w:val="004D6411"/>
    <w:rsid w:val="004E2394"/>
    <w:rsid w:val="004E2946"/>
    <w:rsid w:val="004E314C"/>
    <w:rsid w:val="004E4F35"/>
    <w:rsid w:val="004E5662"/>
    <w:rsid w:val="004E6C9D"/>
    <w:rsid w:val="004E74D8"/>
    <w:rsid w:val="004F34AA"/>
    <w:rsid w:val="004F53FF"/>
    <w:rsid w:val="004F6D31"/>
    <w:rsid w:val="005075F7"/>
    <w:rsid w:val="00511833"/>
    <w:rsid w:val="00513BC3"/>
    <w:rsid w:val="0051444C"/>
    <w:rsid w:val="00515CEF"/>
    <w:rsid w:val="00516419"/>
    <w:rsid w:val="00521203"/>
    <w:rsid w:val="00524AC3"/>
    <w:rsid w:val="00524F73"/>
    <w:rsid w:val="0053145F"/>
    <w:rsid w:val="00536F89"/>
    <w:rsid w:val="00537A8D"/>
    <w:rsid w:val="00544239"/>
    <w:rsid w:val="00544D18"/>
    <w:rsid w:val="00547A83"/>
    <w:rsid w:val="0055415B"/>
    <w:rsid w:val="00554921"/>
    <w:rsid w:val="00555968"/>
    <w:rsid w:val="00555B47"/>
    <w:rsid w:val="0055700C"/>
    <w:rsid w:val="00561BE2"/>
    <w:rsid w:val="00564BB2"/>
    <w:rsid w:val="00567A4A"/>
    <w:rsid w:val="00567C24"/>
    <w:rsid w:val="0057205E"/>
    <w:rsid w:val="00573B7F"/>
    <w:rsid w:val="00575BA8"/>
    <w:rsid w:val="005773CE"/>
    <w:rsid w:val="00577AFA"/>
    <w:rsid w:val="005843BC"/>
    <w:rsid w:val="005844FD"/>
    <w:rsid w:val="00586D57"/>
    <w:rsid w:val="00587313"/>
    <w:rsid w:val="0059135E"/>
    <w:rsid w:val="00595F43"/>
    <w:rsid w:val="0059725D"/>
    <w:rsid w:val="005B1BE1"/>
    <w:rsid w:val="005C0248"/>
    <w:rsid w:val="005C2AED"/>
    <w:rsid w:val="005C7619"/>
    <w:rsid w:val="005C7FAD"/>
    <w:rsid w:val="005E1211"/>
    <w:rsid w:val="005E2A9A"/>
    <w:rsid w:val="005F1FF6"/>
    <w:rsid w:val="005F3719"/>
    <w:rsid w:val="005F42A1"/>
    <w:rsid w:val="005F6F65"/>
    <w:rsid w:val="005F77EF"/>
    <w:rsid w:val="00615C4E"/>
    <w:rsid w:val="006166FB"/>
    <w:rsid w:val="00627E4C"/>
    <w:rsid w:val="0063666D"/>
    <w:rsid w:val="00637D8B"/>
    <w:rsid w:val="0064476D"/>
    <w:rsid w:val="00645F41"/>
    <w:rsid w:val="00652959"/>
    <w:rsid w:val="00652E06"/>
    <w:rsid w:val="00654E82"/>
    <w:rsid w:val="0065623F"/>
    <w:rsid w:val="00661E8F"/>
    <w:rsid w:val="00662953"/>
    <w:rsid w:val="00663492"/>
    <w:rsid w:val="00664AD2"/>
    <w:rsid w:val="006700B9"/>
    <w:rsid w:val="00670FFF"/>
    <w:rsid w:val="006727B1"/>
    <w:rsid w:val="0067531C"/>
    <w:rsid w:val="00675D4E"/>
    <w:rsid w:val="006774E6"/>
    <w:rsid w:val="0068632D"/>
    <w:rsid w:val="00691E7A"/>
    <w:rsid w:val="006950CC"/>
    <w:rsid w:val="006A1EA6"/>
    <w:rsid w:val="006A3A73"/>
    <w:rsid w:val="006A5838"/>
    <w:rsid w:val="006A6102"/>
    <w:rsid w:val="006B12AB"/>
    <w:rsid w:val="006B419D"/>
    <w:rsid w:val="006B51ED"/>
    <w:rsid w:val="006B53FB"/>
    <w:rsid w:val="006C4E62"/>
    <w:rsid w:val="006C5696"/>
    <w:rsid w:val="006C7E68"/>
    <w:rsid w:val="006D1BF4"/>
    <w:rsid w:val="006D4EEA"/>
    <w:rsid w:val="006E6A0C"/>
    <w:rsid w:val="006F411E"/>
    <w:rsid w:val="007002E5"/>
    <w:rsid w:val="00701BE4"/>
    <w:rsid w:val="007028A0"/>
    <w:rsid w:val="00707374"/>
    <w:rsid w:val="00707A89"/>
    <w:rsid w:val="00714611"/>
    <w:rsid w:val="00714FB9"/>
    <w:rsid w:val="0072194C"/>
    <w:rsid w:val="00721D56"/>
    <w:rsid w:val="00721E53"/>
    <w:rsid w:val="00725460"/>
    <w:rsid w:val="00726469"/>
    <w:rsid w:val="00730762"/>
    <w:rsid w:val="007308F0"/>
    <w:rsid w:val="00730E05"/>
    <w:rsid w:val="00736617"/>
    <w:rsid w:val="00737F82"/>
    <w:rsid w:val="00741A66"/>
    <w:rsid w:val="00742B3F"/>
    <w:rsid w:val="007465D8"/>
    <w:rsid w:val="00753660"/>
    <w:rsid w:val="00753666"/>
    <w:rsid w:val="007543D6"/>
    <w:rsid w:val="0075466A"/>
    <w:rsid w:val="0075521D"/>
    <w:rsid w:val="00761FEB"/>
    <w:rsid w:val="00764684"/>
    <w:rsid w:val="00776FC4"/>
    <w:rsid w:val="0077762B"/>
    <w:rsid w:val="00786755"/>
    <w:rsid w:val="00791898"/>
    <w:rsid w:val="0079455E"/>
    <w:rsid w:val="007A1C18"/>
    <w:rsid w:val="007A27A6"/>
    <w:rsid w:val="007A6CC7"/>
    <w:rsid w:val="007A7C64"/>
    <w:rsid w:val="007A7DAB"/>
    <w:rsid w:val="007B31CF"/>
    <w:rsid w:val="007B3AF6"/>
    <w:rsid w:val="007B5868"/>
    <w:rsid w:val="007C3355"/>
    <w:rsid w:val="007C4B13"/>
    <w:rsid w:val="007C73B4"/>
    <w:rsid w:val="007C7981"/>
    <w:rsid w:val="007D1B61"/>
    <w:rsid w:val="007D6649"/>
    <w:rsid w:val="007E5D28"/>
    <w:rsid w:val="007E6F85"/>
    <w:rsid w:val="007F0AFD"/>
    <w:rsid w:val="007F5177"/>
    <w:rsid w:val="007F5895"/>
    <w:rsid w:val="007F69A9"/>
    <w:rsid w:val="00800559"/>
    <w:rsid w:val="008045DD"/>
    <w:rsid w:val="00806119"/>
    <w:rsid w:val="008078E8"/>
    <w:rsid w:val="0081025F"/>
    <w:rsid w:val="00821732"/>
    <w:rsid w:val="00822086"/>
    <w:rsid w:val="00823D78"/>
    <w:rsid w:val="00824DB7"/>
    <w:rsid w:val="008265D6"/>
    <w:rsid w:val="00830563"/>
    <w:rsid w:val="00831A41"/>
    <w:rsid w:val="008337E4"/>
    <w:rsid w:val="008347C2"/>
    <w:rsid w:val="00836A34"/>
    <w:rsid w:val="00836D8F"/>
    <w:rsid w:val="00844C29"/>
    <w:rsid w:val="00847A96"/>
    <w:rsid w:val="00850F3B"/>
    <w:rsid w:val="008533E9"/>
    <w:rsid w:val="00860316"/>
    <w:rsid w:val="00863412"/>
    <w:rsid w:val="0086375D"/>
    <w:rsid w:val="0086715F"/>
    <w:rsid w:val="00867A43"/>
    <w:rsid w:val="00874BA1"/>
    <w:rsid w:val="0088134B"/>
    <w:rsid w:val="008863D4"/>
    <w:rsid w:val="00893A78"/>
    <w:rsid w:val="00895C4B"/>
    <w:rsid w:val="008960E2"/>
    <w:rsid w:val="008A06D2"/>
    <w:rsid w:val="008A2806"/>
    <w:rsid w:val="008A7203"/>
    <w:rsid w:val="008B1DA6"/>
    <w:rsid w:val="008B390D"/>
    <w:rsid w:val="008B526D"/>
    <w:rsid w:val="008B5D78"/>
    <w:rsid w:val="008C0DF8"/>
    <w:rsid w:val="008C3F73"/>
    <w:rsid w:val="008C6BEA"/>
    <w:rsid w:val="008D21F0"/>
    <w:rsid w:val="008D30CB"/>
    <w:rsid w:val="008D3654"/>
    <w:rsid w:val="008D3E40"/>
    <w:rsid w:val="008D6DBA"/>
    <w:rsid w:val="008E4494"/>
    <w:rsid w:val="008E5DE3"/>
    <w:rsid w:val="008F00FB"/>
    <w:rsid w:val="008F07D5"/>
    <w:rsid w:val="008F4E9B"/>
    <w:rsid w:val="009006D6"/>
    <w:rsid w:val="00900949"/>
    <w:rsid w:val="00900A6C"/>
    <w:rsid w:val="009037C3"/>
    <w:rsid w:val="00907177"/>
    <w:rsid w:val="00911234"/>
    <w:rsid w:val="009122D5"/>
    <w:rsid w:val="009157FE"/>
    <w:rsid w:val="00916228"/>
    <w:rsid w:val="00916A41"/>
    <w:rsid w:val="00922765"/>
    <w:rsid w:val="009301AF"/>
    <w:rsid w:val="00930479"/>
    <w:rsid w:val="00934020"/>
    <w:rsid w:val="00940DC2"/>
    <w:rsid w:val="00941DA4"/>
    <w:rsid w:val="00946473"/>
    <w:rsid w:val="00952EF4"/>
    <w:rsid w:val="00953123"/>
    <w:rsid w:val="0095465E"/>
    <w:rsid w:val="00957419"/>
    <w:rsid w:val="00957D2A"/>
    <w:rsid w:val="009622FD"/>
    <w:rsid w:val="00962927"/>
    <w:rsid w:val="009640AC"/>
    <w:rsid w:val="00967E8C"/>
    <w:rsid w:val="00971F05"/>
    <w:rsid w:val="009732CA"/>
    <w:rsid w:val="00974559"/>
    <w:rsid w:val="00975B7C"/>
    <w:rsid w:val="00984918"/>
    <w:rsid w:val="00993379"/>
    <w:rsid w:val="00993A2E"/>
    <w:rsid w:val="009A0C3B"/>
    <w:rsid w:val="009A1329"/>
    <w:rsid w:val="009A2BF4"/>
    <w:rsid w:val="009A3401"/>
    <w:rsid w:val="009A39DD"/>
    <w:rsid w:val="009A5986"/>
    <w:rsid w:val="009A79BE"/>
    <w:rsid w:val="009B0BB4"/>
    <w:rsid w:val="009B1E4E"/>
    <w:rsid w:val="009B3885"/>
    <w:rsid w:val="009C7B41"/>
    <w:rsid w:val="009D0643"/>
    <w:rsid w:val="009D7FEA"/>
    <w:rsid w:val="009E26D6"/>
    <w:rsid w:val="009E3857"/>
    <w:rsid w:val="009E40F7"/>
    <w:rsid w:val="00A017ED"/>
    <w:rsid w:val="00A01D87"/>
    <w:rsid w:val="00A077AA"/>
    <w:rsid w:val="00A16191"/>
    <w:rsid w:val="00A26C35"/>
    <w:rsid w:val="00A313F0"/>
    <w:rsid w:val="00A4213B"/>
    <w:rsid w:val="00A51503"/>
    <w:rsid w:val="00A53030"/>
    <w:rsid w:val="00A56324"/>
    <w:rsid w:val="00A6440D"/>
    <w:rsid w:val="00A64E3F"/>
    <w:rsid w:val="00A66F40"/>
    <w:rsid w:val="00A76187"/>
    <w:rsid w:val="00A77140"/>
    <w:rsid w:val="00A81E23"/>
    <w:rsid w:val="00A8510F"/>
    <w:rsid w:val="00A85409"/>
    <w:rsid w:val="00A859B4"/>
    <w:rsid w:val="00AA2795"/>
    <w:rsid w:val="00AB220A"/>
    <w:rsid w:val="00AB670B"/>
    <w:rsid w:val="00AB6E07"/>
    <w:rsid w:val="00AC0F25"/>
    <w:rsid w:val="00AC177B"/>
    <w:rsid w:val="00AC7F4F"/>
    <w:rsid w:val="00AD4DFC"/>
    <w:rsid w:val="00AD4FFA"/>
    <w:rsid w:val="00AD6286"/>
    <w:rsid w:val="00AD74FD"/>
    <w:rsid w:val="00AD753E"/>
    <w:rsid w:val="00AD7C94"/>
    <w:rsid w:val="00AE1138"/>
    <w:rsid w:val="00AE1461"/>
    <w:rsid w:val="00AE28D2"/>
    <w:rsid w:val="00AE5991"/>
    <w:rsid w:val="00AF5AC2"/>
    <w:rsid w:val="00B07424"/>
    <w:rsid w:val="00B1027E"/>
    <w:rsid w:val="00B10801"/>
    <w:rsid w:val="00B113DD"/>
    <w:rsid w:val="00B129FE"/>
    <w:rsid w:val="00B12C79"/>
    <w:rsid w:val="00B2214B"/>
    <w:rsid w:val="00B22EFF"/>
    <w:rsid w:val="00B2398D"/>
    <w:rsid w:val="00B26B55"/>
    <w:rsid w:val="00B32AED"/>
    <w:rsid w:val="00B35494"/>
    <w:rsid w:val="00B35B3F"/>
    <w:rsid w:val="00B37553"/>
    <w:rsid w:val="00B41B8B"/>
    <w:rsid w:val="00B4337E"/>
    <w:rsid w:val="00B44878"/>
    <w:rsid w:val="00B44914"/>
    <w:rsid w:val="00B53F5B"/>
    <w:rsid w:val="00B56A18"/>
    <w:rsid w:val="00B615B9"/>
    <w:rsid w:val="00B62765"/>
    <w:rsid w:val="00B64EA6"/>
    <w:rsid w:val="00B67251"/>
    <w:rsid w:val="00B7186B"/>
    <w:rsid w:val="00B7721B"/>
    <w:rsid w:val="00B849F1"/>
    <w:rsid w:val="00B85AF1"/>
    <w:rsid w:val="00B87F26"/>
    <w:rsid w:val="00B9345E"/>
    <w:rsid w:val="00B93490"/>
    <w:rsid w:val="00BB4908"/>
    <w:rsid w:val="00BB6199"/>
    <w:rsid w:val="00BB6D66"/>
    <w:rsid w:val="00BC79A5"/>
    <w:rsid w:val="00BD00FC"/>
    <w:rsid w:val="00BD2F33"/>
    <w:rsid w:val="00BD5CF0"/>
    <w:rsid w:val="00BD7A26"/>
    <w:rsid w:val="00BD7A59"/>
    <w:rsid w:val="00BE008A"/>
    <w:rsid w:val="00BE5263"/>
    <w:rsid w:val="00BE5497"/>
    <w:rsid w:val="00BF2161"/>
    <w:rsid w:val="00BF25A1"/>
    <w:rsid w:val="00BF2844"/>
    <w:rsid w:val="00BF3CF8"/>
    <w:rsid w:val="00C13ABC"/>
    <w:rsid w:val="00C217C6"/>
    <w:rsid w:val="00C23A1A"/>
    <w:rsid w:val="00C24E04"/>
    <w:rsid w:val="00C303D5"/>
    <w:rsid w:val="00C316F9"/>
    <w:rsid w:val="00C35DF6"/>
    <w:rsid w:val="00C3677F"/>
    <w:rsid w:val="00C36E00"/>
    <w:rsid w:val="00C439CE"/>
    <w:rsid w:val="00C45835"/>
    <w:rsid w:val="00C473E4"/>
    <w:rsid w:val="00C522F0"/>
    <w:rsid w:val="00C61AD0"/>
    <w:rsid w:val="00C6207D"/>
    <w:rsid w:val="00C6601F"/>
    <w:rsid w:val="00C664E2"/>
    <w:rsid w:val="00C67D26"/>
    <w:rsid w:val="00C723C2"/>
    <w:rsid w:val="00C76633"/>
    <w:rsid w:val="00C76FA5"/>
    <w:rsid w:val="00C77B15"/>
    <w:rsid w:val="00C80563"/>
    <w:rsid w:val="00C838AE"/>
    <w:rsid w:val="00C83CCD"/>
    <w:rsid w:val="00C854C3"/>
    <w:rsid w:val="00C85917"/>
    <w:rsid w:val="00C9058D"/>
    <w:rsid w:val="00C9095F"/>
    <w:rsid w:val="00C93443"/>
    <w:rsid w:val="00CA18EC"/>
    <w:rsid w:val="00CA1921"/>
    <w:rsid w:val="00CB192A"/>
    <w:rsid w:val="00CB2C82"/>
    <w:rsid w:val="00CB323B"/>
    <w:rsid w:val="00CB4A95"/>
    <w:rsid w:val="00CB7EB4"/>
    <w:rsid w:val="00CC0374"/>
    <w:rsid w:val="00CC50B1"/>
    <w:rsid w:val="00CD316A"/>
    <w:rsid w:val="00CD4056"/>
    <w:rsid w:val="00CD4AD4"/>
    <w:rsid w:val="00CD7AF9"/>
    <w:rsid w:val="00CE0A3A"/>
    <w:rsid w:val="00CE2251"/>
    <w:rsid w:val="00CE5F91"/>
    <w:rsid w:val="00CF1E0B"/>
    <w:rsid w:val="00CF6A0E"/>
    <w:rsid w:val="00D0361E"/>
    <w:rsid w:val="00D04D49"/>
    <w:rsid w:val="00D0749B"/>
    <w:rsid w:val="00D1684D"/>
    <w:rsid w:val="00D211BC"/>
    <w:rsid w:val="00D246FE"/>
    <w:rsid w:val="00D31175"/>
    <w:rsid w:val="00D3347B"/>
    <w:rsid w:val="00D45904"/>
    <w:rsid w:val="00D54687"/>
    <w:rsid w:val="00D614C9"/>
    <w:rsid w:val="00D66B38"/>
    <w:rsid w:val="00D81439"/>
    <w:rsid w:val="00D827DB"/>
    <w:rsid w:val="00D84219"/>
    <w:rsid w:val="00D84CD8"/>
    <w:rsid w:val="00D85447"/>
    <w:rsid w:val="00D9024B"/>
    <w:rsid w:val="00D921F5"/>
    <w:rsid w:val="00D927C7"/>
    <w:rsid w:val="00D9737E"/>
    <w:rsid w:val="00D97BD7"/>
    <w:rsid w:val="00DA6970"/>
    <w:rsid w:val="00DB2432"/>
    <w:rsid w:val="00DB34FE"/>
    <w:rsid w:val="00DB74EB"/>
    <w:rsid w:val="00DD3DBE"/>
    <w:rsid w:val="00DD3EFF"/>
    <w:rsid w:val="00DD505A"/>
    <w:rsid w:val="00DD7C21"/>
    <w:rsid w:val="00DD7E87"/>
    <w:rsid w:val="00DE0EF0"/>
    <w:rsid w:val="00DE2C19"/>
    <w:rsid w:val="00DE480C"/>
    <w:rsid w:val="00DF6CBE"/>
    <w:rsid w:val="00E04D2D"/>
    <w:rsid w:val="00E06776"/>
    <w:rsid w:val="00E11463"/>
    <w:rsid w:val="00E13086"/>
    <w:rsid w:val="00E14B47"/>
    <w:rsid w:val="00E15A73"/>
    <w:rsid w:val="00E25C49"/>
    <w:rsid w:val="00E26976"/>
    <w:rsid w:val="00E278E0"/>
    <w:rsid w:val="00E3252F"/>
    <w:rsid w:val="00E33F87"/>
    <w:rsid w:val="00E377FB"/>
    <w:rsid w:val="00E43330"/>
    <w:rsid w:val="00E4512A"/>
    <w:rsid w:val="00E462FD"/>
    <w:rsid w:val="00E51BE7"/>
    <w:rsid w:val="00E5685B"/>
    <w:rsid w:val="00E60C6E"/>
    <w:rsid w:val="00E617E4"/>
    <w:rsid w:val="00E62872"/>
    <w:rsid w:val="00E71CE8"/>
    <w:rsid w:val="00E737AC"/>
    <w:rsid w:val="00E76D74"/>
    <w:rsid w:val="00E84CC7"/>
    <w:rsid w:val="00E90A70"/>
    <w:rsid w:val="00E91F08"/>
    <w:rsid w:val="00E920B3"/>
    <w:rsid w:val="00E93FA6"/>
    <w:rsid w:val="00E97486"/>
    <w:rsid w:val="00E97566"/>
    <w:rsid w:val="00EA0740"/>
    <w:rsid w:val="00EA1B11"/>
    <w:rsid w:val="00EA4E46"/>
    <w:rsid w:val="00EA5EC9"/>
    <w:rsid w:val="00EA65B3"/>
    <w:rsid w:val="00EA7F17"/>
    <w:rsid w:val="00EB1CED"/>
    <w:rsid w:val="00EB47C9"/>
    <w:rsid w:val="00EB64EF"/>
    <w:rsid w:val="00EC1983"/>
    <w:rsid w:val="00EC21A6"/>
    <w:rsid w:val="00EC3B01"/>
    <w:rsid w:val="00ED3270"/>
    <w:rsid w:val="00ED4BB8"/>
    <w:rsid w:val="00ED6ECA"/>
    <w:rsid w:val="00ED7156"/>
    <w:rsid w:val="00EF17DC"/>
    <w:rsid w:val="00EF22FC"/>
    <w:rsid w:val="00EF53BC"/>
    <w:rsid w:val="00EF5E0A"/>
    <w:rsid w:val="00EF6F9B"/>
    <w:rsid w:val="00F0125D"/>
    <w:rsid w:val="00F03080"/>
    <w:rsid w:val="00F0736A"/>
    <w:rsid w:val="00F117CF"/>
    <w:rsid w:val="00F16BBB"/>
    <w:rsid w:val="00F1723B"/>
    <w:rsid w:val="00F17532"/>
    <w:rsid w:val="00F17739"/>
    <w:rsid w:val="00F207CC"/>
    <w:rsid w:val="00F23C7C"/>
    <w:rsid w:val="00F30FE5"/>
    <w:rsid w:val="00F33FB9"/>
    <w:rsid w:val="00F34DC8"/>
    <w:rsid w:val="00F357F3"/>
    <w:rsid w:val="00F422B8"/>
    <w:rsid w:val="00F510DA"/>
    <w:rsid w:val="00F530AE"/>
    <w:rsid w:val="00F535A7"/>
    <w:rsid w:val="00F53630"/>
    <w:rsid w:val="00F7120A"/>
    <w:rsid w:val="00F75E77"/>
    <w:rsid w:val="00F931A9"/>
    <w:rsid w:val="00F935A6"/>
    <w:rsid w:val="00F94A10"/>
    <w:rsid w:val="00F979E4"/>
    <w:rsid w:val="00FA08A3"/>
    <w:rsid w:val="00FA25B5"/>
    <w:rsid w:val="00FA791C"/>
    <w:rsid w:val="00FC16DA"/>
    <w:rsid w:val="00FC5E52"/>
    <w:rsid w:val="00FD2CF5"/>
    <w:rsid w:val="00FD7D36"/>
    <w:rsid w:val="00FE665B"/>
    <w:rsid w:val="00FE6EBC"/>
    <w:rsid w:val="00FF461D"/>
    <w:rsid w:val="00FF59F2"/>
    <w:rsid w:val="0481D5A3"/>
    <w:rsid w:val="0E6CA4D7"/>
    <w:rsid w:val="1ACEAB41"/>
    <w:rsid w:val="1CADCDD1"/>
    <w:rsid w:val="1F12B12B"/>
    <w:rsid w:val="228B7A80"/>
    <w:rsid w:val="3355EFE9"/>
    <w:rsid w:val="3826A711"/>
    <w:rsid w:val="3B25259C"/>
    <w:rsid w:val="3B411C65"/>
    <w:rsid w:val="3B59C9B0"/>
    <w:rsid w:val="3C935791"/>
    <w:rsid w:val="498A7971"/>
    <w:rsid w:val="4B4006D4"/>
    <w:rsid w:val="59A95870"/>
    <w:rsid w:val="62677593"/>
    <w:rsid w:val="6AFE9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2"/>
    </o:shapelayout>
  </w:shapeDefaults>
  <w:decimalSymbol w:val="."/>
  <w:listSeparator w:val=","/>
  <w14:docId w14:val="2BA89E42"/>
  <w15:chartTrackingRefBased/>
  <w15:docId w15:val="{1E8B6945-8EF0-4066-B494-4853891B5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25C49"/>
    <w:rPr>
      <w:sz w:val="24"/>
      <w:szCs w:val="24"/>
      <w:lang w:eastAsia="en-GB"/>
    </w:rPr>
  </w:style>
  <w:style w:type="paragraph" w:styleId="Heading1">
    <w:name w:val="heading 1"/>
    <w:basedOn w:val="Normal"/>
    <w:next w:val="Normal"/>
    <w:qFormat/>
    <w:pPr>
      <w:keepNext/>
      <w:ind w:right="-154"/>
      <w:outlineLvl w:val="0"/>
    </w:pPr>
    <w:rPr>
      <w:b/>
      <w:bCs/>
      <w:color w:val="0000FF"/>
      <w:sz w:val="32"/>
    </w:rPr>
  </w:style>
  <w:style w:type="paragraph" w:styleId="Heading2">
    <w:name w:val="heading 2"/>
    <w:basedOn w:val="Normal"/>
    <w:next w:val="Normal"/>
    <w:qFormat/>
    <w:pPr>
      <w:keepNext/>
      <w:ind w:right="-154"/>
      <w:outlineLvl w:val="1"/>
    </w:pPr>
    <w:rPr>
      <w:color w:val="0000FF"/>
      <w:sz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474ED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474ED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rsid w:val="008F07D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F07D5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rsid w:val="00544D18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BF216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D21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CNB">
    <w:name w:val="LOCN B"/>
    <w:basedOn w:val="Heading2"/>
    <w:rsid w:val="00FA25B5"/>
    <w:pPr>
      <w:pBdr>
        <w:bottom w:val="single" w:sz="6" w:space="1" w:color="auto"/>
      </w:pBdr>
      <w:spacing w:after="120"/>
      <w:ind w:right="0"/>
      <w:outlineLvl w:val="9"/>
    </w:pPr>
    <w:rPr>
      <w:rFonts w:ascii="Atlanta" w:hAnsi="Atlanta"/>
      <w:color w:val="auto"/>
      <w:sz w:val="28"/>
      <w:szCs w:val="20"/>
    </w:rPr>
  </w:style>
  <w:style w:type="character" w:customStyle="1" w:styleId="apple-style-span">
    <w:name w:val="apple-style-span"/>
    <w:basedOn w:val="DefaultParagraphFont"/>
    <w:rsid w:val="00E25C49"/>
  </w:style>
  <w:style w:type="paragraph" w:customStyle="1" w:styleId="Default">
    <w:name w:val="Default"/>
    <w:rsid w:val="00CD4056"/>
    <w:pPr>
      <w:autoSpaceDE w:val="0"/>
      <w:autoSpaceDN w:val="0"/>
      <w:adjustRightInd w:val="0"/>
    </w:pPr>
    <w:rPr>
      <w:color w:val="000000"/>
      <w:sz w:val="24"/>
      <w:szCs w:val="24"/>
      <w:lang w:eastAsia="en-GB"/>
    </w:rPr>
  </w:style>
  <w:style w:type="paragraph" w:customStyle="1" w:styleId="letrtxt">
    <w:name w:val="letrtxt"/>
    <w:basedOn w:val="Normal"/>
    <w:rsid w:val="00564BB2"/>
    <w:rPr>
      <w:szCs w:val="20"/>
    </w:rPr>
  </w:style>
  <w:style w:type="paragraph" w:styleId="ListParagraph">
    <w:name w:val="List Paragraph"/>
    <w:basedOn w:val="Normal"/>
    <w:uiPriority w:val="34"/>
    <w:qFormat/>
    <w:rsid w:val="00E06776"/>
    <w:pPr>
      <w:ind w:left="720"/>
    </w:pPr>
  </w:style>
  <w:style w:type="character" w:styleId="Strong">
    <w:name w:val="Strong"/>
    <w:uiPriority w:val="22"/>
    <w:qFormat/>
    <w:rsid w:val="007308F0"/>
    <w:rPr>
      <w:b/>
      <w:bCs/>
    </w:rPr>
  </w:style>
  <w:style w:type="character" w:styleId="Emphasis">
    <w:name w:val="Emphasis"/>
    <w:qFormat/>
    <w:rsid w:val="00577AFA"/>
    <w:rPr>
      <w:i/>
      <w:iCs/>
    </w:rPr>
  </w:style>
  <w:style w:type="character" w:customStyle="1" w:styleId="Heading3Char">
    <w:name w:val="Heading 3 Char"/>
    <w:link w:val="Heading3"/>
    <w:semiHidden/>
    <w:rsid w:val="00474EDC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474ED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1bodycopy10pt">
    <w:name w:val="1 body copy 10pt"/>
    <w:basedOn w:val="Normal"/>
    <w:link w:val="1bodycopy10ptChar"/>
    <w:qFormat/>
    <w:rsid w:val="0015419B"/>
    <w:pPr>
      <w:spacing w:after="120"/>
    </w:pPr>
    <w:rPr>
      <w:rFonts w:ascii="Arial" w:eastAsia="MS Mincho" w:hAnsi="Arial"/>
      <w:sz w:val="20"/>
      <w:lang w:val="en-US" w:eastAsia="en-US"/>
    </w:rPr>
  </w:style>
  <w:style w:type="paragraph" w:customStyle="1" w:styleId="4Bulletedcopyblue">
    <w:name w:val="4 Bulleted copy blue"/>
    <w:basedOn w:val="Normal"/>
    <w:qFormat/>
    <w:rsid w:val="0015419B"/>
    <w:pPr>
      <w:numPr>
        <w:numId w:val="16"/>
      </w:numPr>
      <w:spacing w:after="60"/>
    </w:pPr>
    <w:rPr>
      <w:rFonts w:ascii="Arial" w:eastAsia="MS Mincho" w:hAnsi="Arial" w:cs="Arial"/>
      <w:sz w:val="20"/>
      <w:szCs w:val="20"/>
      <w:lang w:val="en-US" w:eastAsia="en-US"/>
    </w:rPr>
  </w:style>
  <w:style w:type="character" w:customStyle="1" w:styleId="1bodycopy10ptChar">
    <w:name w:val="1 body copy 10pt Char"/>
    <w:link w:val="1bodycopy10pt"/>
    <w:rsid w:val="0015419B"/>
    <w:rPr>
      <w:rFonts w:ascii="Arial" w:eastAsia="MS Mincho" w:hAnsi="Arial"/>
      <w:szCs w:val="24"/>
      <w:lang w:val="en-US" w:eastAsia="en-US"/>
    </w:rPr>
  </w:style>
  <w:style w:type="paragraph" w:customStyle="1" w:styleId="Bulletedcopylevel2">
    <w:name w:val="Bulleted copy level 2"/>
    <w:basedOn w:val="1bodycopy10pt"/>
    <w:qFormat/>
    <w:rsid w:val="0015419B"/>
    <w:pPr>
      <w:numPr>
        <w:numId w:val="17"/>
      </w:numPr>
      <w:ind w:left="340"/>
    </w:pPr>
  </w:style>
  <w:style w:type="paragraph" w:customStyle="1" w:styleId="Subhead2">
    <w:name w:val="Subhead 2"/>
    <w:basedOn w:val="1bodycopy10pt"/>
    <w:next w:val="1bodycopy10pt"/>
    <w:link w:val="Subhead2Char"/>
    <w:qFormat/>
    <w:rsid w:val="0015419B"/>
    <w:pPr>
      <w:spacing w:before="120"/>
    </w:pPr>
    <w:rPr>
      <w:b/>
      <w:color w:val="12263F"/>
      <w:sz w:val="24"/>
    </w:rPr>
  </w:style>
  <w:style w:type="character" w:customStyle="1" w:styleId="Subhead2Char">
    <w:name w:val="Subhead 2 Char"/>
    <w:link w:val="Subhead2"/>
    <w:rsid w:val="0015419B"/>
    <w:rPr>
      <w:rFonts w:ascii="Arial" w:eastAsia="MS Mincho" w:hAnsi="Arial"/>
      <w:b/>
      <w:color w:val="12263F"/>
      <w:sz w:val="24"/>
      <w:szCs w:val="24"/>
      <w:lang w:val="en-US" w:eastAsia="en-US"/>
    </w:rPr>
  </w:style>
  <w:style w:type="paragraph" w:customStyle="1" w:styleId="Tablebodycopy">
    <w:name w:val="Table body copy"/>
    <w:basedOn w:val="1bodycopy10pt"/>
    <w:qFormat/>
    <w:rsid w:val="00194231"/>
    <w:pPr>
      <w:keepLines/>
      <w:spacing w:after="60"/>
      <w:textboxTightWrap w:val="allLines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67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4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70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6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6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4.jpe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12" Type="http://schemas.openxmlformats.org/officeDocument/2006/relationships/image" Target="media/image13.jpeg"/><Relationship Id="rId2" Type="http://schemas.openxmlformats.org/officeDocument/2006/relationships/image" Target="media/image5.jpeg"/><Relationship Id="rId16" Type="http://schemas.openxmlformats.org/officeDocument/2006/relationships/image" Target="media/image18.jpeg"/><Relationship Id="rId1" Type="http://schemas.openxmlformats.org/officeDocument/2006/relationships/image" Target="media/image4.jpeg"/><Relationship Id="rId6" Type="http://schemas.openxmlformats.org/officeDocument/2006/relationships/image" Target="media/image8.jpeg"/><Relationship Id="rId11" Type="http://schemas.openxmlformats.org/officeDocument/2006/relationships/image" Target="media/image11.jpeg"/><Relationship Id="rId5" Type="http://schemas.openxmlformats.org/officeDocument/2006/relationships/image" Target="media/image8.jpg"/><Relationship Id="rId15" Type="http://schemas.openxmlformats.org/officeDocument/2006/relationships/image" Target="media/image17.jpeg"/><Relationship Id="rId10" Type="http://schemas.openxmlformats.org/officeDocument/2006/relationships/image" Target="media/image12.jpeg"/><Relationship Id="rId4" Type="http://schemas.openxmlformats.org/officeDocument/2006/relationships/image" Target="media/image7.png"/><Relationship Id="rId9" Type="http://schemas.openxmlformats.org/officeDocument/2006/relationships/image" Target="media/image11.png"/><Relationship Id="rId14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tjohnssevenoaks.co.uk/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hena\Application%20Data\Microsoft\Templates\Headed%20paper%20incl%20logo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38077-EAFE-46FB-923A-9E5928D62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Headed paper incl logos.dot</Template>
  <TotalTime>4</TotalTime>
  <Pages>2</Pages>
  <Words>444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29th March 2010</vt:lpstr>
    </vt:vector>
  </TitlesOfParts>
  <Company>The School</Company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29th March 2010</dc:title>
  <dc:subject/>
  <dc:creator>Theresa</dc:creator>
  <cp:keywords/>
  <cp:lastModifiedBy>Karen MILES</cp:lastModifiedBy>
  <cp:revision>2</cp:revision>
  <cp:lastPrinted>2020-02-03T18:52:00Z</cp:lastPrinted>
  <dcterms:created xsi:type="dcterms:W3CDTF">2026-06-12T15:28:00Z</dcterms:created>
  <dcterms:modified xsi:type="dcterms:W3CDTF">2026-06-12T15:28:00Z</dcterms:modified>
</cp:coreProperties>
</file>