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65B2" w14:textId="5D5E842A" w:rsidR="00474EDC" w:rsidRPr="00730762" w:rsidRDefault="00474EDC" w:rsidP="00474EDC">
      <w:pPr>
        <w:pStyle w:val="Header"/>
        <w:pBdr>
          <w:bottom w:val="single" w:sz="12" w:space="0" w:color="auto"/>
        </w:pBdr>
        <w:tabs>
          <w:tab w:val="clear" w:pos="4153"/>
          <w:tab w:val="clear" w:pos="8306"/>
        </w:tabs>
        <w:jc w:val="center"/>
        <w:rPr>
          <w:rFonts w:ascii="Arial" w:hAnsi="Arial" w:cs="Arial"/>
          <w:b/>
          <w:color w:val="2E74B5"/>
          <w:sz w:val="32"/>
          <w:szCs w:val="32"/>
        </w:rPr>
      </w:pPr>
      <w:r w:rsidRPr="3355EFE9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St John’s </w:t>
      </w:r>
      <w:r w:rsidR="009C3BEE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>Midday Supervisor</w:t>
      </w:r>
      <w:r w:rsidRPr="3355EFE9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 </w:t>
      </w:r>
      <w:r w:rsidR="00F0796A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>Person Specification</w:t>
      </w:r>
    </w:p>
    <w:p w14:paraId="0E01205E" w14:textId="77777777" w:rsidR="00F0796A" w:rsidRPr="00F0796A" w:rsidRDefault="00F0796A" w:rsidP="00F0796A">
      <w:pPr>
        <w:spacing w:before="120"/>
        <w:outlineLvl w:val="0"/>
        <w:rPr>
          <w:rFonts w:asciiTheme="minorHAnsi" w:eastAsia="Calibri" w:hAnsiTheme="minorHAnsi" w:cstheme="minorHAnsi"/>
          <w:b/>
          <w:color w:val="FF66FF"/>
          <w:sz w:val="28"/>
          <w:szCs w:val="28"/>
        </w:rPr>
      </w:pPr>
      <w:r w:rsidRPr="00F0796A">
        <w:rPr>
          <w:rFonts w:asciiTheme="minorHAnsi" w:eastAsia="Calibri" w:hAnsiTheme="minorHAnsi" w:cstheme="minorHAnsi"/>
          <w:b/>
          <w:color w:val="FF66FF"/>
          <w:sz w:val="28"/>
          <w:szCs w:val="28"/>
        </w:rPr>
        <w:t>Person specification</w:t>
      </w:r>
    </w:p>
    <w:tbl>
      <w:tblPr>
        <w:tblW w:w="0" w:type="auto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96"/>
        <w:gridCol w:w="8176"/>
      </w:tblGrid>
      <w:tr w:rsidR="00F0796A" w:rsidRPr="00F0796A" w14:paraId="1353A4C3" w14:textId="77777777" w:rsidTr="008B2D59">
        <w:trPr>
          <w:cantSplit/>
        </w:trPr>
        <w:tc>
          <w:tcPr>
            <w:tcW w:w="1447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  <w:tl2br w:val="nil"/>
              <w:tr2bl w:val="nil"/>
            </w:tcBorders>
            <w:shd w:val="clear" w:color="auto" w:fill="12263F"/>
          </w:tcPr>
          <w:p w14:paraId="5C437935" w14:textId="77777777" w:rsidR="00F0796A" w:rsidRPr="00F0796A" w:rsidRDefault="00F0796A" w:rsidP="008B2D59">
            <w:pPr>
              <w:suppressAutoHyphens/>
              <w:rPr>
                <w:rFonts w:asciiTheme="minorHAnsi" w:hAnsiTheme="minorHAnsi" w:cstheme="minorHAnsi"/>
                <w:caps/>
                <w:color w:val="F8F8F8"/>
              </w:rPr>
            </w:pPr>
            <w:r w:rsidRPr="00F0796A">
              <w:rPr>
                <w:rFonts w:asciiTheme="minorHAnsi" w:hAnsiTheme="minorHAnsi" w:cstheme="minorHAnsi"/>
                <w:caps/>
                <w:color w:val="F8F8F8"/>
              </w:rPr>
              <w:t>criteria</w:t>
            </w:r>
          </w:p>
        </w:tc>
        <w:tc>
          <w:tcPr>
            <w:tcW w:w="8176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12263F"/>
          </w:tcPr>
          <w:p w14:paraId="238DD5E6" w14:textId="77777777" w:rsidR="00F0796A" w:rsidRPr="00F0796A" w:rsidRDefault="00F0796A" w:rsidP="008B2D59">
            <w:pPr>
              <w:suppressAutoHyphens/>
              <w:rPr>
                <w:rFonts w:asciiTheme="minorHAnsi" w:hAnsiTheme="minorHAnsi" w:cstheme="minorHAnsi"/>
                <w:caps/>
                <w:color w:val="F8F8F8"/>
              </w:rPr>
            </w:pPr>
            <w:r w:rsidRPr="00F0796A">
              <w:rPr>
                <w:rFonts w:asciiTheme="minorHAnsi" w:hAnsiTheme="minorHAnsi" w:cstheme="minorHAnsi"/>
                <w:caps/>
                <w:color w:val="F8F8F8"/>
              </w:rPr>
              <w:t>qualities</w:t>
            </w:r>
          </w:p>
        </w:tc>
      </w:tr>
      <w:tr w:rsidR="00F0796A" w:rsidRPr="00F0796A" w14:paraId="072C9AAC" w14:textId="77777777" w:rsidTr="008B2D59">
        <w:trPr>
          <w:cantSplit/>
        </w:trPr>
        <w:tc>
          <w:tcPr>
            <w:tcW w:w="1447" w:type="dxa"/>
            <w:tcBorders>
              <w:top w:val="single" w:sz="4" w:space="0" w:color="F8F8F8"/>
            </w:tcBorders>
            <w:shd w:val="clear" w:color="auto" w:fill="auto"/>
          </w:tcPr>
          <w:p w14:paraId="0AE475E7" w14:textId="77777777" w:rsidR="00F0796A" w:rsidRPr="00F0796A" w:rsidRDefault="00F0796A" w:rsidP="008B2D59">
            <w:pPr>
              <w:keepLines/>
              <w:spacing w:after="60"/>
              <w:textboxTightWrap w:val="allLines"/>
              <w:rPr>
                <w:rFonts w:asciiTheme="minorHAnsi" w:hAnsiTheme="minorHAnsi" w:cstheme="minorHAnsi"/>
                <w:b/>
              </w:rPr>
            </w:pPr>
            <w:r w:rsidRPr="00F0796A">
              <w:rPr>
                <w:rFonts w:asciiTheme="minorHAnsi" w:hAnsiTheme="minorHAnsi" w:cstheme="minorHAnsi"/>
                <w:b/>
              </w:rPr>
              <w:t xml:space="preserve">Qualifications </w:t>
            </w:r>
            <w:r w:rsidRPr="00F0796A">
              <w:rPr>
                <w:rFonts w:asciiTheme="minorHAnsi" w:hAnsiTheme="minorHAnsi" w:cstheme="minorHAnsi"/>
                <w:b/>
              </w:rPr>
              <w:br/>
              <w:t>and training</w:t>
            </w:r>
          </w:p>
        </w:tc>
        <w:tc>
          <w:tcPr>
            <w:tcW w:w="8176" w:type="dxa"/>
            <w:tcBorders>
              <w:top w:val="single" w:sz="4" w:space="0" w:color="F8F8F8"/>
            </w:tcBorders>
            <w:shd w:val="clear" w:color="auto" w:fill="auto"/>
          </w:tcPr>
          <w:p w14:paraId="798BE712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  <w:lang w:val="en-US"/>
              </w:rPr>
            </w:pPr>
            <w:r w:rsidRPr="00F0796A">
              <w:rPr>
                <w:rFonts w:asciiTheme="minorHAnsi" w:hAnsiTheme="minorHAnsi" w:cstheme="minorHAnsi"/>
              </w:rPr>
              <w:t>First aid training (or willingness to complete it)</w:t>
            </w:r>
          </w:p>
        </w:tc>
      </w:tr>
      <w:tr w:rsidR="00F0796A" w:rsidRPr="00F0796A" w14:paraId="4CCEAB17" w14:textId="77777777" w:rsidTr="008B2D59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55367926" w14:textId="77777777" w:rsidR="00F0796A" w:rsidRPr="00F0796A" w:rsidRDefault="00F0796A" w:rsidP="008B2D59">
            <w:pPr>
              <w:keepLines/>
              <w:spacing w:after="60"/>
              <w:textboxTightWrap w:val="allLines"/>
              <w:rPr>
                <w:rFonts w:asciiTheme="minorHAnsi" w:hAnsiTheme="minorHAnsi" w:cstheme="minorHAnsi"/>
                <w:b/>
              </w:rPr>
            </w:pPr>
            <w:r w:rsidRPr="00F0796A">
              <w:rPr>
                <w:rFonts w:asciiTheme="minorHAnsi" w:hAnsiTheme="minorHAnsi" w:cstheme="minorHAnsi"/>
                <w:b/>
              </w:rPr>
              <w:t>Experience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25D27748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</w:rPr>
            </w:pPr>
            <w:r w:rsidRPr="00F0796A">
              <w:rPr>
                <w:rFonts w:asciiTheme="minorHAnsi" w:hAnsiTheme="minorHAnsi" w:cstheme="minorHAnsi"/>
              </w:rPr>
              <w:t xml:space="preserve">Working with children or young people </w:t>
            </w:r>
          </w:p>
          <w:p w14:paraId="1636BBC8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</w:rPr>
            </w:pPr>
            <w:r w:rsidRPr="00F0796A">
              <w:rPr>
                <w:rFonts w:asciiTheme="minorHAnsi" w:hAnsiTheme="minorHAnsi" w:cstheme="minorHAnsi"/>
              </w:rPr>
              <w:t xml:space="preserve">Working and collaborating within a team  </w:t>
            </w:r>
          </w:p>
        </w:tc>
      </w:tr>
      <w:tr w:rsidR="00F0796A" w:rsidRPr="00F0796A" w14:paraId="60FC4EBF" w14:textId="77777777" w:rsidTr="008B2D59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2F867D7A" w14:textId="77777777" w:rsidR="00F0796A" w:rsidRPr="00F0796A" w:rsidRDefault="00F0796A" w:rsidP="008B2D59">
            <w:pPr>
              <w:keepLines/>
              <w:spacing w:after="60"/>
              <w:textboxTightWrap w:val="allLines"/>
              <w:rPr>
                <w:rFonts w:asciiTheme="minorHAnsi" w:hAnsiTheme="minorHAnsi" w:cstheme="minorHAnsi"/>
                <w:b/>
              </w:rPr>
            </w:pPr>
            <w:r w:rsidRPr="00F0796A">
              <w:rPr>
                <w:rFonts w:asciiTheme="minorHAnsi" w:hAnsiTheme="minorHAnsi" w:cstheme="minorHAnsi"/>
                <w:b/>
              </w:rPr>
              <w:t>Skills and knowledge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55888F48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</w:rPr>
            </w:pPr>
            <w:r w:rsidRPr="00F0796A">
              <w:rPr>
                <w:rFonts w:asciiTheme="minorHAnsi" w:hAnsiTheme="minorHAnsi" w:cstheme="minorHAnsi"/>
              </w:rPr>
              <w:t>Ability to respond quickly and effectively to issues that arise</w:t>
            </w:r>
          </w:p>
          <w:p w14:paraId="72ED8E73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</w:rPr>
            </w:pPr>
            <w:r w:rsidRPr="00F0796A">
              <w:rPr>
                <w:rFonts w:asciiTheme="minorHAnsi" w:hAnsiTheme="minorHAnsi" w:cstheme="minorHAnsi"/>
              </w:rPr>
              <w:t xml:space="preserve">Ability to use own initiative and take action accordingly </w:t>
            </w:r>
          </w:p>
          <w:p w14:paraId="1E7ED50E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</w:rPr>
            </w:pPr>
            <w:r w:rsidRPr="00F0796A">
              <w:rPr>
                <w:rFonts w:asciiTheme="minorHAnsi" w:hAnsiTheme="minorHAnsi" w:cstheme="minorHAnsi"/>
              </w:rPr>
              <w:t xml:space="preserve">Effective communication with adults and children </w:t>
            </w:r>
          </w:p>
          <w:p w14:paraId="02C0368F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</w:rPr>
            </w:pPr>
            <w:r w:rsidRPr="00F0796A">
              <w:rPr>
                <w:rFonts w:asciiTheme="minorHAnsi" w:hAnsiTheme="minorHAnsi" w:cstheme="minorHAnsi"/>
              </w:rPr>
              <w:t xml:space="preserve">Ability to follow instructions from senior team members </w:t>
            </w:r>
          </w:p>
          <w:p w14:paraId="22F9AF78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</w:rPr>
            </w:pPr>
            <w:r w:rsidRPr="00F0796A">
              <w:rPr>
                <w:rFonts w:asciiTheme="minorHAnsi" w:hAnsiTheme="minorHAnsi" w:cstheme="minorHAnsi"/>
              </w:rPr>
              <w:t xml:space="preserve">Ability to have a firm but fair approach to handling behaviour issues in line with the school’s policies </w:t>
            </w:r>
          </w:p>
          <w:p w14:paraId="5FCD45D1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  <w:lang w:val="en-US"/>
              </w:rPr>
            </w:pPr>
            <w:r w:rsidRPr="00F0796A">
              <w:rPr>
                <w:rFonts w:asciiTheme="minorHAnsi" w:hAnsiTheme="minorHAnsi" w:cstheme="minorHAnsi"/>
              </w:rPr>
              <w:t xml:space="preserve">Ability to build effective working relationships with colleagues </w:t>
            </w:r>
          </w:p>
        </w:tc>
      </w:tr>
      <w:tr w:rsidR="00F0796A" w:rsidRPr="00F0796A" w14:paraId="3B1C5C75" w14:textId="77777777" w:rsidTr="008B2D59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4A65DDD6" w14:textId="77777777" w:rsidR="00F0796A" w:rsidRPr="00F0796A" w:rsidRDefault="00F0796A" w:rsidP="008B2D59">
            <w:pPr>
              <w:keepLines/>
              <w:spacing w:after="60"/>
              <w:textboxTightWrap w:val="allLines"/>
              <w:rPr>
                <w:rFonts w:asciiTheme="minorHAnsi" w:hAnsiTheme="minorHAnsi" w:cstheme="minorHAnsi"/>
                <w:b/>
              </w:rPr>
            </w:pPr>
            <w:r w:rsidRPr="00F0796A">
              <w:rPr>
                <w:rFonts w:asciiTheme="minorHAnsi" w:hAnsiTheme="minorHAnsi" w:cstheme="minorHAnsi"/>
                <w:b/>
              </w:rPr>
              <w:t>Personal qualities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40FC3C86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</w:rPr>
            </w:pPr>
            <w:r w:rsidRPr="00F0796A">
              <w:rPr>
                <w:rFonts w:asciiTheme="minorHAnsi" w:hAnsiTheme="minorHAnsi" w:cstheme="minorHAnsi"/>
              </w:rPr>
              <w:t xml:space="preserve">Commitment to supporting and understanding pupil needs </w:t>
            </w:r>
          </w:p>
          <w:p w14:paraId="27AABC18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</w:rPr>
            </w:pPr>
            <w:r w:rsidRPr="00F0796A">
              <w:rPr>
                <w:rFonts w:asciiTheme="minorHAnsi" w:hAnsiTheme="minorHAnsi" w:cstheme="minorHAnsi"/>
              </w:rPr>
              <w:t>Uphold and promote the ethos and values of the school</w:t>
            </w:r>
          </w:p>
          <w:p w14:paraId="5BFEAF45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</w:rPr>
            </w:pPr>
            <w:r w:rsidRPr="00F0796A">
              <w:rPr>
                <w:rFonts w:asciiTheme="minorHAnsi" w:hAnsiTheme="minorHAnsi" w:cstheme="minorHAnsi"/>
              </w:rPr>
              <w:t>Maintain confidentiality at all times</w:t>
            </w:r>
          </w:p>
          <w:p w14:paraId="5496E001" w14:textId="77777777" w:rsidR="00F0796A" w:rsidRPr="00F0796A" w:rsidRDefault="00F0796A" w:rsidP="00F0796A">
            <w:pPr>
              <w:keepLines/>
              <w:numPr>
                <w:ilvl w:val="0"/>
                <w:numId w:val="18"/>
              </w:numPr>
              <w:spacing w:after="60"/>
              <w:textboxTightWrap w:val="allLines"/>
              <w:rPr>
                <w:rFonts w:asciiTheme="minorHAnsi" w:hAnsiTheme="minorHAnsi" w:cstheme="minorHAnsi"/>
              </w:rPr>
            </w:pPr>
            <w:r w:rsidRPr="00F0796A">
              <w:rPr>
                <w:rFonts w:asciiTheme="minorHAnsi" w:hAnsiTheme="minorHAnsi" w:cstheme="minorHAnsi"/>
              </w:rPr>
              <w:t>Commitment to safeguarding, equality, diversity and inclusion</w:t>
            </w:r>
          </w:p>
        </w:tc>
      </w:tr>
    </w:tbl>
    <w:p w14:paraId="4B94D5A5" w14:textId="1BF51AE9" w:rsidR="003107A8" w:rsidRPr="009C3BEE" w:rsidRDefault="003107A8" w:rsidP="00F0796A">
      <w:pPr>
        <w:spacing w:before="120"/>
        <w:outlineLvl w:val="0"/>
        <w:rPr>
          <w:rFonts w:asciiTheme="minorHAnsi" w:hAnsiTheme="minorHAnsi" w:cstheme="minorHAnsi"/>
        </w:rPr>
      </w:pPr>
    </w:p>
    <w:sectPr w:rsidR="003107A8" w:rsidRPr="009C3BEE" w:rsidSect="00742B3F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B0818" w14:textId="77777777" w:rsidR="0081025F" w:rsidRDefault="0081025F">
      <w:r>
        <w:separator/>
      </w:r>
    </w:p>
  </w:endnote>
  <w:endnote w:type="continuationSeparator" w:id="0">
    <w:p w14:paraId="049F31CB" w14:textId="77777777" w:rsidR="0081025F" w:rsidRDefault="00810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lant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3355EFE9" w14:paraId="6A552BDD" w14:textId="77777777" w:rsidTr="3355EFE9">
      <w:trPr>
        <w:trHeight w:val="300"/>
      </w:trPr>
      <w:tc>
        <w:tcPr>
          <w:tcW w:w="3330" w:type="dxa"/>
        </w:tcPr>
        <w:p w14:paraId="062C3F70" w14:textId="2F132013" w:rsidR="3355EFE9" w:rsidRDefault="3355EFE9" w:rsidP="3355EFE9">
          <w:pPr>
            <w:pStyle w:val="Header"/>
            <w:ind w:left="-115"/>
          </w:pPr>
        </w:p>
      </w:tc>
      <w:tc>
        <w:tcPr>
          <w:tcW w:w="3330" w:type="dxa"/>
        </w:tcPr>
        <w:p w14:paraId="30C5E26E" w14:textId="55DE829F" w:rsidR="3355EFE9" w:rsidRDefault="3355EFE9" w:rsidP="3355EFE9">
          <w:pPr>
            <w:pStyle w:val="Header"/>
            <w:jc w:val="center"/>
          </w:pPr>
        </w:p>
      </w:tc>
      <w:tc>
        <w:tcPr>
          <w:tcW w:w="3330" w:type="dxa"/>
        </w:tcPr>
        <w:p w14:paraId="269109B9" w14:textId="3AA2119A" w:rsidR="3355EFE9" w:rsidRDefault="3355EFE9" w:rsidP="3355EFE9">
          <w:pPr>
            <w:pStyle w:val="Header"/>
            <w:ind w:right="-115"/>
            <w:jc w:val="right"/>
          </w:pPr>
        </w:p>
      </w:tc>
    </w:tr>
  </w:tbl>
  <w:p w14:paraId="4195592E" w14:textId="4E59054E" w:rsidR="3355EFE9" w:rsidRDefault="3355EFE9" w:rsidP="3355EF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4875" w14:textId="228C60C0" w:rsidR="00A77140" w:rsidRDefault="006E6A0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C439D6A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8916252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663666270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4607799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008142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147127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19974423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54A3A078">
            <v:group id="Group 6" style="position:absolute;margin-left:41pt;margin-top:201.3pt;width:516.35pt;height:71.5pt;z-index:251659776" coordsize="65574,9080" o:spid="_x0000_s1026" w14:anchorId="3BD9D06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qo1yyOrnT/tl&#10;r9uVPNNt5q+cE/vbM5x74xVqpjUjK/K720+fYqUWt0FFFFU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E83AE6E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92356348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851694919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0461850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127298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25635648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23397868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5E9EA48E">
            <v:group id="Group 6" style="position:absolute;margin-left:41pt;margin-top:201.3pt;width:516.35pt;height:71.5pt;z-index:251658752" coordsize="65574,9080" o:spid="_x0000_s1026" w14:anchorId="17AB9D6C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qjXLI6udP+2Wv&#10;25U8023mr5wT+9sznHvjFWqmNSMr8rvbT59ipRa3QUUUV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0FC29CC1" wp14:editId="07777777">
              <wp:simplePos x="0" y="0"/>
              <wp:positionH relativeFrom="column">
                <wp:posOffset>465455</wp:posOffset>
              </wp:positionH>
              <wp:positionV relativeFrom="paragraph">
                <wp:posOffset>3657600</wp:posOffset>
              </wp:positionV>
              <wp:extent cx="6576695" cy="699135"/>
              <wp:effectExtent l="0" t="0" r="0" b="0"/>
              <wp:wrapNone/>
              <wp:docPr id="33579364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76695" cy="699135"/>
                        <a:chOff x="0" y="0"/>
                        <a:chExt cx="6576834" cy="699247"/>
                      </a:xfrm>
                    </wpg:grpSpPr>
                    <pic:pic xmlns:pic="http://schemas.openxmlformats.org/drawingml/2006/picture">
                      <pic:nvPicPr>
                        <pic:cNvPr id="35727719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9264" y="88017"/>
                          <a:ext cx="1217570" cy="518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9172166" name="Picture 1" descr="2012 logo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05" y="14670"/>
                          <a:ext cx="899731" cy="684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5874542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12141" y="0"/>
                          <a:ext cx="709027" cy="699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5458577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6364" y="0"/>
                          <a:ext cx="684577" cy="684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25953963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890"/>
                          <a:ext cx="1339816" cy="694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06E90D99">
            <v:group id="Group 5" style="position:absolute;margin-left:36.65pt;margin-top:4in;width:517.85pt;height:55.05pt;z-index:251655680" coordsize="65768,6992" o:spid="_x0000_s1026" w14:anchorId="43A1D65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">
              <v:shape id="Picture 13" style="position:absolute;left:53592;top:880;width:12176;height:5183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">
                <v:imagedata o:title="FMSiS" r:id="rId6"/>
              </v:shape>
              <v:shape id="Picture 1" style="position:absolute;left:16821;top:146;width:8997;height:6846;visibility:visible;mso-wrap-style:square" alt="2012 logo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">
                <v:imagedata o:title="2012 logo" r:id="rId14"/>
              </v:shape>
              <v:shape id="Picture 24" style="position:absolute;left:30121;width:7090;height:699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">
                <v:imagedata o:title="Gold 2017" r:id="rId7"/>
              </v:shape>
              <v:shape id="Picture 2" style="position:absolute;left:41563;width:6846;height:684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">
                <v:imagedata o:title="SG-L1-3-mark-platinum-2018-19-2019-20" r:id="rId15"/>
              </v:shape>
              <v:shape id="Picture 4" style="position:absolute;top:48;width:13398;height:694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">
                <v:imagedata o:title="Music-Mark-logo-school-member-right-[RGB]" r:id="rId16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AD5B26E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2559050</wp:posOffset>
              </wp:positionV>
              <wp:extent cx="6559550" cy="908050"/>
              <wp:effectExtent l="0" t="0" r="0" b="0"/>
              <wp:wrapNone/>
              <wp:docPr id="1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908050"/>
                        <a:chOff x="0" y="0"/>
                        <a:chExt cx="6559550" cy="908050"/>
                      </a:xfrm>
                    </wpg:grpSpPr>
                    <pic:pic xmlns:pic="http://schemas.openxmlformats.org/drawingml/2006/picture">
                      <pic:nvPicPr>
                        <pic:cNvPr id="307095782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40350" y="209550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47831386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7200" y="127000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0200" y="12700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54090458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14080920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21A80828">
            <v:group id="Group 2" style="position:absolute;margin-left:41pt;margin-top:201.5pt;width:516.5pt;height:71.5pt;z-index:251656704" coordsize="65595,9080" o:spid="_x0000_s1026" w14:anchorId="53D2805E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">
              <v:shape id="Picture 13" style="position:absolute;left:53403;top:2095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">
                <v:imagedata o:title="FMSiS" r:id="rId6"/>
              </v:shape>
              <v:shape id="Picture 24" style="position:absolute;left:29972;top:1270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">
                <v:imagedata o:title="Gold 2017" r:id="rId7"/>
              </v:shape>
              <v:shape id="Picture 2" style="position:absolute;left:41402;top:1270;width:6858;height:685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">
                <v:imagedata o:title="SG-L1-3-mark-platinum-2018-19-2019-20" r:id="rId15"/>
              </v:shape>
              <v:shape id="Picture 4" style="position:absolute;top:1270;width:13398;height:692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">
                <v:imagedata cropleft="14619f" croptop="14706f" cropright="13611f" cropbottom="14807f" o:title="" r:id="rId9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AA70EBB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432AC9F0">
            <v:group id="Group 1" style="position:absolute;margin-left:41pt;margin-top:201.3pt;width:516.35pt;height:71.5pt;z-index:251657728" coordsize="65574,9080" o:spid="_x0000_s1026" w14:anchorId="3157B9E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qjXLI6udP+2Wv25U8023mr5wT+9sznHvjFWqmNSMr8rvbT59ipRa3QUUUVR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inline distT="0" distB="0" distL="114300" distR="114300" wp14:anchorId="341164EF" wp14:editId="60AEB268">
              <wp:extent cx="6557645" cy="908050"/>
              <wp:effectExtent l="0" t="0" r="0" b="0"/>
              <wp:docPr id="71363482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52448141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2644376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6244569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3908294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4685061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wp14="http://schemas.microsoft.com/office/word/2010/wordml"/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28261" w14:textId="77777777" w:rsidR="0081025F" w:rsidRDefault="0081025F">
      <w:r>
        <w:separator/>
      </w:r>
    </w:p>
  </w:footnote>
  <w:footnote w:type="continuationSeparator" w:id="0">
    <w:p w14:paraId="62486C05" w14:textId="77777777" w:rsidR="0081025F" w:rsidRDefault="00810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B9EC" w14:textId="01386B64" w:rsidR="3355EFE9" w:rsidRDefault="3355EFE9" w:rsidP="3355EFE9">
    <w:pPr>
      <w:pStyle w:val="Heading1"/>
      <w:ind w:left="720" w:right="0"/>
    </w:pPr>
    <w:r w:rsidRPr="3355EFE9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 xml:space="preserve">St John’s Church of England (VC) Primary School, </w:t>
    </w:r>
    <w:r>
      <w:tab/>
    </w:r>
    <w:r>
      <w:tab/>
    </w:r>
    <w:r>
      <w:tab/>
    </w:r>
    <w:r>
      <w:tab/>
    </w:r>
    <w:r>
      <w:tab/>
    </w:r>
    <w:r w:rsidRPr="3355EFE9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>Sevenoaks</w:t>
    </w:r>
  </w:p>
  <w:p w14:paraId="6388852E" w14:textId="4E0A985A" w:rsidR="3355EFE9" w:rsidRDefault="3355EFE9" w:rsidP="3355EFE9">
    <w:r>
      <w:rPr>
        <w:noProof/>
      </w:rPr>
      <w:drawing>
        <wp:inline distT="0" distB="0" distL="0" distR="0" wp14:anchorId="22F3D4F4" wp14:editId="5FC7F8B2">
          <wp:extent cx="999831" cy="902286"/>
          <wp:effectExtent l="0" t="0" r="0" b="0"/>
          <wp:docPr id="10562177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1775" name="Picture 1056217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831" cy="902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32FB341A" wp14:editId="7602707A">
          <wp:extent cx="951058" cy="944962"/>
          <wp:effectExtent l="0" t="0" r="0" b="0"/>
          <wp:docPr id="211405078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4648098" name="Picture 167464809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058" cy="944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8C3EC8" w14:textId="39D55738" w:rsidR="3355EFE9" w:rsidRDefault="3355EFE9" w:rsidP="3355EFE9">
    <w:r w:rsidRPr="3355EFE9">
      <w:rPr>
        <w:rFonts w:ascii="Calibri" w:eastAsia="Calibri" w:hAnsi="Calibri" w:cs="Calibri"/>
        <w:sz w:val="22"/>
        <w:szCs w:val="22"/>
      </w:rPr>
      <w:t xml:space="preserve"> </w:t>
    </w:r>
  </w:p>
  <w:p w14:paraId="0E01BFA1" w14:textId="29AD828E" w:rsidR="3355EFE9" w:rsidRDefault="3355EFE9" w:rsidP="3355EFE9">
    <w:r w:rsidRPr="3355EFE9">
      <w:rPr>
        <w:rFonts w:ascii="Arial" w:eastAsia="Arial" w:hAnsi="Arial" w:cs="Arial"/>
        <w:sz w:val="22"/>
        <w:szCs w:val="22"/>
      </w:rPr>
      <w:t>Karen Miles</w:t>
    </w:r>
    <w:r>
      <w:tab/>
    </w:r>
    <w:r>
      <w:tab/>
    </w:r>
    <w:proofErr w:type="gramStart"/>
    <w:r>
      <w:tab/>
    </w:r>
    <w:r w:rsidRPr="3355EFE9">
      <w:rPr>
        <w:rFonts w:ascii="Arial" w:eastAsia="Arial" w:hAnsi="Arial" w:cs="Arial"/>
        <w:sz w:val="22"/>
        <w:szCs w:val="22"/>
      </w:rPr>
      <w:t xml:space="preserve">  </w:t>
    </w:r>
    <w:r>
      <w:tab/>
    </w:r>
    <w:proofErr w:type="gramEnd"/>
    <w:r>
      <w:tab/>
    </w:r>
    <w:r>
      <w:tab/>
    </w:r>
    <w:r>
      <w:tab/>
    </w:r>
    <w:r>
      <w:tab/>
    </w:r>
    <w:r>
      <w:tab/>
    </w:r>
    <w:r>
      <w:tab/>
    </w:r>
    <w:r w:rsidRPr="3355EFE9">
      <w:rPr>
        <w:rFonts w:ascii="Arial" w:eastAsia="Arial" w:hAnsi="Arial" w:cs="Arial"/>
        <w:sz w:val="22"/>
        <w:szCs w:val="22"/>
      </w:rPr>
      <w:t>Bayham Road</w:t>
    </w:r>
  </w:p>
  <w:p w14:paraId="2B5DE351" w14:textId="24890B7E" w:rsidR="3355EFE9" w:rsidRDefault="3355EFE9" w:rsidP="3355EFE9">
    <w:r w:rsidRPr="3355EFE9">
      <w:rPr>
        <w:rFonts w:ascii="Arial" w:eastAsia="Arial" w:hAnsi="Arial" w:cs="Arial"/>
        <w:sz w:val="22"/>
        <w:szCs w:val="22"/>
      </w:rPr>
      <w:t xml:space="preserve">Headteacher                               </w:t>
    </w:r>
    <w:r>
      <w:tab/>
    </w:r>
    <w:r>
      <w:tab/>
    </w:r>
    <w:r>
      <w:tab/>
    </w:r>
    <w:r w:rsidRPr="3355EFE9">
      <w:rPr>
        <w:rFonts w:ascii="Arial" w:eastAsia="Arial" w:hAnsi="Arial" w:cs="Arial"/>
        <w:sz w:val="22"/>
        <w:szCs w:val="22"/>
      </w:rPr>
      <w:t xml:space="preserve">    </w:t>
    </w:r>
    <w:r>
      <w:tab/>
    </w:r>
    <w:r>
      <w:tab/>
    </w:r>
    <w:r>
      <w:tab/>
    </w:r>
    <w:proofErr w:type="gramStart"/>
    <w:r>
      <w:tab/>
    </w:r>
    <w:r w:rsidRPr="3355EFE9">
      <w:rPr>
        <w:rFonts w:ascii="Arial" w:eastAsia="Arial" w:hAnsi="Arial" w:cs="Arial"/>
        <w:sz w:val="22"/>
        <w:szCs w:val="22"/>
      </w:rPr>
      <w:t xml:space="preserve">  Sevenoaks</w:t>
    </w:r>
    <w:proofErr w:type="gramEnd"/>
  </w:p>
  <w:p w14:paraId="5CA33CCA" w14:textId="79FFA8DE" w:rsidR="3355EFE9" w:rsidRDefault="00F0796A" w:rsidP="3355EFE9">
    <w:hyperlink r:id="rId3">
      <w:r w:rsidR="3355EFE9" w:rsidRPr="3355EFE9">
        <w:rPr>
          <w:rStyle w:val="Hyperlink"/>
          <w:rFonts w:ascii="Arial" w:eastAsia="Arial" w:hAnsi="Arial" w:cs="Arial"/>
          <w:color w:val="0563C1"/>
          <w:sz w:val="22"/>
          <w:szCs w:val="22"/>
        </w:rPr>
        <w:t>www.stjohnssevenoaks.co.uk</w:t>
      </w:r>
    </w:hyperlink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 w:rsidRPr="3355EFE9">
      <w:rPr>
        <w:rFonts w:ascii="Arial" w:eastAsia="Arial" w:hAnsi="Arial" w:cs="Arial"/>
        <w:sz w:val="22"/>
        <w:szCs w:val="22"/>
      </w:rPr>
      <w:t xml:space="preserve">          Kent</w:t>
    </w:r>
  </w:p>
  <w:p w14:paraId="6FE59DC8" w14:textId="3A9F15D2" w:rsidR="3355EFE9" w:rsidRDefault="009C3BEE" w:rsidP="3355EFE9">
    <w:r>
      <w:rPr>
        <w:rFonts w:ascii="Arial" w:eastAsia="Arial" w:hAnsi="Arial" w:cs="Arial"/>
        <w:sz w:val="22"/>
        <w:szCs w:val="22"/>
      </w:rPr>
      <w:t>office@</w:t>
    </w:r>
    <w:r w:rsidR="3355EFE9" w:rsidRPr="3355EFE9">
      <w:rPr>
        <w:rFonts w:ascii="Arial" w:eastAsia="Arial" w:hAnsi="Arial" w:cs="Arial"/>
        <w:sz w:val="22"/>
        <w:szCs w:val="22"/>
      </w:rPr>
      <w:t>stjohnssevenoaks.co.uk</w:t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>
      <w:t xml:space="preserve">  </w:t>
    </w:r>
    <w:r w:rsidR="3355EFE9" w:rsidRPr="3355EFE9">
      <w:rPr>
        <w:rFonts w:ascii="Arial" w:eastAsia="Arial" w:hAnsi="Arial" w:cs="Arial"/>
        <w:sz w:val="22"/>
        <w:szCs w:val="22"/>
      </w:rPr>
      <w:t xml:space="preserve"> TN13 3XD</w:t>
    </w:r>
  </w:p>
  <w:p w14:paraId="4530AC7B" w14:textId="452208D6" w:rsidR="3355EFE9" w:rsidRDefault="3355EFE9" w:rsidP="3355EFE9">
    <w:pPr>
      <w:rPr>
        <w:rFonts w:ascii="Arial" w:eastAsia="Arial" w:hAnsi="Arial" w:cs="Arial"/>
        <w:sz w:val="22"/>
        <w:szCs w:val="22"/>
      </w:rPr>
    </w:pPr>
    <w:r w:rsidRPr="3355EFE9">
      <w:rPr>
        <w:rFonts w:ascii="Arial" w:eastAsia="Arial" w:hAnsi="Arial" w:cs="Arial"/>
        <w:sz w:val="22"/>
        <w:szCs w:val="22"/>
      </w:rPr>
      <w:t>01732 453944</w:t>
    </w:r>
    <w:r>
      <w:tab/>
    </w:r>
  </w:p>
  <w:p w14:paraId="5653EDDF" w14:textId="094AD450" w:rsidR="3355EFE9" w:rsidRDefault="3355EFE9" w:rsidP="3355EFE9">
    <w:pPr>
      <w:tabs>
        <w:tab w:val="left" w:pos="1620"/>
        <w:tab w:val="right" w:pos="10065"/>
      </w:tabs>
    </w:pPr>
  </w:p>
  <w:p w14:paraId="3656B9AB" w14:textId="77777777" w:rsidR="00A77140" w:rsidRPr="00067CE4" w:rsidRDefault="00A77140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 w15:restartNumberingAfterBreak="0">
    <w:nsid w:val="0C794112"/>
    <w:multiLevelType w:val="hybridMultilevel"/>
    <w:tmpl w:val="0E02B6AE"/>
    <w:lvl w:ilvl="0" w:tplc="BD82C564">
      <w:start w:val="1"/>
      <w:numFmt w:val="bullet"/>
      <w:lvlText w:val="o"/>
      <w:lvlJc w:val="left"/>
      <w:pPr>
        <w:ind w:left="720" w:hanging="360"/>
      </w:pPr>
      <w:rPr>
        <w:rFonts w:ascii="Symbol" w:hAnsi="Symbol" w:hint="default"/>
      </w:rPr>
    </w:lvl>
    <w:lvl w:ilvl="1" w:tplc="43C69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EAF8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ECE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2C44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D6A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44B8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0DA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8850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C153F"/>
    <w:multiLevelType w:val="hybridMultilevel"/>
    <w:tmpl w:val="6B3A1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70FC5"/>
    <w:multiLevelType w:val="hybridMultilevel"/>
    <w:tmpl w:val="1244FF16"/>
    <w:lvl w:ilvl="0" w:tplc="8DCE89C0">
      <w:start w:val="1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D7308"/>
    <w:multiLevelType w:val="hybridMultilevel"/>
    <w:tmpl w:val="725E16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61AC4"/>
    <w:multiLevelType w:val="hybridMultilevel"/>
    <w:tmpl w:val="5FE6548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8C1935"/>
    <w:multiLevelType w:val="hybridMultilevel"/>
    <w:tmpl w:val="43FC9106"/>
    <w:lvl w:ilvl="0" w:tplc="1EA865EA">
      <w:start w:val="22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3" w15:restartNumberingAfterBreak="0">
    <w:nsid w:val="5C224546"/>
    <w:multiLevelType w:val="hybridMultilevel"/>
    <w:tmpl w:val="AA1EB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3514C"/>
    <w:multiLevelType w:val="hybridMultilevel"/>
    <w:tmpl w:val="80C20CE8"/>
    <w:lvl w:ilvl="0" w:tplc="C19E3ABA">
      <w:start w:val="10"/>
      <w:numFmt w:val="bullet"/>
      <w:lvlText w:val="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7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5687783">
    <w:abstractNumId w:val="2"/>
  </w:num>
  <w:num w:numId="2" w16cid:durableId="477919427">
    <w:abstractNumId w:val="10"/>
  </w:num>
  <w:num w:numId="3" w16cid:durableId="407920359">
    <w:abstractNumId w:val="15"/>
  </w:num>
  <w:num w:numId="4" w16cid:durableId="204565013">
    <w:abstractNumId w:val="6"/>
  </w:num>
  <w:num w:numId="5" w16cid:durableId="1707413449">
    <w:abstractNumId w:val="11"/>
  </w:num>
  <w:num w:numId="6" w16cid:durableId="965237539">
    <w:abstractNumId w:val="5"/>
  </w:num>
  <w:num w:numId="7" w16cid:durableId="696194270">
    <w:abstractNumId w:val="12"/>
  </w:num>
  <w:num w:numId="8" w16cid:durableId="726992833">
    <w:abstractNumId w:val="4"/>
  </w:num>
  <w:num w:numId="9" w16cid:durableId="714045245">
    <w:abstractNumId w:val="7"/>
  </w:num>
  <w:num w:numId="10" w16cid:durableId="1129931337">
    <w:abstractNumId w:val="3"/>
  </w:num>
  <w:num w:numId="11" w16cid:durableId="1603412659">
    <w:abstractNumId w:val="17"/>
  </w:num>
  <w:num w:numId="12" w16cid:durableId="1889607654">
    <w:abstractNumId w:val="8"/>
  </w:num>
  <w:num w:numId="13" w16cid:durableId="2127842581">
    <w:abstractNumId w:val="9"/>
  </w:num>
  <w:num w:numId="14" w16cid:durableId="1887181527">
    <w:abstractNumId w:val="14"/>
  </w:num>
  <w:num w:numId="15" w16cid:durableId="1646542155">
    <w:abstractNumId w:val="13"/>
  </w:num>
  <w:num w:numId="16" w16cid:durableId="758911615">
    <w:abstractNumId w:val="16"/>
  </w:num>
  <w:num w:numId="17" w16cid:durableId="1336348896">
    <w:abstractNumId w:val="0"/>
  </w:num>
  <w:num w:numId="18" w16cid:durableId="1868907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49"/>
    <w:rsid w:val="000029D2"/>
    <w:rsid w:val="00003333"/>
    <w:rsid w:val="00004D4E"/>
    <w:rsid w:val="000119A9"/>
    <w:rsid w:val="00012BA6"/>
    <w:rsid w:val="0001707E"/>
    <w:rsid w:val="00021217"/>
    <w:rsid w:val="000213D5"/>
    <w:rsid w:val="00021C43"/>
    <w:rsid w:val="00021FCE"/>
    <w:rsid w:val="00025469"/>
    <w:rsid w:val="00025919"/>
    <w:rsid w:val="00042532"/>
    <w:rsid w:val="000425C1"/>
    <w:rsid w:val="00044B02"/>
    <w:rsid w:val="00045A0E"/>
    <w:rsid w:val="000466F1"/>
    <w:rsid w:val="00046A1F"/>
    <w:rsid w:val="000530A3"/>
    <w:rsid w:val="0005422F"/>
    <w:rsid w:val="000556F0"/>
    <w:rsid w:val="00056412"/>
    <w:rsid w:val="0006248C"/>
    <w:rsid w:val="00063723"/>
    <w:rsid w:val="000639E7"/>
    <w:rsid w:val="00065794"/>
    <w:rsid w:val="000669BB"/>
    <w:rsid w:val="00066FF8"/>
    <w:rsid w:val="00067CE4"/>
    <w:rsid w:val="0007079F"/>
    <w:rsid w:val="00085717"/>
    <w:rsid w:val="00086CD4"/>
    <w:rsid w:val="00090765"/>
    <w:rsid w:val="00095F73"/>
    <w:rsid w:val="000A1295"/>
    <w:rsid w:val="000A27DD"/>
    <w:rsid w:val="000A7F8A"/>
    <w:rsid w:val="000B5FA1"/>
    <w:rsid w:val="000C4DB8"/>
    <w:rsid w:val="000C625C"/>
    <w:rsid w:val="000C6BB9"/>
    <w:rsid w:val="000D049C"/>
    <w:rsid w:val="000D30BA"/>
    <w:rsid w:val="000D35F8"/>
    <w:rsid w:val="000D52CB"/>
    <w:rsid w:val="000D52D6"/>
    <w:rsid w:val="000D73CA"/>
    <w:rsid w:val="000E2AD4"/>
    <w:rsid w:val="000E45AE"/>
    <w:rsid w:val="000E6D35"/>
    <w:rsid w:val="000F4CFD"/>
    <w:rsid w:val="000F6CA8"/>
    <w:rsid w:val="000F71D1"/>
    <w:rsid w:val="00100ED0"/>
    <w:rsid w:val="001028E4"/>
    <w:rsid w:val="00103563"/>
    <w:rsid w:val="0010376A"/>
    <w:rsid w:val="00106F0C"/>
    <w:rsid w:val="001103AD"/>
    <w:rsid w:val="00113B4E"/>
    <w:rsid w:val="001230F3"/>
    <w:rsid w:val="001248DD"/>
    <w:rsid w:val="0013687E"/>
    <w:rsid w:val="0014006B"/>
    <w:rsid w:val="0015419B"/>
    <w:rsid w:val="0015647D"/>
    <w:rsid w:val="001665A3"/>
    <w:rsid w:val="0017300D"/>
    <w:rsid w:val="00174FAF"/>
    <w:rsid w:val="001753BA"/>
    <w:rsid w:val="00175417"/>
    <w:rsid w:val="001813F4"/>
    <w:rsid w:val="001815AA"/>
    <w:rsid w:val="00184624"/>
    <w:rsid w:val="00186F51"/>
    <w:rsid w:val="00190EE8"/>
    <w:rsid w:val="00192DCF"/>
    <w:rsid w:val="0019454E"/>
    <w:rsid w:val="0019583C"/>
    <w:rsid w:val="00197EBD"/>
    <w:rsid w:val="001A0B7F"/>
    <w:rsid w:val="001A3CAC"/>
    <w:rsid w:val="001A3CBE"/>
    <w:rsid w:val="001A42F8"/>
    <w:rsid w:val="001A55F5"/>
    <w:rsid w:val="001A62FF"/>
    <w:rsid w:val="001B0E1A"/>
    <w:rsid w:val="001B32A8"/>
    <w:rsid w:val="001D4C97"/>
    <w:rsid w:val="001E0253"/>
    <w:rsid w:val="001E399F"/>
    <w:rsid w:val="001E3AEC"/>
    <w:rsid w:val="002024C8"/>
    <w:rsid w:val="0020658A"/>
    <w:rsid w:val="00207236"/>
    <w:rsid w:val="00207B50"/>
    <w:rsid w:val="00217259"/>
    <w:rsid w:val="0023559D"/>
    <w:rsid w:val="00237066"/>
    <w:rsid w:val="0023783E"/>
    <w:rsid w:val="0024383C"/>
    <w:rsid w:val="00244C4B"/>
    <w:rsid w:val="00245580"/>
    <w:rsid w:val="00250459"/>
    <w:rsid w:val="00252E8D"/>
    <w:rsid w:val="00254171"/>
    <w:rsid w:val="0025792B"/>
    <w:rsid w:val="00263EE7"/>
    <w:rsid w:val="002751E6"/>
    <w:rsid w:val="0028441D"/>
    <w:rsid w:val="002869F5"/>
    <w:rsid w:val="002914C5"/>
    <w:rsid w:val="002942B5"/>
    <w:rsid w:val="002A251A"/>
    <w:rsid w:val="002A47EA"/>
    <w:rsid w:val="002A713D"/>
    <w:rsid w:val="002B5690"/>
    <w:rsid w:val="002C6F53"/>
    <w:rsid w:val="002D59C1"/>
    <w:rsid w:val="002D6836"/>
    <w:rsid w:val="002D751A"/>
    <w:rsid w:val="002E0D38"/>
    <w:rsid w:val="002E1BAD"/>
    <w:rsid w:val="002E3412"/>
    <w:rsid w:val="002F28E5"/>
    <w:rsid w:val="002F4C2E"/>
    <w:rsid w:val="002F51C7"/>
    <w:rsid w:val="002F6C94"/>
    <w:rsid w:val="002F7B51"/>
    <w:rsid w:val="0030100D"/>
    <w:rsid w:val="00301B2B"/>
    <w:rsid w:val="003067AC"/>
    <w:rsid w:val="003107A8"/>
    <w:rsid w:val="00310F50"/>
    <w:rsid w:val="00312308"/>
    <w:rsid w:val="00312F5F"/>
    <w:rsid w:val="0031344B"/>
    <w:rsid w:val="003145D6"/>
    <w:rsid w:val="00320032"/>
    <w:rsid w:val="00320654"/>
    <w:rsid w:val="003244B6"/>
    <w:rsid w:val="00324609"/>
    <w:rsid w:val="003324FD"/>
    <w:rsid w:val="0034537C"/>
    <w:rsid w:val="00351680"/>
    <w:rsid w:val="00351AE8"/>
    <w:rsid w:val="00354101"/>
    <w:rsid w:val="003574DE"/>
    <w:rsid w:val="00362DE3"/>
    <w:rsid w:val="0036393E"/>
    <w:rsid w:val="003639CD"/>
    <w:rsid w:val="0036462B"/>
    <w:rsid w:val="00366ACD"/>
    <w:rsid w:val="003676B7"/>
    <w:rsid w:val="00367D7B"/>
    <w:rsid w:val="00374B12"/>
    <w:rsid w:val="003877BE"/>
    <w:rsid w:val="00397098"/>
    <w:rsid w:val="0039744D"/>
    <w:rsid w:val="003974AB"/>
    <w:rsid w:val="003A3966"/>
    <w:rsid w:val="003A5408"/>
    <w:rsid w:val="003B64F7"/>
    <w:rsid w:val="003B7AC6"/>
    <w:rsid w:val="003C078A"/>
    <w:rsid w:val="003C1F2C"/>
    <w:rsid w:val="003C629F"/>
    <w:rsid w:val="003D1741"/>
    <w:rsid w:val="003D1970"/>
    <w:rsid w:val="003D21DC"/>
    <w:rsid w:val="003D2F24"/>
    <w:rsid w:val="003D31E4"/>
    <w:rsid w:val="003D3794"/>
    <w:rsid w:val="003D424B"/>
    <w:rsid w:val="003D5762"/>
    <w:rsid w:val="003E31CB"/>
    <w:rsid w:val="003F3157"/>
    <w:rsid w:val="003F3720"/>
    <w:rsid w:val="004014D1"/>
    <w:rsid w:val="0040178C"/>
    <w:rsid w:val="004023A1"/>
    <w:rsid w:val="00402BFE"/>
    <w:rsid w:val="00405CCF"/>
    <w:rsid w:val="00415F00"/>
    <w:rsid w:val="004218DC"/>
    <w:rsid w:val="0042423B"/>
    <w:rsid w:val="00427BED"/>
    <w:rsid w:val="00430B61"/>
    <w:rsid w:val="00433932"/>
    <w:rsid w:val="00440780"/>
    <w:rsid w:val="00447BF3"/>
    <w:rsid w:val="004523F3"/>
    <w:rsid w:val="00460FE6"/>
    <w:rsid w:val="00461005"/>
    <w:rsid w:val="0046301B"/>
    <w:rsid w:val="004671EF"/>
    <w:rsid w:val="00471A13"/>
    <w:rsid w:val="00474EDC"/>
    <w:rsid w:val="00475790"/>
    <w:rsid w:val="004808BF"/>
    <w:rsid w:val="00482680"/>
    <w:rsid w:val="00483830"/>
    <w:rsid w:val="00484F05"/>
    <w:rsid w:val="004854D6"/>
    <w:rsid w:val="00486B8A"/>
    <w:rsid w:val="00487F53"/>
    <w:rsid w:val="00492F7F"/>
    <w:rsid w:val="00494774"/>
    <w:rsid w:val="00497F83"/>
    <w:rsid w:val="004A135C"/>
    <w:rsid w:val="004A1FF0"/>
    <w:rsid w:val="004A2372"/>
    <w:rsid w:val="004A27F0"/>
    <w:rsid w:val="004A5411"/>
    <w:rsid w:val="004B56A1"/>
    <w:rsid w:val="004B62EA"/>
    <w:rsid w:val="004C11AB"/>
    <w:rsid w:val="004C41EC"/>
    <w:rsid w:val="004C7150"/>
    <w:rsid w:val="004D001A"/>
    <w:rsid w:val="004D49C3"/>
    <w:rsid w:val="004D4C91"/>
    <w:rsid w:val="004D5D37"/>
    <w:rsid w:val="004D6411"/>
    <w:rsid w:val="004E2394"/>
    <w:rsid w:val="004E2946"/>
    <w:rsid w:val="004E314C"/>
    <w:rsid w:val="004E4F35"/>
    <w:rsid w:val="004E5662"/>
    <w:rsid w:val="004E6C9D"/>
    <w:rsid w:val="004E74D8"/>
    <w:rsid w:val="004F34AA"/>
    <w:rsid w:val="004F53FF"/>
    <w:rsid w:val="004F6D31"/>
    <w:rsid w:val="005075F7"/>
    <w:rsid w:val="00511833"/>
    <w:rsid w:val="00513BC3"/>
    <w:rsid w:val="0051444C"/>
    <w:rsid w:val="00515CEF"/>
    <w:rsid w:val="00516419"/>
    <w:rsid w:val="00521203"/>
    <w:rsid w:val="00524AC3"/>
    <w:rsid w:val="00524F73"/>
    <w:rsid w:val="0053145F"/>
    <w:rsid w:val="00536F89"/>
    <w:rsid w:val="00537A8D"/>
    <w:rsid w:val="00544239"/>
    <w:rsid w:val="00544D18"/>
    <w:rsid w:val="00547A83"/>
    <w:rsid w:val="0055415B"/>
    <w:rsid w:val="00554921"/>
    <w:rsid w:val="00555968"/>
    <w:rsid w:val="00555B47"/>
    <w:rsid w:val="0055700C"/>
    <w:rsid w:val="00561BE2"/>
    <w:rsid w:val="00564BB2"/>
    <w:rsid w:val="00567A4A"/>
    <w:rsid w:val="00567C24"/>
    <w:rsid w:val="0057205E"/>
    <w:rsid w:val="00573B7F"/>
    <w:rsid w:val="00575BA8"/>
    <w:rsid w:val="005773CE"/>
    <w:rsid w:val="00577AFA"/>
    <w:rsid w:val="005843BC"/>
    <w:rsid w:val="005844FD"/>
    <w:rsid w:val="00586D57"/>
    <w:rsid w:val="00587313"/>
    <w:rsid w:val="00595F43"/>
    <w:rsid w:val="0059725D"/>
    <w:rsid w:val="005B1BE1"/>
    <w:rsid w:val="005C0248"/>
    <w:rsid w:val="005C2AED"/>
    <w:rsid w:val="005C7619"/>
    <w:rsid w:val="005C7FAD"/>
    <w:rsid w:val="005E1211"/>
    <w:rsid w:val="005E2A9A"/>
    <w:rsid w:val="005F1FF6"/>
    <w:rsid w:val="005F3719"/>
    <w:rsid w:val="005F42A1"/>
    <w:rsid w:val="005F6F65"/>
    <w:rsid w:val="005F77EF"/>
    <w:rsid w:val="00615C4E"/>
    <w:rsid w:val="006166FB"/>
    <w:rsid w:val="0063666D"/>
    <w:rsid w:val="00637D8B"/>
    <w:rsid w:val="0064476D"/>
    <w:rsid w:val="00645F41"/>
    <w:rsid w:val="00652959"/>
    <w:rsid w:val="00652E06"/>
    <w:rsid w:val="00654E82"/>
    <w:rsid w:val="0065623F"/>
    <w:rsid w:val="00661E8F"/>
    <w:rsid w:val="00662953"/>
    <w:rsid w:val="00663492"/>
    <w:rsid w:val="00664AD2"/>
    <w:rsid w:val="006700B9"/>
    <w:rsid w:val="00670FFF"/>
    <w:rsid w:val="006727B1"/>
    <w:rsid w:val="0067531C"/>
    <w:rsid w:val="00675D4E"/>
    <w:rsid w:val="006774E6"/>
    <w:rsid w:val="0068632D"/>
    <w:rsid w:val="00691E7A"/>
    <w:rsid w:val="006950CC"/>
    <w:rsid w:val="006A1EA6"/>
    <w:rsid w:val="006A3A73"/>
    <w:rsid w:val="006A5838"/>
    <w:rsid w:val="006A6102"/>
    <w:rsid w:val="006B12AB"/>
    <w:rsid w:val="006B419D"/>
    <w:rsid w:val="006B51ED"/>
    <w:rsid w:val="006B53FB"/>
    <w:rsid w:val="006C4E62"/>
    <w:rsid w:val="006C5696"/>
    <w:rsid w:val="006C7E68"/>
    <w:rsid w:val="006D1BF4"/>
    <w:rsid w:val="006D4EEA"/>
    <w:rsid w:val="006E6A0C"/>
    <w:rsid w:val="006F411E"/>
    <w:rsid w:val="007002E5"/>
    <w:rsid w:val="00701BE4"/>
    <w:rsid w:val="007028A0"/>
    <w:rsid w:val="00707374"/>
    <w:rsid w:val="00707A89"/>
    <w:rsid w:val="00714611"/>
    <w:rsid w:val="00714FB9"/>
    <w:rsid w:val="0072194C"/>
    <w:rsid w:val="00721D56"/>
    <w:rsid w:val="00721E53"/>
    <w:rsid w:val="00725460"/>
    <w:rsid w:val="00730762"/>
    <w:rsid w:val="007308F0"/>
    <w:rsid w:val="00730E05"/>
    <w:rsid w:val="00736617"/>
    <w:rsid w:val="00737F82"/>
    <w:rsid w:val="00741A66"/>
    <w:rsid w:val="00742B3F"/>
    <w:rsid w:val="007465D8"/>
    <w:rsid w:val="00753660"/>
    <w:rsid w:val="00753666"/>
    <w:rsid w:val="007543D6"/>
    <w:rsid w:val="0075466A"/>
    <w:rsid w:val="0075521D"/>
    <w:rsid w:val="00761FEB"/>
    <w:rsid w:val="00764684"/>
    <w:rsid w:val="00776FC4"/>
    <w:rsid w:val="0077762B"/>
    <w:rsid w:val="00786755"/>
    <w:rsid w:val="00791898"/>
    <w:rsid w:val="0079455E"/>
    <w:rsid w:val="007A1C18"/>
    <w:rsid w:val="007A27A6"/>
    <w:rsid w:val="007A6CC7"/>
    <w:rsid w:val="007A7C64"/>
    <w:rsid w:val="007A7DAB"/>
    <w:rsid w:val="007B31CF"/>
    <w:rsid w:val="007B3AF6"/>
    <w:rsid w:val="007B5868"/>
    <w:rsid w:val="007C3355"/>
    <w:rsid w:val="007C4B13"/>
    <w:rsid w:val="007C73B4"/>
    <w:rsid w:val="007C7981"/>
    <w:rsid w:val="007D1B61"/>
    <w:rsid w:val="007D6649"/>
    <w:rsid w:val="007E5D28"/>
    <w:rsid w:val="007E6F85"/>
    <w:rsid w:val="007F0AFD"/>
    <w:rsid w:val="007F5177"/>
    <w:rsid w:val="007F5895"/>
    <w:rsid w:val="007F69A9"/>
    <w:rsid w:val="00800559"/>
    <w:rsid w:val="008045DD"/>
    <w:rsid w:val="00806119"/>
    <w:rsid w:val="008078E8"/>
    <w:rsid w:val="0081025F"/>
    <w:rsid w:val="00821732"/>
    <w:rsid w:val="00822086"/>
    <w:rsid w:val="00823D78"/>
    <w:rsid w:val="00824DB7"/>
    <w:rsid w:val="008265D6"/>
    <w:rsid w:val="00830563"/>
    <w:rsid w:val="00831A41"/>
    <w:rsid w:val="008337E4"/>
    <w:rsid w:val="008347C2"/>
    <w:rsid w:val="00836A34"/>
    <w:rsid w:val="00836D8F"/>
    <w:rsid w:val="00844C29"/>
    <w:rsid w:val="00847A96"/>
    <w:rsid w:val="00850F3B"/>
    <w:rsid w:val="008533E9"/>
    <w:rsid w:val="00860316"/>
    <w:rsid w:val="00863412"/>
    <w:rsid w:val="0086375D"/>
    <w:rsid w:val="0086715F"/>
    <w:rsid w:val="00867A43"/>
    <w:rsid w:val="00874BA1"/>
    <w:rsid w:val="0088134B"/>
    <w:rsid w:val="008863D4"/>
    <w:rsid w:val="00893A78"/>
    <w:rsid w:val="00895C4B"/>
    <w:rsid w:val="008960E2"/>
    <w:rsid w:val="008A06D2"/>
    <w:rsid w:val="008A2806"/>
    <w:rsid w:val="008A7203"/>
    <w:rsid w:val="008B1DA6"/>
    <w:rsid w:val="008B390D"/>
    <w:rsid w:val="008B526D"/>
    <w:rsid w:val="008B5D78"/>
    <w:rsid w:val="008C0DF8"/>
    <w:rsid w:val="008C3F73"/>
    <w:rsid w:val="008C6BEA"/>
    <w:rsid w:val="008D21F0"/>
    <w:rsid w:val="008D30CB"/>
    <w:rsid w:val="008D3654"/>
    <w:rsid w:val="008D3E40"/>
    <w:rsid w:val="008D6DBA"/>
    <w:rsid w:val="008E4494"/>
    <w:rsid w:val="008E5DE3"/>
    <w:rsid w:val="008F00FB"/>
    <w:rsid w:val="008F07D5"/>
    <w:rsid w:val="008F4E9B"/>
    <w:rsid w:val="009006D6"/>
    <w:rsid w:val="00900949"/>
    <w:rsid w:val="00900A6C"/>
    <w:rsid w:val="009037C3"/>
    <w:rsid w:val="00907177"/>
    <w:rsid w:val="00911234"/>
    <w:rsid w:val="009122D5"/>
    <w:rsid w:val="009157FE"/>
    <w:rsid w:val="00916228"/>
    <w:rsid w:val="00916A41"/>
    <w:rsid w:val="00922765"/>
    <w:rsid w:val="009301AF"/>
    <w:rsid w:val="00930479"/>
    <w:rsid w:val="00934020"/>
    <w:rsid w:val="00940DC2"/>
    <w:rsid w:val="00941DA4"/>
    <w:rsid w:val="00946473"/>
    <w:rsid w:val="00952EF4"/>
    <w:rsid w:val="00953123"/>
    <w:rsid w:val="0095465E"/>
    <w:rsid w:val="00957419"/>
    <w:rsid w:val="00957D2A"/>
    <w:rsid w:val="009622FD"/>
    <w:rsid w:val="00962927"/>
    <w:rsid w:val="009640AC"/>
    <w:rsid w:val="00967E8C"/>
    <w:rsid w:val="00971F05"/>
    <w:rsid w:val="009732CA"/>
    <w:rsid w:val="00974559"/>
    <w:rsid w:val="00975B7C"/>
    <w:rsid w:val="00984918"/>
    <w:rsid w:val="00993379"/>
    <w:rsid w:val="00993A2E"/>
    <w:rsid w:val="009A1329"/>
    <w:rsid w:val="009A2BF4"/>
    <w:rsid w:val="009A3401"/>
    <w:rsid w:val="009A39DD"/>
    <w:rsid w:val="009A5986"/>
    <w:rsid w:val="009A79BE"/>
    <w:rsid w:val="009B0BB4"/>
    <w:rsid w:val="009B1E4E"/>
    <w:rsid w:val="009B3885"/>
    <w:rsid w:val="009C3BEE"/>
    <w:rsid w:val="009C7B41"/>
    <w:rsid w:val="009D0643"/>
    <w:rsid w:val="009D7FEA"/>
    <w:rsid w:val="009E26D6"/>
    <w:rsid w:val="009E3857"/>
    <w:rsid w:val="009E40F7"/>
    <w:rsid w:val="00A017ED"/>
    <w:rsid w:val="00A01D87"/>
    <w:rsid w:val="00A16191"/>
    <w:rsid w:val="00A26C35"/>
    <w:rsid w:val="00A313F0"/>
    <w:rsid w:val="00A4213B"/>
    <w:rsid w:val="00A51503"/>
    <w:rsid w:val="00A53030"/>
    <w:rsid w:val="00A56324"/>
    <w:rsid w:val="00A6440D"/>
    <w:rsid w:val="00A64E3F"/>
    <w:rsid w:val="00A66F40"/>
    <w:rsid w:val="00A76187"/>
    <w:rsid w:val="00A77140"/>
    <w:rsid w:val="00A81E23"/>
    <w:rsid w:val="00A8510F"/>
    <w:rsid w:val="00A85409"/>
    <w:rsid w:val="00A859B4"/>
    <w:rsid w:val="00AA2795"/>
    <w:rsid w:val="00AB220A"/>
    <w:rsid w:val="00AB670B"/>
    <w:rsid w:val="00AB6E07"/>
    <w:rsid w:val="00AC0F25"/>
    <w:rsid w:val="00AC177B"/>
    <w:rsid w:val="00AC7F4F"/>
    <w:rsid w:val="00AD4DFC"/>
    <w:rsid w:val="00AD4FFA"/>
    <w:rsid w:val="00AD6286"/>
    <w:rsid w:val="00AD74FD"/>
    <w:rsid w:val="00AD753E"/>
    <w:rsid w:val="00AD7C94"/>
    <w:rsid w:val="00AE1138"/>
    <w:rsid w:val="00AE1461"/>
    <w:rsid w:val="00AE28D2"/>
    <w:rsid w:val="00AE5991"/>
    <w:rsid w:val="00AF5AC2"/>
    <w:rsid w:val="00B07424"/>
    <w:rsid w:val="00B10113"/>
    <w:rsid w:val="00B1027E"/>
    <w:rsid w:val="00B10801"/>
    <w:rsid w:val="00B113DD"/>
    <w:rsid w:val="00B129FE"/>
    <w:rsid w:val="00B12C79"/>
    <w:rsid w:val="00B2214B"/>
    <w:rsid w:val="00B22EFF"/>
    <w:rsid w:val="00B2398D"/>
    <w:rsid w:val="00B26B55"/>
    <w:rsid w:val="00B32AED"/>
    <w:rsid w:val="00B35494"/>
    <w:rsid w:val="00B35B3F"/>
    <w:rsid w:val="00B37553"/>
    <w:rsid w:val="00B41B8B"/>
    <w:rsid w:val="00B4337E"/>
    <w:rsid w:val="00B44878"/>
    <w:rsid w:val="00B44914"/>
    <w:rsid w:val="00B53F5B"/>
    <w:rsid w:val="00B56A18"/>
    <w:rsid w:val="00B615B9"/>
    <w:rsid w:val="00B62765"/>
    <w:rsid w:val="00B64EA6"/>
    <w:rsid w:val="00B7186B"/>
    <w:rsid w:val="00B7721B"/>
    <w:rsid w:val="00B849F1"/>
    <w:rsid w:val="00B85AF1"/>
    <w:rsid w:val="00B87F26"/>
    <w:rsid w:val="00B9345E"/>
    <w:rsid w:val="00B93490"/>
    <w:rsid w:val="00BB4908"/>
    <w:rsid w:val="00BB6199"/>
    <w:rsid w:val="00BB6D66"/>
    <w:rsid w:val="00BC79A5"/>
    <w:rsid w:val="00BD00FC"/>
    <w:rsid w:val="00BD2F33"/>
    <w:rsid w:val="00BD5CF0"/>
    <w:rsid w:val="00BD7A26"/>
    <w:rsid w:val="00BD7A59"/>
    <w:rsid w:val="00BE008A"/>
    <w:rsid w:val="00BE5263"/>
    <w:rsid w:val="00BE5497"/>
    <w:rsid w:val="00BE6341"/>
    <w:rsid w:val="00BF2161"/>
    <w:rsid w:val="00BF25A1"/>
    <w:rsid w:val="00BF2844"/>
    <w:rsid w:val="00BF3CF8"/>
    <w:rsid w:val="00C13ABC"/>
    <w:rsid w:val="00C217C6"/>
    <w:rsid w:val="00C23A1A"/>
    <w:rsid w:val="00C24E04"/>
    <w:rsid w:val="00C303D5"/>
    <w:rsid w:val="00C316F9"/>
    <w:rsid w:val="00C35DF6"/>
    <w:rsid w:val="00C3677F"/>
    <w:rsid w:val="00C36E00"/>
    <w:rsid w:val="00C439CE"/>
    <w:rsid w:val="00C45835"/>
    <w:rsid w:val="00C473E4"/>
    <w:rsid w:val="00C522F0"/>
    <w:rsid w:val="00C61AD0"/>
    <w:rsid w:val="00C6207D"/>
    <w:rsid w:val="00C6601F"/>
    <w:rsid w:val="00C664E2"/>
    <w:rsid w:val="00C67D26"/>
    <w:rsid w:val="00C723C2"/>
    <w:rsid w:val="00C76633"/>
    <w:rsid w:val="00C76FA5"/>
    <w:rsid w:val="00C77B15"/>
    <w:rsid w:val="00C80563"/>
    <w:rsid w:val="00C838AE"/>
    <w:rsid w:val="00C83CCD"/>
    <w:rsid w:val="00C854C3"/>
    <w:rsid w:val="00C85917"/>
    <w:rsid w:val="00C9058D"/>
    <w:rsid w:val="00C9095F"/>
    <w:rsid w:val="00C93443"/>
    <w:rsid w:val="00CA18EC"/>
    <w:rsid w:val="00CA1921"/>
    <w:rsid w:val="00CB192A"/>
    <w:rsid w:val="00CB2C82"/>
    <w:rsid w:val="00CB323B"/>
    <w:rsid w:val="00CB4A95"/>
    <w:rsid w:val="00CB7EB4"/>
    <w:rsid w:val="00CC0374"/>
    <w:rsid w:val="00CC50B1"/>
    <w:rsid w:val="00CD316A"/>
    <w:rsid w:val="00CD4056"/>
    <w:rsid w:val="00CD4AD4"/>
    <w:rsid w:val="00CD7AF9"/>
    <w:rsid w:val="00CE0A3A"/>
    <w:rsid w:val="00CE2251"/>
    <w:rsid w:val="00CE5F91"/>
    <w:rsid w:val="00CF1E0B"/>
    <w:rsid w:val="00CF6A0E"/>
    <w:rsid w:val="00D0361E"/>
    <w:rsid w:val="00D04D49"/>
    <w:rsid w:val="00D0749B"/>
    <w:rsid w:val="00D1684D"/>
    <w:rsid w:val="00D211BC"/>
    <w:rsid w:val="00D246FE"/>
    <w:rsid w:val="00D31175"/>
    <w:rsid w:val="00D3347B"/>
    <w:rsid w:val="00D45904"/>
    <w:rsid w:val="00D54687"/>
    <w:rsid w:val="00D614C9"/>
    <w:rsid w:val="00D66B38"/>
    <w:rsid w:val="00D81439"/>
    <w:rsid w:val="00D827DB"/>
    <w:rsid w:val="00D84219"/>
    <w:rsid w:val="00D84CD8"/>
    <w:rsid w:val="00D85447"/>
    <w:rsid w:val="00D9024B"/>
    <w:rsid w:val="00D921F5"/>
    <w:rsid w:val="00D927C7"/>
    <w:rsid w:val="00D9737E"/>
    <w:rsid w:val="00D97BD7"/>
    <w:rsid w:val="00DA6970"/>
    <w:rsid w:val="00DB2432"/>
    <w:rsid w:val="00DB34FE"/>
    <w:rsid w:val="00DB74EB"/>
    <w:rsid w:val="00DD3DBE"/>
    <w:rsid w:val="00DD3EFF"/>
    <w:rsid w:val="00DD505A"/>
    <w:rsid w:val="00DD7C21"/>
    <w:rsid w:val="00DD7E87"/>
    <w:rsid w:val="00DE0EF0"/>
    <w:rsid w:val="00DE2C19"/>
    <w:rsid w:val="00DE480C"/>
    <w:rsid w:val="00DF6CBE"/>
    <w:rsid w:val="00E04D2D"/>
    <w:rsid w:val="00E06776"/>
    <w:rsid w:val="00E11463"/>
    <w:rsid w:val="00E13086"/>
    <w:rsid w:val="00E14B47"/>
    <w:rsid w:val="00E15A73"/>
    <w:rsid w:val="00E25C49"/>
    <w:rsid w:val="00E26976"/>
    <w:rsid w:val="00E278E0"/>
    <w:rsid w:val="00E3252F"/>
    <w:rsid w:val="00E33F87"/>
    <w:rsid w:val="00E377FB"/>
    <w:rsid w:val="00E43330"/>
    <w:rsid w:val="00E4512A"/>
    <w:rsid w:val="00E462FD"/>
    <w:rsid w:val="00E51BE7"/>
    <w:rsid w:val="00E5685B"/>
    <w:rsid w:val="00E60C6E"/>
    <w:rsid w:val="00E617E4"/>
    <w:rsid w:val="00E62872"/>
    <w:rsid w:val="00E71CE8"/>
    <w:rsid w:val="00E737AC"/>
    <w:rsid w:val="00E76D74"/>
    <w:rsid w:val="00E84CC7"/>
    <w:rsid w:val="00E90A70"/>
    <w:rsid w:val="00E91F08"/>
    <w:rsid w:val="00E920B3"/>
    <w:rsid w:val="00E93FA6"/>
    <w:rsid w:val="00E97486"/>
    <w:rsid w:val="00E97566"/>
    <w:rsid w:val="00EA0740"/>
    <w:rsid w:val="00EA1B11"/>
    <w:rsid w:val="00EA4E46"/>
    <w:rsid w:val="00EA5EC9"/>
    <w:rsid w:val="00EA65B3"/>
    <w:rsid w:val="00EA7F17"/>
    <w:rsid w:val="00EB1CED"/>
    <w:rsid w:val="00EB47C9"/>
    <w:rsid w:val="00EB64EF"/>
    <w:rsid w:val="00EC1983"/>
    <w:rsid w:val="00EC21A6"/>
    <w:rsid w:val="00EC3B01"/>
    <w:rsid w:val="00ED3270"/>
    <w:rsid w:val="00ED4BB8"/>
    <w:rsid w:val="00ED6ECA"/>
    <w:rsid w:val="00ED7156"/>
    <w:rsid w:val="00EF17DC"/>
    <w:rsid w:val="00EF22FC"/>
    <w:rsid w:val="00EF53BC"/>
    <w:rsid w:val="00EF5E0A"/>
    <w:rsid w:val="00EF6F9B"/>
    <w:rsid w:val="00F0125D"/>
    <w:rsid w:val="00F03080"/>
    <w:rsid w:val="00F0736A"/>
    <w:rsid w:val="00F0796A"/>
    <w:rsid w:val="00F117CF"/>
    <w:rsid w:val="00F16BBB"/>
    <w:rsid w:val="00F1723B"/>
    <w:rsid w:val="00F17532"/>
    <w:rsid w:val="00F17739"/>
    <w:rsid w:val="00F207CC"/>
    <w:rsid w:val="00F23C7C"/>
    <w:rsid w:val="00F30FE5"/>
    <w:rsid w:val="00F33FB9"/>
    <w:rsid w:val="00F34DC8"/>
    <w:rsid w:val="00F357F3"/>
    <w:rsid w:val="00F422B8"/>
    <w:rsid w:val="00F510DA"/>
    <w:rsid w:val="00F530AE"/>
    <w:rsid w:val="00F535A7"/>
    <w:rsid w:val="00F53630"/>
    <w:rsid w:val="00F7120A"/>
    <w:rsid w:val="00F75E77"/>
    <w:rsid w:val="00F931A9"/>
    <w:rsid w:val="00F935A6"/>
    <w:rsid w:val="00F94A10"/>
    <w:rsid w:val="00F979E4"/>
    <w:rsid w:val="00FA08A3"/>
    <w:rsid w:val="00FA25B5"/>
    <w:rsid w:val="00FA791C"/>
    <w:rsid w:val="00FC16DA"/>
    <w:rsid w:val="00FC5E52"/>
    <w:rsid w:val="00FD2CF5"/>
    <w:rsid w:val="00FD7D36"/>
    <w:rsid w:val="00FE665B"/>
    <w:rsid w:val="00FE6EBC"/>
    <w:rsid w:val="00FF461D"/>
    <w:rsid w:val="00FF59F2"/>
    <w:rsid w:val="0481D5A3"/>
    <w:rsid w:val="0E6CA4D7"/>
    <w:rsid w:val="1ACEAB41"/>
    <w:rsid w:val="1CADCDD1"/>
    <w:rsid w:val="1F12B12B"/>
    <w:rsid w:val="228B7A80"/>
    <w:rsid w:val="3355EFE9"/>
    <w:rsid w:val="3826A711"/>
    <w:rsid w:val="3B25259C"/>
    <w:rsid w:val="3B411C65"/>
    <w:rsid w:val="3B59C9B0"/>
    <w:rsid w:val="3C935791"/>
    <w:rsid w:val="498A7971"/>
    <w:rsid w:val="4B4006D4"/>
    <w:rsid w:val="59A95870"/>
    <w:rsid w:val="62677593"/>
    <w:rsid w:val="6AFE9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2BA89E42"/>
  <w15:chartTrackingRefBased/>
  <w15:docId w15:val="{1E8B6945-8EF0-4066-B494-4853891B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5C49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qFormat/>
    <w:pPr>
      <w:keepNext/>
      <w:ind w:right="-154"/>
      <w:outlineLvl w:val="0"/>
    </w:pPr>
    <w:rPr>
      <w:b/>
      <w:bCs/>
      <w:color w:val="0000FF"/>
      <w:sz w:val="32"/>
    </w:rPr>
  </w:style>
  <w:style w:type="paragraph" w:styleId="Heading2">
    <w:name w:val="heading 2"/>
    <w:basedOn w:val="Normal"/>
    <w:next w:val="Normal"/>
    <w:qFormat/>
    <w:pPr>
      <w:keepNext/>
      <w:ind w:right="-154"/>
      <w:outlineLvl w:val="1"/>
    </w:pPr>
    <w:rPr>
      <w:color w:val="0000FF"/>
      <w:sz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74ED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74E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8F07D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07D5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44D18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BF2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D2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CNB">
    <w:name w:val="LOCN B"/>
    <w:basedOn w:val="Heading2"/>
    <w:rsid w:val="00FA25B5"/>
    <w:pPr>
      <w:pBdr>
        <w:bottom w:val="single" w:sz="6" w:space="1" w:color="auto"/>
      </w:pBdr>
      <w:spacing w:after="120"/>
      <w:ind w:right="0"/>
      <w:outlineLvl w:val="9"/>
    </w:pPr>
    <w:rPr>
      <w:rFonts w:ascii="Atlanta" w:hAnsi="Atlanta"/>
      <w:color w:val="auto"/>
      <w:sz w:val="28"/>
      <w:szCs w:val="20"/>
    </w:rPr>
  </w:style>
  <w:style w:type="character" w:customStyle="1" w:styleId="apple-style-span">
    <w:name w:val="apple-style-span"/>
    <w:basedOn w:val="DefaultParagraphFont"/>
    <w:rsid w:val="00E25C49"/>
  </w:style>
  <w:style w:type="paragraph" w:customStyle="1" w:styleId="Default">
    <w:name w:val="Default"/>
    <w:rsid w:val="00CD4056"/>
    <w:pPr>
      <w:autoSpaceDE w:val="0"/>
      <w:autoSpaceDN w:val="0"/>
      <w:adjustRightInd w:val="0"/>
    </w:pPr>
    <w:rPr>
      <w:color w:val="000000"/>
      <w:sz w:val="24"/>
      <w:szCs w:val="24"/>
      <w:lang w:eastAsia="en-GB"/>
    </w:rPr>
  </w:style>
  <w:style w:type="paragraph" w:customStyle="1" w:styleId="letrtxt">
    <w:name w:val="letrtxt"/>
    <w:basedOn w:val="Normal"/>
    <w:rsid w:val="00564BB2"/>
    <w:rPr>
      <w:szCs w:val="20"/>
    </w:rPr>
  </w:style>
  <w:style w:type="paragraph" w:styleId="ListParagraph">
    <w:name w:val="List Paragraph"/>
    <w:basedOn w:val="Normal"/>
    <w:uiPriority w:val="34"/>
    <w:qFormat/>
    <w:rsid w:val="00E06776"/>
    <w:pPr>
      <w:ind w:left="720"/>
    </w:pPr>
  </w:style>
  <w:style w:type="character" w:styleId="Strong">
    <w:name w:val="Strong"/>
    <w:uiPriority w:val="22"/>
    <w:qFormat/>
    <w:rsid w:val="007308F0"/>
    <w:rPr>
      <w:b/>
      <w:bCs/>
    </w:rPr>
  </w:style>
  <w:style w:type="character" w:styleId="Emphasis">
    <w:name w:val="Emphasis"/>
    <w:qFormat/>
    <w:rsid w:val="00577AFA"/>
    <w:rPr>
      <w:i/>
      <w:iCs/>
    </w:rPr>
  </w:style>
  <w:style w:type="character" w:customStyle="1" w:styleId="Heading3Char">
    <w:name w:val="Heading 3 Char"/>
    <w:link w:val="Heading3"/>
    <w:semiHidden/>
    <w:rsid w:val="00474ED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474ED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bodycopy10pt">
    <w:name w:val="1 body copy 10pt"/>
    <w:basedOn w:val="Normal"/>
    <w:link w:val="1bodycopy10ptChar"/>
    <w:qFormat/>
    <w:rsid w:val="0015419B"/>
    <w:pPr>
      <w:spacing w:after="120"/>
    </w:pPr>
    <w:rPr>
      <w:rFonts w:ascii="Arial" w:eastAsia="MS Mincho" w:hAnsi="Arial"/>
      <w:sz w:val="20"/>
      <w:lang w:val="en-US" w:eastAsia="en-US"/>
    </w:rPr>
  </w:style>
  <w:style w:type="paragraph" w:customStyle="1" w:styleId="4Bulletedcopyblue">
    <w:name w:val="4 Bulleted copy blue"/>
    <w:basedOn w:val="Normal"/>
    <w:qFormat/>
    <w:rsid w:val="0015419B"/>
    <w:pPr>
      <w:numPr>
        <w:numId w:val="16"/>
      </w:numPr>
      <w:spacing w:after="60"/>
    </w:pPr>
    <w:rPr>
      <w:rFonts w:ascii="Arial" w:eastAsia="MS Mincho" w:hAnsi="Arial" w:cs="Arial"/>
      <w:sz w:val="20"/>
      <w:szCs w:val="20"/>
      <w:lang w:val="en-US" w:eastAsia="en-US"/>
    </w:rPr>
  </w:style>
  <w:style w:type="character" w:customStyle="1" w:styleId="1bodycopy10ptChar">
    <w:name w:val="1 body copy 10pt Char"/>
    <w:link w:val="1bodycopy10pt"/>
    <w:rsid w:val="0015419B"/>
    <w:rPr>
      <w:rFonts w:ascii="Arial" w:eastAsia="MS Mincho" w:hAnsi="Arial"/>
      <w:szCs w:val="24"/>
      <w:lang w:val="en-US" w:eastAsia="en-US"/>
    </w:rPr>
  </w:style>
  <w:style w:type="paragraph" w:customStyle="1" w:styleId="Bulletedcopylevel2">
    <w:name w:val="Bulleted copy level 2"/>
    <w:basedOn w:val="1bodycopy10pt"/>
    <w:qFormat/>
    <w:rsid w:val="0015419B"/>
    <w:pPr>
      <w:numPr>
        <w:numId w:val="17"/>
      </w:numPr>
      <w:ind w:left="340"/>
    </w:pPr>
  </w:style>
  <w:style w:type="paragraph" w:customStyle="1" w:styleId="Subhead2">
    <w:name w:val="Subhead 2"/>
    <w:basedOn w:val="1bodycopy10pt"/>
    <w:next w:val="1bodycopy10pt"/>
    <w:link w:val="Subhead2Char"/>
    <w:qFormat/>
    <w:rsid w:val="0015419B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15419B"/>
    <w:rPr>
      <w:rFonts w:ascii="Arial" w:eastAsia="MS Mincho" w:hAnsi="Arial"/>
      <w:b/>
      <w:color w:val="12263F"/>
      <w:sz w:val="24"/>
      <w:szCs w:val="24"/>
      <w:lang w:val="en-US" w:eastAsia="en-US"/>
    </w:rPr>
  </w:style>
  <w:style w:type="paragraph" w:customStyle="1" w:styleId="Tablecopybulleted">
    <w:name w:val="Table copy bulleted"/>
    <w:basedOn w:val="Normal"/>
    <w:qFormat/>
    <w:rsid w:val="00F0796A"/>
    <w:pPr>
      <w:keepLines/>
      <w:numPr>
        <w:numId w:val="18"/>
      </w:numPr>
      <w:spacing w:after="60"/>
      <w:textboxTightWrap w:val="allLines"/>
    </w:pPr>
    <w:rPr>
      <w:rFonts w:ascii="Arial" w:eastAsia="MS Mincho" w:hAnsi="Arial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7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4.jpe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12" Type="http://schemas.openxmlformats.org/officeDocument/2006/relationships/image" Target="media/image13.jpeg"/><Relationship Id="rId2" Type="http://schemas.openxmlformats.org/officeDocument/2006/relationships/image" Target="media/image5.jpeg"/><Relationship Id="rId16" Type="http://schemas.openxmlformats.org/officeDocument/2006/relationships/image" Target="media/image18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11" Type="http://schemas.openxmlformats.org/officeDocument/2006/relationships/image" Target="media/image11.jpeg"/><Relationship Id="rId5" Type="http://schemas.openxmlformats.org/officeDocument/2006/relationships/image" Target="media/image8.jp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7.pn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johnssevenoaks.co.uk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hena\Application%20Data\Microsoft\Templates\Headed%20paper%20incl%20log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38077-EAFE-46FB-923A-9E5928D62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 incl logos.dot</Template>
  <TotalTime>1</TotalTime>
  <Pages>1</Pages>
  <Words>127</Words>
  <Characters>792</Characters>
  <Application>Microsoft Office Word</Application>
  <DocSecurity>0</DocSecurity>
  <Lines>6</Lines>
  <Paragraphs>1</Paragraphs>
  <ScaleCrop>false</ScaleCrop>
  <Company>The School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29th March 2010</dc:title>
  <dc:subject/>
  <dc:creator>Theresa</dc:creator>
  <cp:keywords/>
  <cp:lastModifiedBy>Karen MILES</cp:lastModifiedBy>
  <cp:revision>2</cp:revision>
  <cp:lastPrinted>2020-02-03T18:52:00Z</cp:lastPrinted>
  <dcterms:created xsi:type="dcterms:W3CDTF">2026-06-04T13:36:00Z</dcterms:created>
  <dcterms:modified xsi:type="dcterms:W3CDTF">2026-06-04T13:36:00Z</dcterms:modified>
</cp:coreProperties>
</file>