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65B2" w14:textId="5082C5AC" w:rsidR="00474EDC" w:rsidRPr="00730762" w:rsidRDefault="00474EDC" w:rsidP="00474EDC">
      <w:pPr>
        <w:pStyle w:val="Header"/>
        <w:pBdr>
          <w:bottom w:val="single" w:sz="12" w:space="0" w:color="auto"/>
        </w:pBdr>
        <w:tabs>
          <w:tab w:val="clear" w:pos="4153"/>
          <w:tab w:val="clear" w:pos="8306"/>
        </w:tabs>
        <w:jc w:val="center"/>
        <w:rPr>
          <w:rFonts w:ascii="Arial" w:hAnsi="Arial" w:cs="Arial"/>
          <w:b/>
          <w:color w:val="2E74B5"/>
          <w:sz w:val="32"/>
          <w:szCs w:val="32"/>
        </w:rPr>
      </w:pPr>
      <w:r w:rsidRPr="3355EFE9">
        <w:rPr>
          <w:rFonts w:ascii="Arial" w:hAnsi="Arial" w:cs="Arial"/>
          <w:b/>
          <w:bCs/>
          <w:color w:val="2E74B5" w:themeColor="accent5" w:themeShade="BF"/>
          <w:sz w:val="32"/>
          <w:szCs w:val="32"/>
        </w:rPr>
        <w:t xml:space="preserve">St John’s </w:t>
      </w:r>
      <w:r w:rsidR="009C3BEE">
        <w:rPr>
          <w:rFonts w:ascii="Arial" w:hAnsi="Arial" w:cs="Arial"/>
          <w:b/>
          <w:bCs/>
          <w:color w:val="2E74B5" w:themeColor="accent5" w:themeShade="BF"/>
          <w:sz w:val="32"/>
          <w:szCs w:val="32"/>
        </w:rPr>
        <w:t>Midday Supervisor</w:t>
      </w:r>
      <w:r w:rsidRPr="3355EFE9">
        <w:rPr>
          <w:rFonts w:ascii="Arial" w:hAnsi="Arial" w:cs="Arial"/>
          <w:b/>
          <w:bCs/>
          <w:color w:val="2E74B5" w:themeColor="accent5" w:themeShade="BF"/>
          <w:sz w:val="32"/>
          <w:szCs w:val="32"/>
        </w:rPr>
        <w:t xml:space="preserve"> Job </w:t>
      </w:r>
      <w:r w:rsidR="00E76D74">
        <w:rPr>
          <w:rFonts w:ascii="Arial" w:hAnsi="Arial" w:cs="Arial"/>
          <w:b/>
          <w:bCs/>
          <w:color w:val="2E74B5" w:themeColor="accent5" w:themeShade="BF"/>
          <w:sz w:val="32"/>
          <w:szCs w:val="32"/>
        </w:rPr>
        <w:t>D</w:t>
      </w:r>
      <w:r w:rsidRPr="3355EFE9">
        <w:rPr>
          <w:rFonts w:ascii="Arial" w:hAnsi="Arial" w:cs="Arial"/>
          <w:b/>
          <w:bCs/>
          <w:color w:val="2E74B5" w:themeColor="accent5" w:themeShade="BF"/>
          <w:sz w:val="32"/>
          <w:szCs w:val="32"/>
        </w:rPr>
        <w:t>escription</w:t>
      </w:r>
    </w:p>
    <w:p w14:paraId="080D52BC" w14:textId="77777777" w:rsidR="009C3BEE" w:rsidRPr="009C3BEE" w:rsidRDefault="009C3BEE" w:rsidP="009C3BEE">
      <w:pPr>
        <w:spacing w:before="120"/>
        <w:outlineLvl w:val="0"/>
        <w:rPr>
          <w:rFonts w:asciiTheme="minorHAnsi" w:eastAsia="Calibri" w:hAnsiTheme="minorHAnsi" w:cstheme="minorHAnsi"/>
          <w:b/>
          <w:color w:val="FF66FF"/>
          <w:sz w:val="28"/>
          <w:szCs w:val="28"/>
        </w:rPr>
      </w:pPr>
      <w:r w:rsidRPr="009C3BEE">
        <w:rPr>
          <w:rFonts w:asciiTheme="minorHAnsi" w:eastAsia="Calibri" w:hAnsiTheme="minorHAnsi" w:cstheme="minorHAnsi"/>
          <w:b/>
          <w:color w:val="FF66FF"/>
          <w:sz w:val="28"/>
          <w:szCs w:val="28"/>
        </w:rPr>
        <w:t xml:space="preserve">Main purpose </w:t>
      </w:r>
    </w:p>
    <w:p w14:paraId="022BA0B6" w14:textId="77777777" w:rsidR="009C3BEE" w:rsidRPr="009C3BEE" w:rsidRDefault="009C3BEE" w:rsidP="009C3BEE">
      <w:pPr>
        <w:rPr>
          <w:rFonts w:asciiTheme="minorHAnsi" w:hAnsiTheme="minorHAnsi" w:cstheme="minorHAnsi"/>
        </w:rPr>
      </w:pPr>
      <w:r w:rsidRPr="009C3BEE">
        <w:rPr>
          <w:rFonts w:asciiTheme="minorHAnsi" w:hAnsiTheme="minorHAnsi" w:cstheme="minorHAnsi"/>
        </w:rPr>
        <w:t xml:space="preserve">A midday supervisor will be part of a team that is responsible for supervising pupils and the school’s premises during the midday break to ensure that the break runs effectively and that the safety and welfare of pupils is maintained. </w:t>
      </w:r>
    </w:p>
    <w:p w14:paraId="5EC11240" w14:textId="77777777" w:rsidR="009C3BEE" w:rsidRPr="009C3BEE" w:rsidRDefault="009C3BEE" w:rsidP="009C3BEE">
      <w:pPr>
        <w:spacing w:before="120"/>
        <w:outlineLvl w:val="0"/>
        <w:rPr>
          <w:rFonts w:asciiTheme="minorHAnsi" w:eastAsia="Calibri" w:hAnsiTheme="minorHAnsi" w:cstheme="minorHAnsi"/>
          <w:b/>
          <w:color w:val="FF66FF"/>
          <w:sz w:val="28"/>
          <w:szCs w:val="28"/>
        </w:rPr>
      </w:pPr>
      <w:r w:rsidRPr="009C3BEE">
        <w:rPr>
          <w:rFonts w:asciiTheme="minorHAnsi" w:eastAsia="Calibri" w:hAnsiTheme="minorHAnsi" w:cstheme="minorHAnsi"/>
          <w:b/>
          <w:color w:val="FF66FF"/>
          <w:sz w:val="28"/>
          <w:szCs w:val="28"/>
        </w:rPr>
        <w:t xml:space="preserve">Duties and responsibilities </w:t>
      </w:r>
    </w:p>
    <w:p w14:paraId="2FE5FA91" w14:textId="77777777" w:rsidR="009C3BEE" w:rsidRPr="009C3BEE" w:rsidRDefault="009C3BEE" w:rsidP="009C3BEE">
      <w:pPr>
        <w:spacing w:before="120"/>
        <w:rPr>
          <w:rFonts w:asciiTheme="minorHAnsi" w:hAnsiTheme="minorHAnsi" w:cstheme="minorHAnsi"/>
          <w:b/>
          <w:color w:val="12263F"/>
        </w:rPr>
      </w:pPr>
      <w:r w:rsidRPr="009C3BEE">
        <w:rPr>
          <w:rFonts w:asciiTheme="minorHAnsi" w:hAnsiTheme="minorHAnsi" w:cstheme="minorHAnsi"/>
          <w:b/>
          <w:color w:val="12263F"/>
        </w:rPr>
        <w:t>Supervision</w:t>
      </w:r>
    </w:p>
    <w:p w14:paraId="24CA6AF0"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Supervise pupils in in the lunch area, playground and classrooms (for wet play)</w:t>
      </w:r>
    </w:p>
    <w:p w14:paraId="04754000"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Encourage pupils to eat their lunch and monitor those who don’t, reporting any concerns to the class teacher </w:t>
      </w:r>
    </w:p>
    <w:p w14:paraId="2124E611"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Monitor pupils that aren’t engaging in play and feed back any concerns to class teachers </w:t>
      </w:r>
    </w:p>
    <w:p w14:paraId="1262BF3D" w14:textId="77777777" w:rsidR="009C3BEE" w:rsidRPr="009C3BEE" w:rsidRDefault="009C3BEE" w:rsidP="009C3BEE">
      <w:pPr>
        <w:spacing w:before="120"/>
        <w:rPr>
          <w:rFonts w:asciiTheme="minorHAnsi" w:hAnsiTheme="minorHAnsi" w:cstheme="minorHAnsi"/>
          <w:b/>
          <w:color w:val="12263F"/>
        </w:rPr>
      </w:pPr>
      <w:r w:rsidRPr="009C3BEE">
        <w:rPr>
          <w:rFonts w:asciiTheme="minorHAnsi" w:hAnsiTheme="minorHAnsi" w:cstheme="minorHAnsi"/>
          <w:b/>
          <w:color w:val="12263F"/>
        </w:rPr>
        <w:t>Organisation</w:t>
      </w:r>
    </w:p>
    <w:p w14:paraId="714F38AF" w14:textId="1B4BBA1C"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Set up and put away </w:t>
      </w:r>
      <w:r w:rsidR="00D21868">
        <w:rPr>
          <w:rFonts w:asciiTheme="minorHAnsi" w:hAnsiTheme="minorHAnsi" w:cstheme="minorHAnsi"/>
        </w:rPr>
        <w:t>play equipment and games</w:t>
      </w:r>
    </w:p>
    <w:p w14:paraId="073E9441" w14:textId="354CEABA"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Manage pupils’ entrance and exit from the lunch area</w:t>
      </w:r>
      <w:r w:rsidR="00D21868">
        <w:rPr>
          <w:rFonts w:asciiTheme="minorHAnsi" w:hAnsiTheme="minorHAnsi" w:cstheme="minorHAnsi"/>
        </w:rPr>
        <w:t xml:space="preserve"> or playground</w:t>
      </w:r>
      <w:r w:rsidRPr="009C3BEE">
        <w:rPr>
          <w:rFonts w:asciiTheme="minorHAnsi" w:hAnsiTheme="minorHAnsi" w:cstheme="minorHAnsi"/>
        </w:rPr>
        <w:t xml:space="preserve"> in an orderly manner </w:t>
      </w:r>
    </w:p>
    <w:p w14:paraId="4424E32E" w14:textId="77777777" w:rsidR="009C3BEE" w:rsidRPr="009C3BEE" w:rsidRDefault="009C3BEE" w:rsidP="009C3BEE">
      <w:pPr>
        <w:spacing w:before="120"/>
        <w:rPr>
          <w:rFonts w:asciiTheme="minorHAnsi" w:hAnsiTheme="minorHAnsi" w:cstheme="minorHAnsi"/>
          <w:b/>
          <w:color w:val="12263F"/>
        </w:rPr>
      </w:pPr>
      <w:r w:rsidRPr="009C3BEE">
        <w:rPr>
          <w:rFonts w:asciiTheme="minorHAnsi" w:hAnsiTheme="minorHAnsi" w:cstheme="minorHAnsi"/>
          <w:b/>
          <w:color w:val="12263F"/>
        </w:rPr>
        <w:t>Health and safety</w:t>
      </w:r>
    </w:p>
    <w:p w14:paraId="562C2657"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Observe pupils and the environment and take action to minimise any identified health and safety risks </w:t>
      </w:r>
    </w:p>
    <w:p w14:paraId="76C7AE25"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Deliver first aid to respond to minor incidents and refer any major incidents to a qualified first aider</w:t>
      </w:r>
    </w:p>
    <w:p w14:paraId="6570B9C6"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Record details of incidents in line with the school’s reporting procedures </w:t>
      </w:r>
    </w:p>
    <w:p w14:paraId="3093D658"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Be aware of and support pupils with medical/dietary needs</w:t>
      </w:r>
    </w:p>
    <w:p w14:paraId="3292B9A6"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Promote the school’s policy around healthy eating to pupils </w:t>
      </w:r>
    </w:p>
    <w:p w14:paraId="41E8DA50" w14:textId="6C24A678" w:rsidR="009C3BEE" w:rsidRPr="009C3BEE" w:rsidRDefault="00D21868" w:rsidP="009C3BEE">
      <w:pPr>
        <w:numPr>
          <w:ilvl w:val="0"/>
          <w:numId w:val="16"/>
        </w:numPr>
        <w:spacing w:after="60"/>
        <w:rPr>
          <w:rFonts w:asciiTheme="minorHAnsi" w:hAnsiTheme="minorHAnsi" w:cstheme="minorHAnsi"/>
        </w:rPr>
      </w:pPr>
      <w:r w:rsidRPr="009C3BEE">
        <w:rPr>
          <w:rFonts w:asciiTheme="minorHAnsi" w:hAnsiTheme="minorHAnsi" w:cstheme="minorHAnsi"/>
        </w:rPr>
        <w:t>Feedback</w:t>
      </w:r>
      <w:r w:rsidR="009C3BEE" w:rsidRPr="009C3BEE">
        <w:rPr>
          <w:rFonts w:asciiTheme="minorHAnsi" w:hAnsiTheme="minorHAnsi" w:cstheme="minorHAnsi"/>
        </w:rPr>
        <w:t xml:space="preserve"> concerns relating to pupils’ health and safety to a senior member of staff</w:t>
      </w:r>
    </w:p>
    <w:p w14:paraId="736AA451" w14:textId="77777777" w:rsidR="009C3BEE" w:rsidRPr="009C3BEE" w:rsidRDefault="009C3BEE" w:rsidP="009C3BEE">
      <w:pPr>
        <w:spacing w:before="120"/>
        <w:rPr>
          <w:rFonts w:asciiTheme="minorHAnsi" w:hAnsiTheme="minorHAnsi" w:cstheme="minorHAnsi"/>
          <w:b/>
          <w:color w:val="12263F"/>
        </w:rPr>
      </w:pPr>
      <w:r w:rsidRPr="009C3BEE">
        <w:rPr>
          <w:rFonts w:asciiTheme="minorHAnsi" w:hAnsiTheme="minorHAnsi" w:cstheme="minorHAnsi"/>
          <w:b/>
          <w:color w:val="12263F"/>
        </w:rPr>
        <w:t>Behaviour</w:t>
      </w:r>
    </w:p>
    <w:p w14:paraId="5D2EB6F4"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Report any incidents of serious misbehaviour to the relevant staff member, in line with the school’s behaviour policy</w:t>
      </w:r>
    </w:p>
    <w:p w14:paraId="642D8E79"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Take necessary action to minimise disruption and harm to pupils, in line with the school’s behaviour policy</w:t>
      </w:r>
    </w:p>
    <w:p w14:paraId="42BF9E02" w14:textId="512F392C"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Make sure children tidy up after themselves when using play resources/equipment </w:t>
      </w:r>
    </w:p>
    <w:p w14:paraId="4C1D9BB3"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Follow any directions from class teachers on supporting specific pupils with challenging behaviour </w:t>
      </w:r>
    </w:p>
    <w:p w14:paraId="228D85A3" w14:textId="77777777" w:rsidR="009C3BEE" w:rsidRPr="009C3BEE" w:rsidRDefault="009C3BEE" w:rsidP="009C3BEE">
      <w:pPr>
        <w:spacing w:before="120"/>
        <w:rPr>
          <w:rFonts w:asciiTheme="minorHAnsi" w:hAnsiTheme="minorHAnsi" w:cstheme="minorHAnsi"/>
          <w:b/>
          <w:color w:val="12263F"/>
        </w:rPr>
      </w:pPr>
      <w:r w:rsidRPr="009C3BEE">
        <w:rPr>
          <w:rFonts w:asciiTheme="minorHAnsi" w:hAnsiTheme="minorHAnsi" w:cstheme="minorHAnsi"/>
          <w:b/>
          <w:color w:val="12263F"/>
        </w:rPr>
        <w:lastRenderedPageBreak/>
        <w:t xml:space="preserve">Play </w:t>
      </w:r>
    </w:p>
    <w:p w14:paraId="2A4C8B65"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Organise play activities to encourage pupils to play and make use of play equipment </w:t>
      </w:r>
    </w:p>
    <w:p w14:paraId="558C589D"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Offer educational instruction where needed to help pupils to share play equipment</w:t>
      </w:r>
    </w:p>
    <w:p w14:paraId="04305E59"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Help to resolve issues between pupils during play activities  </w:t>
      </w:r>
    </w:p>
    <w:p w14:paraId="729BE6C4" w14:textId="77777777" w:rsidR="009C3BEE" w:rsidRPr="009C3BEE" w:rsidRDefault="009C3BEE" w:rsidP="009C3BEE">
      <w:pPr>
        <w:spacing w:before="120"/>
        <w:rPr>
          <w:rFonts w:asciiTheme="minorHAnsi" w:hAnsiTheme="minorHAnsi" w:cstheme="minorHAnsi"/>
          <w:b/>
          <w:color w:val="12263F"/>
        </w:rPr>
      </w:pPr>
      <w:r w:rsidRPr="009C3BEE">
        <w:rPr>
          <w:rFonts w:asciiTheme="minorHAnsi" w:hAnsiTheme="minorHAnsi" w:cstheme="minorHAnsi"/>
          <w:b/>
          <w:color w:val="12263F"/>
        </w:rPr>
        <w:t xml:space="preserve">Safeguarding </w:t>
      </w:r>
    </w:p>
    <w:p w14:paraId="61F0D6C6"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Make sure pupils remain on the school premises during the midday break </w:t>
      </w:r>
    </w:p>
    <w:p w14:paraId="6F6C6795"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Look out for any unidentified visitors approaching the school and follow the school’s procedures for approaching/reporting individuals </w:t>
      </w:r>
    </w:p>
    <w:p w14:paraId="2CCEB06C" w14:textId="77777777" w:rsidR="009C3BEE" w:rsidRPr="009C3BEE" w:rsidRDefault="009C3BEE" w:rsidP="009C3BEE">
      <w:pPr>
        <w:pStyle w:val="4Bulletedcopyblue"/>
        <w:rPr>
          <w:rFonts w:asciiTheme="minorHAnsi" w:hAnsiTheme="minorHAnsi" w:cstheme="minorHAnsi"/>
          <w:sz w:val="24"/>
          <w:szCs w:val="24"/>
        </w:rPr>
      </w:pPr>
      <w:r w:rsidRPr="009C3BEE">
        <w:rPr>
          <w:rFonts w:asciiTheme="minorHAnsi" w:hAnsiTheme="minorHAnsi" w:cstheme="minorHAnsi"/>
          <w:sz w:val="24"/>
          <w:szCs w:val="24"/>
        </w:rPr>
        <w:t xml:space="preserve">Work in line with statutory safeguarding guidance (e.g. Keeping Children Safe in Education, Working Together to Safeguard Children, Prevent) and our safeguarding and child protection policies </w:t>
      </w:r>
    </w:p>
    <w:p w14:paraId="5A6E07E9" w14:textId="1A111131" w:rsidR="009C3BEE" w:rsidRPr="009C3BEE" w:rsidRDefault="009C3BEE" w:rsidP="009C3BEE">
      <w:pPr>
        <w:pStyle w:val="4Bulletedcopyblue"/>
        <w:rPr>
          <w:rFonts w:asciiTheme="minorHAnsi" w:hAnsiTheme="minorHAnsi" w:cstheme="minorHAnsi"/>
          <w:sz w:val="24"/>
          <w:szCs w:val="24"/>
        </w:rPr>
      </w:pPr>
      <w:r w:rsidRPr="009C3BEE">
        <w:rPr>
          <w:rFonts w:asciiTheme="minorHAnsi" w:hAnsiTheme="minorHAnsi" w:cstheme="minorHAnsi"/>
          <w:sz w:val="24"/>
          <w:szCs w:val="24"/>
        </w:rPr>
        <w:t>Promote the safeguarding of all pupils in the school</w:t>
      </w:r>
    </w:p>
    <w:p w14:paraId="4A324BA9" w14:textId="77777777" w:rsidR="009C3BEE" w:rsidRPr="009C3BEE" w:rsidRDefault="009C3BEE" w:rsidP="009C3BEE">
      <w:pPr>
        <w:spacing w:before="120"/>
        <w:outlineLvl w:val="0"/>
        <w:rPr>
          <w:rFonts w:asciiTheme="minorHAnsi" w:eastAsia="Calibri" w:hAnsiTheme="minorHAnsi" w:cstheme="minorHAnsi"/>
          <w:b/>
        </w:rPr>
      </w:pPr>
      <w:r w:rsidRPr="009C3BEE">
        <w:rPr>
          <w:rFonts w:asciiTheme="minorHAnsi" w:eastAsia="Calibri" w:hAnsiTheme="minorHAnsi" w:cstheme="minorHAnsi"/>
          <w:b/>
        </w:rPr>
        <w:t>Other areas of responsibility</w:t>
      </w:r>
    </w:p>
    <w:p w14:paraId="068D8051"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Read and follow the relevant school policies</w:t>
      </w:r>
    </w:p>
    <w:p w14:paraId="7D8068CE" w14:textId="77777777" w:rsidR="009C3BEE" w:rsidRPr="009C3BEE" w:rsidRDefault="009C3BEE" w:rsidP="009C3BEE">
      <w:pPr>
        <w:numPr>
          <w:ilvl w:val="0"/>
          <w:numId w:val="16"/>
        </w:numPr>
        <w:spacing w:after="60"/>
        <w:rPr>
          <w:rFonts w:asciiTheme="minorHAnsi" w:hAnsiTheme="minorHAnsi" w:cstheme="minorHAnsi"/>
        </w:rPr>
      </w:pPr>
      <w:r w:rsidRPr="009C3BEE">
        <w:rPr>
          <w:rFonts w:asciiTheme="minorHAnsi" w:hAnsiTheme="minorHAnsi" w:cstheme="minorHAnsi"/>
        </w:rPr>
        <w:t xml:space="preserve">Undertake training required to develop in the role </w:t>
      </w:r>
    </w:p>
    <w:p w14:paraId="4B94D5A5" w14:textId="1BF51AE9" w:rsidR="003107A8" w:rsidRPr="009C3BEE" w:rsidRDefault="003107A8" w:rsidP="009C3BEE">
      <w:pPr>
        <w:pStyle w:val="Heading1"/>
        <w:spacing w:before="120" w:after="120"/>
        <w:rPr>
          <w:rFonts w:asciiTheme="minorHAnsi" w:hAnsiTheme="minorHAnsi" w:cstheme="minorHAnsi"/>
          <w:sz w:val="24"/>
        </w:rPr>
      </w:pPr>
    </w:p>
    <w:sectPr w:rsidR="003107A8" w:rsidRPr="009C3BEE" w:rsidSect="00742B3F">
      <w:headerReference w:type="default" r:id="rId8"/>
      <w:footerReference w:type="even" r:id="rId9"/>
      <w:footerReference w:type="default" r:id="rId10"/>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0818" w14:textId="77777777" w:rsidR="0081025F" w:rsidRDefault="0081025F">
      <w:r>
        <w:separator/>
      </w:r>
    </w:p>
  </w:endnote>
  <w:endnote w:type="continuationSeparator" w:id="0">
    <w:p w14:paraId="049F31CB" w14:textId="77777777" w:rsidR="0081025F" w:rsidRDefault="0081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a">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330"/>
      <w:gridCol w:w="3330"/>
      <w:gridCol w:w="3330"/>
    </w:tblGrid>
    <w:tr w:rsidR="3355EFE9" w14:paraId="6A552BDD" w14:textId="77777777" w:rsidTr="3355EFE9">
      <w:trPr>
        <w:trHeight w:val="300"/>
      </w:trPr>
      <w:tc>
        <w:tcPr>
          <w:tcW w:w="3330" w:type="dxa"/>
        </w:tcPr>
        <w:p w14:paraId="062C3F70" w14:textId="2F132013" w:rsidR="3355EFE9" w:rsidRDefault="3355EFE9" w:rsidP="3355EFE9">
          <w:pPr>
            <w:pStyle w:val="Header"/>
            <w:ind w:left="-115"/>
          </w:pPr>
        </w:p>
      </w:tc>
      <w:tc>
        <w:tcPr>
          <w:tcW w:w="3330" w:type="dxa"/>
        </w:tcPr>
        <w:p w14:paraId="30C5E26E" w14:textId="55DE829F" w:rsidR="3355EFE9" w:rsidRDefault="3355EFE9" w:rsidP="3355EFE9">
          <w:pPr>
            <w:pStyle w:val="Header"/>
            <w:jc w:val="center"/>
          </w:pPr>
        </w:p>
      </w:tc>
      <w:tc>
        <w:tcPr>
          <w:tcW w:w="3330" w:type="dxa"/>
        </w:tcPr>
        <w:p w14:paraId="269109B9" w14:textId="3AA2119A" w:rsidR="3355EFE9" w:rsidRDefault="3355EFE9" w:rsidP="3355EFE9">
          <w:pPr>
            <w:pStyle w:val="Header"/>
            <w:ind w:right="-115"/>
            <w:jc w:val="right"/>
          </w:pPr>
        </w:p>
      </w:tc>
    </w:tr>
  </w:tbl>
  <w:p w14:paraId="4195592E" w14:textId="4E59054E" w:rsidR="3355EFE9" w:rsidRDefault="3355EFE9" w:rsidP="3355E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4875" w14:textId="228C60C0" w:rsidR="00A77140" w:rsidRDefault="006E6A0C">
    <w:pPr>
      <w:pStyle w:val="Footer"/>
    </w:pPr>
    <w:r>
      <w:rPr>
        <w:noProof/>
      </w:rPr>
      <mc:AlternateContent>
        <mc:Choice Requires="wpg">
          <w:drawing>
            <wp:anchor distT="0" distB="0" distL="114300" distR="114300" simplePos="0" relativeHeight="251659776" behindDoc="0" locked="0" layoutInCell="1" allowOverlap="1" wp14:anchorId="2C439D6A" wp14:editId="07777777">
              <wp:simplePos x="0" y="0"/>
              <wp:positionH relativeFrom="column">
                <wp:posOffset>520700</wp:posOffset>
              </wp:positionH>
              <wp:positionV relativeFrom="paragraph">
                <wp:posOffset>2556510</wp:posOffset>
              </wp:positionV>
              <wp:extent cx="6557645" cy="908050"/>
              <wp:effectExtent l="0" t="0" r="0" b="0"/>
              <wp:wrapNone/>
              <wp:docPr id="8916252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1663666270"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194607799"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240081426"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441471272"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9974423"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54A3A078">
            <v:group id="Group 6" style="position:absolute;margin-left:41pt;margin-top:201.3pt;width:516.35pt;height:71.5pt;z-index:251659776" coordsize="65574,9080" o:spid="_x0000_s1026" w14:anchorId="3BD9D06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qo1yyOrnT/tl&#10;r9uVPNNt5q+cE/vbM5x74xVqpjUjK/K720+fYqUWt0FFFFU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">
              <v:shape id="Picture 13" style="position:absolute;left:53382;top:2116;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">
                <v:imagedata o:title="FMSiS" r:id="rId6"/>
              </v:shape>
              <v:shape id="Picture 24" style="position:absolute;left:29591;top:1312;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">
                <v:imagedata o:title="Gold 2017" r:id="rId7"/>
              </v:shape>
              <v:shape id="Picture 4" style="position:absolute;top:1270;width:13398;height:692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">
                <v:imagedata o:title="Music-Mark-logo-school-member-right-[RGB]" r:id="rId8"/>
              </v:shape>
              <v:shape id="Picture 1" style="position:absolute;left:15748;width:9334;height:9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">
                <v:imagedata cropleft="14619f" croptop="14706f" cropright="13611f" cropbottom="14807f" o:title="" r:id="rId9"/>
              </v:shape>
              <v:shape id="Picture 5" style="position:absolute;left:41402;top:508;width:7969;height:79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">
                <v:imagedata o:title="" r:id="rId10"/>
              </v:shape>
            </v:group>
          </w:pict>
        </mc:Fallback>
      </mc:AlternateContent>
    </w:r>
    <w:r>
      <w:rPr>
        <w:noProof/>
      </w:rPr>
      <mc:AlternateContent>
        <mc:Choice Requires="wpg">
          <w:drawing>
            <wp:anchor distT="0" distB="0" distL="114300" distR="114300" simplePos="0" relativeHeight="251658752" behindDoc="0" locked="0" layoutInCell="1" allowOverlap="1" wp14:anchorId="5E83AE6E" wp14:editId="07777777">
              <wp:simplePos x="0" y="0"/>
              <wp:positionH relativeFrom="column">
                <wp:posOffset>520700</wp:posOffset>
              </wp:positionH>
              <wp:positionV relativeFrom="paragraph">
                <wp:posOffset>2556510</wp:posOffset>
              </wp:positionV>
              <wp:extent cx="6557645" cy="908050"/>
              <wp:effectExtent l="0" t="0" r="0" b="0"/>
              <wp:wrapNone/>
              <wp:docPr id="9235634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851694919"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210461850"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1101272986"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725635648"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3397868"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5E9EA48E">
            <v:group id="Group 6" style="position:absolute;margin-left:41pt;margin-top:201.3pt;width:516.35pt;height:71.5pt;z-index:251658752" coordsize="65574,9080" o:spid="_x0000_s1026" w14:anchorId="17AB9D6C"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qjXLI6udP+2Wv&#10;25U8023mr5wT+9sznHvjFWqmNSMr8rvbT59ipRa3QUUUVR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">
              <v:shape id="Picture 13" style="position:absolute;left:53382;top:2116;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">
                <v:imagedata o:title="FMSiS" r:id="rId6"/>
              </v:shape>
              <v:shape id="Picture 24" style="position:absolute;left:29591;top:1312;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">
                <v:imagedata o:title="Gold 2017" r:id="rId7"/>
              </v:shape>
              <v:shape id="Picture 4" style="position:absolute;top:1270;width:13398;height:692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">
                <v:imagedata o:title="Music-Mark-logo-school-member-right-[RGB]" r:id="rId8"/>
              </v:shape>
              <v:shape id="Picture 1" style="position:absolute;left:15748;width:9334;height:9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">
                <v:imagedata cropleft="14619f" croptop="14706f" cropright="13611f" cropbottom="14807f" o:title="" r:id="rId9"/>
              </v:shape>
              <v:shape id="Picture 5" style="position:absolute;left:41402;top:508;width:7969;height:79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">
                <v:imagedata o:title="" r:id="rId10"/>
              </v:shape>
            </v:group>
          </w:pict>
        </mc:Fallback>
      </mc:AlternateContent>
    </w:r>
    <w:r>
      <w:rPr>
        <w:noProof/>
      </w:rPr>
      <mc:AlternateContent>
        <mc:Choice Requires="wpg">
          <w:drawing>
            <wp:anchor distT="0" distB="0" distL="114300" distR="114300" simplePos="0" relativeHeight="251655680" behindDoc="0" locked="0" layoutInCell="1" allowOverlap="1" wp14:anchorId="0FC29CC1" wp14:editId="07777777">
              <wp:simplePos x="0" y="0"/>
              <wp:positionH relativeFrom="column">
                <wp:posOffset>465455</wp:posOffset>
              </wp:positionH>
              <wp:positionV relativeFrom="paragraph">
                <wp:posOffset>3657600</wp:posOffset>
              </wp:positionV>
              <wp:extent cx="6576695" cy="699135"/>
              <wp:effectExtent l="0" t="0" r="0" b="0"/>
              <wp:wrapNone/>
              <wp:docPr id="33579364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695" cy="699135"/>
                        <a:chOff x="0" y="0"/>
                        <a:chExt cx="6576834" cy="699247"/>
                      </a:xfrm>
                    </wpg:grpSpPr>
                    <pic:pic xmlns:pic="http://schemas.openxmlformats.org/drawingml/2006/picture">
                      <pic:nvPicPr>
                        <pic:cNvPr id="35727719"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59264" y="88017"/>
                          <a:ext cx="1217570" cy="518323"/>
                        </a:xfrm>
                        <a:prstGeom prst="rect">
                          <a:avLst/>
                        </a:prstGeom>
                        <a:noFill/>
                        <a:ln>
                          <a:noFill/>
                        </a:ln>
                      </pic:spPr>
                    </pic:pic>
                    <pic:pic xmlns:pic="http://schemas.openxmlformats.org/drawingml/2006/picture">
                      <pic:nvPicPr>
                        <pic:cNvPr id="159172166" name="Picture 1" descr="2012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82105" y="14670"/>
                          <a:ext cx="899731" cy="684577"/>
                        </a:xfrm>
                        <a:prstGeom prst="rect">
                          <a:avLst/>
                        </a:prstGeom>
                        <a:noFill/>
                        <a:ln>
                          <a:noFill/>
                        </a:ln>
                      </pic:spPr>
                    </pic:pic>
                    <pic:pic xmlns:pic="http://schemas.openxmlformats.org/drawingml/2006/picture">
                      <pic:nvPicPr>
                        <pic:cNvPr id="275874542"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12141" y="0"/>
                          <a:ext cx="709027" cy="699247"/>
                        </a:xfrm>
                        <a:prstGeom prst="rect">
                          <a:avLst/>
                        </a:prstGeom>
                        <a:noFill/>
                        <a:ln>
                          <a:noFill/>
                        </a:ln>
                      </pic:spPr>
                    </pic:pic>
                    <pic:pic xmlns:pic="http://schemas.openxmlformats.org/drawingml/2006/picture">
                      <pic:nvPicPr>
                        <pic:cNvPr id="285458577" name="Picture 2" descr="\\STJS-DC01\theresa$\Pictures\SG-L1-3-mark-platinum-2018-19-2019-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56364" y="0"/>
                          <a:ext cx="684577" cy="684578"/>
                        </a:xfrm>
                        <a:prstGeom prst="rect">
                          <a:avLst/>
                        </a:prstGeom>
                        <a:noFill/>
                        <a:ln>
                          <a:noFill/>
                        </a:ln>
                      </pic:spPr>
                    </pic:pic>
                    <pic:pic xmlns:pic="http://schemas.openxmlformats.org/drawingml/2006/picture">
                      <pic:nvPicPr>
                        <pic:cNvPr id="825953963" name="Picture 4" descr="C:\Users\theresa\AppData\Local\Microsoft\Windows\Temporary Internet Files\Content.Word\Music-Mark-logo-school-member-right-[RGB].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890"/>
                          <a:ext cx="1339816" cy="69435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06E90D99">
            <v:group id="Group 5" style="position:absolute;margin-left:36.65pt;margin-top:4in;width:517.85pt;height:55.05pt;z-index:251655680" coordsize="65768,6992" o:spid="_x0000_s1026" w14:anchorId="43A1D65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">
              <v:shape id="Picture 13" style="position:absolute;left:53592;top:880;width:12176;height:5183;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">
                <v:imagedata o:title="FMSiS" r:id="rId6"/>
              </v:shape>
              <v:shape id="Picture 1" style="position:absolute;left:16821;top:146;width:8997;height:6846;visibility:visible;mso-wrap-style:square" alt="2012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">
                <v:imagedata o:title="2012 logo" r:id="rId14"/>
              </v:shape>
              <v:shape id="Picture 24" style="position:absolute;left:30121;width:7090;height:699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">
                <v:imagedata o:title="Gold 2017" r:id="rId7"/>
              </v:shape>
              <v:shape id="Picture 2" style="position:absolute;left:41563;width:6846;height:684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">
                <v:imagedata o:title="SG-L1-3-mark-platinum-2018-19-2019-20" r:id="rId15"/>
              </v:shape>
              <v:shape id="Picture 4" style="position:absolute;top:48;width:13398;height:694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">
                <v:imagedata o:title="Music-Mark-logo-school-member-right-[RGB]" r:id="rId16"/>
              </v:shape>
            </v:group>
          </w:pict>
        </mc:Fallback>
      </mc:AlternateContent>
    </w:r>
    <w:r>
      <w:rPr>
        <w:noProof/>
      </w:rPr>
      <mc:AlternateContent>
        <mc:Choice Requires="wpg">
          <w:drawing>
            <wp:anchor distT="0" distB="0" distL="114300" distR="114300" simplePos="0" relativeHeight="251656704" behindDoc="0" locked="0" layoutInCell="1" allowOverlap="1" wp14:anchorId="3AD5B26E" wp14:editId="07777777">
              <wp:simplePos x="0" y="0"/>
              <wp:positionH relativeFrom="column">
                <wp:posOffset>520700</wp:posOffset>
              </wp:positionH>
              <wp:positionV relativeFrom="paragraph">
                <wp:posOffset>2559050</wp:posOffset>
              </wp:positionV>
              <wp:extent cx="6559550" cy="908050"/>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908050"/>
                        <a:chOff x="0" y="0"/>
                        <a:chExt cx="6559550" cy="908050"/>
                      </a:xfrm>
                    </wpg:grpSpPr>
                    <pic:pic xmlns:pic="http://schemas.openxmlformats.org/drawingml/2006/picture">
                      <pic:nvPicPr>
                        <pic:cNvPr id="307095782"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40350" y="209550"/>
                          <a:ext cx="1219200" cy="520700"/>
                        </a:xfrm>
                        <a:prstGeom prst="rect">
                          <a:avLst/>
                        </a:prstGeom>
                        <a:noFill/>
                        <a:ln>
                          <a:noFill/>
                        </a:ln>
                      </pic:spPr>
                    </pic:pic>
                    <pic:pic xmlns:pic="http://schemas.openxmlformats.org/drawingml/2006/picture">
                      <pic:nvPicPr>
                        <pic:cNvPr id="847831386"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97200" y="127000"/>
                          <a:ext cx="711200" cy="698500"/>
                        </a:xfrm>
                        <a:prstGeom prst="rect">
                          <a:avLst/>
                        </a:prstGeom>
                        <a:noFill/>
                        <a:ln>
                          <a:noFill/>
                        </a:ln>
                      </pic:spPr>
                    </pic:pic>
                    <pic:pic xmlns:pic="http://schemas.openxmlformats.org/drawingml/2006/picture">
                      <pic:nvPicPr>
                        <pic:cNvPr id="2" name="Picture 2" descr="\\STJS-DC01\theresa$\Pictures\SG-L1-3-mark-platinum-2018-19-2019-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40200" y="127000"/>
                          <a:ext cx="685800" cy="685800"/>
                        </a:xfrm>
                        <a:prstGeom prst="rect">
                          <a:avLst/>
                        </a:prstGeom>
                        <a:noFill/>
                        <a:ln>
                          <a:noFill/>
                        </a:ln>
                      </pic:spPr>
                    </pic:pic>
                    <pic:pic xmlns:pic="http://schemas.openxmlformats.org/drawingml/2006/picture">
                      <pic:nvPicPr>
                        <pic:cNvPr id="1154090458"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1014080920"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21A80828">
            <v:group id="Group 2" style="position:absolute;margin-left:41pt;margin-top:201.5pt;width:516.5pt;height:71.5pt;z-index:251656704" coordsize="65595,9080" o:spid="_x0000_s1026" w14:anchorId="53D2805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">
              <v:shape id="Picture 13" style="position:absolute;left:53403;top:2095;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">
                <v:imagedata o:title="FMSiS" r:id="rId6"/>
              </v:shape>
              <v:shape id="Picture 24" style="position:absolute;left:29972;top:1270;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">
                <v:imagedata o:title="Gold 2017" r:id="rId7"/>
              </v:shape>
              <v:shape id="Picture 2" style="position:absolute;left:41402;top:1270;width:6858;height:685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">
                <v:imagedata o:title="SG-L1-3-mark-platinum-2018-19-2019-20" r:id="rId15"/>
              </v:shape>
              <v:shape id="Picture 4" style="position:absolute;top:1270;width:13398;height:692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">
                <v:imagedata o:title="Music-Mark-logo-school-member-right-[RGB]" r:id="rId8"/>
              </v:shape>
              <v:shape id="Picture 1" style="position:absolute;left:15748;width:9334;height:908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">
                <v:imagedata cropleft="14619f" croptop="14706f" cropright="13611f" cropbottom="14807f" o:title="" r:id="rId9"/>
              </v:shape>
            </v:group>
          </w:pict>
        </mc:Fallback>
      </mc:AlternateContent>
    </w:r>
    <w:r>
      <w:rPr>
        <w:noProof/>
      </w:rPr>
      <mc:AlternateContent>
        <mc:Choice Requires="wpg">
          <w:drawing>
            <wp:anchor distT="0" distB="0" distL="114300" distR="114300" simplePos="0" relativeHeight="251657728" behindDoc="0" locked="0" layoutInCell="1" allowOverlap="1" wp14:anchorId="6AA70EBB" wp14:editId="07777777">
              <wp:simplePos x="0" y="0"/>
              <wp:positionH relativeFrom="column">
                <wp:posOffset>520700</wp:posOffset>
              </wp:positionH>
              <wp:positionV relativeFrom="paragraph">
                <wp:posOffset>2556510</wp:posOffset>
              </wp:positionV>
              <wp:extent cx="6557645" cy="908050"/>
              <wp:effectExtent l="0" t="0" r="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13"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24"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4"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432AC9F0">
            <v:group id="Group 1" style="position:absolute;margin-left:41pt;margin-top:201.3pt;width:516.35pt;height:71.5pt;z-index:251657728" coordsize="65574,9080" o:spid="_x0000_s1026" w14:anchorId="3157B9E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qjXLI6udP+2Wv25U8023mr5wT+9sznHvjFWqmNSMr8rvbT59ipRa3QUUUVR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">
              <v:shape id="Picture 13" style="position:absolute;left:53382;top:2116;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">
                <v:imagedata o:title="FMSiS" r:id="rId6"/>
              </v:shape>
              <v:shape id="Picture 24" style="position:absolute;left:29591;top:1312;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">
                <v:imagedata o:title="Gold 2017" r:id="rId7"/>
              </v:shape>
              <v:shape id="Picture 4" style="position:absolute;top:1270;width:13398;height:692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">
                <v:imagedata o:title="Music-Mark-logo-school-member-right-[RGB]" r:id="rId8"/>
              </v:shape>
              <v:shape id="Picture 1" style="position:absolute;left:15748;width:9334;height:9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">
                <v:imagedata cropleft="14619f" croptop="14706f" cropright="13611f" cropbottom="14807f" o:title="" r:id="rId9"/>
              </v:shape>
              <v:shape id="Picture 5" style="position:absolute;left:41402;top:508;width:7969;height:79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">
                <v:imagedata o:title="" r:id="rId10"/>
              </v:shape>
            </v:group>
          </w:pict>
        </mc:Fallback>
      </mc:AlternateContent>
    </w:r>
    <w:r>
      <w:rPr>
        <w:noProof/>
      </w:rPr>
      <mc:AlternateContent>
        <mc:Choice Requires="wpg">
          <w:drawing>
            <wp:inline distT="0" distB="0" distL="114300" distR="114300" wp14:anchorId="341164EF" wp14:editId="60AEB268">
              <wp:extent cx="6557645" cy="908050"/>
              <wp:effectExtent l="0" t="0" r="0" b="0"/>
              <wp:docPr id="7136348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1524481413"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932644376"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216244569"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2039082941"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54685061"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inline>
          </w:drawing>
        </mc:Choice>
        <mc:Fallback xmlns:wp14="http://schemas.microsoft.com/office/word/2010/wordml"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28261" w14:textId="77777777" w:rsidR="0081025F" w:rsidRDefault="0081025F">
      <w:r>
        <w:separator/>
      </w:r>
    </w:p>
  </w:footnote>
  <w:footnote w:type="continuationSeparator" w:id="0">
    <w:p w14:paraId="62486C05" w14:textId="77777777" w:rsidR="0081025F" w:rsidRDefault="00810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B9EC" w14:textId="01386B64" w:rsidR="3355EFE9" w:rsidRDefault="3355EFE9" w:rsidP="3355EFE9">
    <w:pPr>
      <w:pStyle w:val="Heading1"/>
      <w:ind w:left="720" w:right="0"/>
    </w:pPr>
    <w:r w:rsidRPr="3355EFE9">
      <w:rPr>
        <w:rFonts w:ascii="Arial" w:eastAsia="Arial" w:hAnsi="Arial" w:cs="Arial"/>
        <w:i/>
        <w:iCs/>
        <w:smallCaps/>
        <w:color w:val="000099"/>
        <w:sz w:val="34"/>
        <w:szCs w:val="34"/>
        <w:lang w:val="en-US"/>
      </w:rPr>
      <w:t xml:space="preserve">St John’s Church of England (VC) Primary School, </w:t>
    </w:r>
    <w:r>
      <w:tab/>
    </w:r>
    <w:r>
      <w:tab/>
    </w:r>
    <w:r>
      <w:tab/>
    </w:r>
    <w:r>
      <w:tab/>
    </w:r>
    <w:r>
      <w:tab/>
    </w:r>
    <w:r w:rsidRPr="3355EFE9">
      <w:rPr>
        <w:rFonts w:ascii="Arial" w:eastAsia="Arial" w:hAnsi="Arial" w:cs="Arial"/>
        <w:i/>
        <w:iCs/>
        <w:smallCaps/>
        <w:color w:val="000099"/>
        <w:sz w:val="34"/>
        <w:szCs w:val="34"/>
        <w:lang w:val="en-US"/>
      </w:rPr>
      <w:t>Sevenoaks</w:t>
    </w:r>
  </w:p>
  <w:p w14:paraId="6388852E" w14:textId="4E0A985A" w:rsidR="3355EFE9" w:rsidRDefault="3355EFE9" w:rsidP="3355EFE9">
    <w:r>
      <w:rPr>
        <w:noProof/>
      </w:rPr>
      <w:drawing>
        <wp:inline distT="0" distB="0" distL="0" distR="0" wp14:anchorId="22F3D4F4" wp14:editId="5FC7F8B2">
          <wp:extent cx="999831" cy="902286"/>
          <wp:effectExtent l="0" t="0" r="0" b="0"/>
          <wp:docPr id="105621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1775" name="Picture 105621775"/>
                  <pic:cNvPicPr/>
                </pic:nvPicPr>
                <pic:blipFill>
                  <a:blip r:embed="rId1">
                    <a:extLst>
                      <a:ext uri="{28A0092B-C50C-407E-A947-70E740481C1C}">
                        <a14:useLocalDpi xmlns:a14="http://schemas.microsoft.com/office/drawing/2010/main"/>
                      </a:ext>
                    </a:extLst>
                  </a:blip>
                  <a:stretch>
                    <a:fillRect/>
                  </a:stretch>
                </pic:blipFill>
                <pic:spPr>
                  <a:xfrm>
                    <a:off x="0" y="0"/>
                    <a:ext cx="999831" cy="902286"/>
                  </a:xfrm>
                  <a:prstGeom prst="rect">
                    <a:avLst/>
                  </a:prstGeom>
                </pic:spPr>
              </pic:pic>
            </a:graphicData>
          </a:graphic>
        </wp:inline>
      </w:drawing>
    </w:r>
    <w:r>
      <w:tab/>
    </w:r>
    <w:r>
      <w:tab/>
    </w:r>
    <w:r>
      <w:tab/>
    </w:r>
    <w:r>
      <w:tab/>
    </w:r>
    <w:r>
      <w:tab/>
    </w:r>
    <w:r>
      <w:tab/>
    </w:r>
    <w:r>
      <w:tab/>
    </w:r>
    <w:r>
      <w:tab/>
    </w:r>
    <w:r>
      <w:tab/>
    </w:r>
    <w:r>
      <w:rPr>
        <w:noProof/>
      </w:rPr>
      <w:drawing>
        <wp:inline distT="0" distB="0" distL="0" distR="0" wp14:anchorId="32FB341A" wp14:editId="7602707A">
          <wp:extent cx="951058" cy="944962"/>
          <wp:effectExtent l="0" t="0" r="0" b="0"/>
          <wp:docPr id="21140507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8098" name="Picture 1674648098"/>
                  <pic:cNvPicPr/>
                </pic:nvPicPr>
                <pic:blipFill>
                  <a:blip r:embed="rId2">
                    <a:extLst>
                      <a:ext uri="{28A0092B-C50C-407E-A947-70E740481C1C}">
                        <a14:useLocalDpi xmlns:a14="http://schemas.microsoft.com/office/drawing/2010/main"/>
                      </a:ext>
                    </a:extLst>
                  </a:blip>
                  <a:stretch>
                    <a:fillRect/>
                  </a:stretch>
                </pic:blipFill>
                <pic:spPr>
                  <a:xfrm>
                    <a:off x="0" y="0"/>
                    <a:ext cx="951058" cy="944962"/>
                  </a:xfrm>
                  <a:prstGeom prst="rect">
                    <a:avLst/>
                  </a:prstGeom>
                </pic:spPr>
              </pic:pic>
            </a:graphicData>
          </a:graphic>
        </wp:inline>
      </w:drawing>
    </w:r>
  </w:p>
  <w:p w14:paraId="168C3EC8" w14:textId="39D55738" w:rsidR="3355EFE9" w:rsidRDefault="3355EFE9" w:rsidP="3355EFE9">
    <w:r w:rsidRPr="3355EFE9">
      <w:rPr>
        <w:rFonts w:ascii="Calibri" w:eastAsia="Calibri" w:hAnsi="Calibri" w:cs="Calibri"/>
        <w:sz w:val="22"/>
        <w:szCs w:val="22"/>
      </w:rPr>
      <w:t xml:space="preserve"> </w:t>
    </w:r>
  </w:p>
  <w:p w14:paraId="0E01BFA1" w14:textId="29AD828E" w:rsidR="3355EFE9" w:rsidRDefault="3355EFE9" w:rsidP="3355EFE9">
    <w:r w:rsidRPr="3355EFE9">
      <w:rPr>
        <w:rFonts w:ascii="Arial" w:eastAsia="Arial" w:hAnsi="Arial" w:cs="Arial"/>
        <w:sz w:val="22"/>
        <w:szCs w:val="22"/>
      </w:rPr>
      <w:t>Karen Miles</w:t>
    </w:r>
    <w:r>
      <w:tab/>
    </w:r>
    <w:r>
      <w:tab/>
    </w:r>
    <w:r>
      <w:tab/>
    </w:r>
    <w:r w:rsidRPr="3355EFE9">
      <w:rPr>
        <w:rFonts w:ascii="Arial" w:eastAsia="Arial" w:hAnsi="Arial" w:cs="Arial"/>
        <w:sz w:val="22"/>
        <w:szCs w:val="22"/>
      </w:rPr>
      <w:t xml:space="preserve">  </w:t>
    </w:r>
    <w:r>
      <w:tab/>
    </w:r>
    <w:r>
      <w:tab/>
    </w:r>
    <w:r>
      <w:tab/>
    </w:r>
    <w:r>
      <w:tab/>
    </w:r>
    <w:r>
      <w:tab/>
    </w:r>
    <w:r>
      <w:tab/>
    </w:r>
    <w:r>
      <w:tab/>
    </w:r>
    <w:r w:rsidRPr="3355EFE9">
      <w:rPr>
        <w:rFonts w:ascii="Arial" w:eastAsia="Arial" w:hAnsi="Arial" w:cs="Arial"/>
        <w:sz w:val="22"/>
        <w:szCs w:val="22"/>
      </w:rPr>
      <w:t>Bayham Road</w:t>
    </w:r>
  </w:p>
  <w:p w14:paraId="2B5DE351" w14:textId="24890B7E" w:rsidR="3355EFE9" w:rsidRDefault="3355EFE9" w:rsidP="3355EFE9">
    <w:r w:rsidRPr="3355EFE9">
      <w:rPr>
        <w:rFonts w:ascii="Arial" w:eastAsia="Arial" w:hAnsi="Arial" w:cs="Arial"/>
        <w:sz w:val="22"/>
        <w:szCs w:val="22"/>
      </w:rPr>
      <w:t xml:space="preserve">Headteacher                               </w:t>
    </w:r>
    <w:r>
      <w:tab/>
    </w:r>
    <w:r>
      <w:tab/>
    </w:r>
    <w:r>
      <w:tab/>
    </w:r>
    <w:r w:rsidRPr="3355EFE9">
      <w:rPr>
        <w:rFonts w:ascii="Arial" w:eastAsia="Arial" w:hAnsi="Arial" w:cs="Arial"/>
        <w:sz w:val="22"/>
        <w:szCs w:val="22"/>
      </w:rPr>
      <w:t xml:space="preserve">    </w:t>
    </w:r>
    <w:r>
      <w:tab/>
    </w:r>
    <w:r>
      <w:tab/>
    </w:r>
    <w:r>
      <w:tab/>
    </w:r>
    <w:r>
      <w:tab/>
    </w:r>
    <w:r w:rsidRPr="3355EFE9">
      <w:rPr>
        <w:rFonts w:ascii="Arial" w:eastAsia="Arial" w:hAnsi="Arial" w:cs="Arial"/>
        <w:sz w:val="22"/>
        <w:szCs w:val="22"/>
      </w:rPr>
      <w:t xml:space="preserve">  Sevenoaks</w:t>
    </w:r>
  </w:p>
  <w:p w14:paraId="5CA33CCA" w14:textId="79FFA8DE" w:rsidR="3355EFE9" w:rsidRDefault="00D21868" w:rsidP="3355EFE9">
    <w:hyperlink r:id="rId3">
      <w:r w:rsidR="3355EFE9" w:rsidRPr="3355EFE9">
        <w:rPr>
          <w:rStyle w:val="Hyperlink"/>
          <w:rFonts w:ascii="Arial" w:eastAsia="Arial" w:hAnsi="Arial" w:cs="Arial"/>
          <w:color w:val="0563C1"/>
          <w:sz w:val="22"/>
          <w:szCs w:val="22"/>
        </w:rPr>
        <w:t>www.stjohnssevenoaks.co.uk</w:t>
      </w:r>
    </w:hyperlink>
    <w:r w:rsidR="3355EFE9">
      <w:tab/>
    </w:r>
    <w:r w:rsidR="3355EFE9">
      <w:tab/>
    </w:r>
    <w:r w:rsidR="3355EFE9">
      <w:tab/>
    </w:r>
    <w:r w:rsidR="3355EFE9">
      <w:tab/>
    </w:r>
    <w:r w:rsidR="3355EFE9">
      <w:tab/>
    </w:r>
    <w:r w:rsidR="3355EFE9">
      <w:tab/>
    </w:r>
    <w:r w:rsidR="3355EFE9">
      <w:tab/>
    </w:r>
    <w:r w:rsidR="3355EFE9">
      <w:tab/>
    </w:r>
    <w:r w:rsidR="3355EFE9" w:rsidRPr="3355EFE9">
      <w:rPr>
        <w:rFonts w:ascii="Arial" w:eastAsia="Arial" w:hAnsi="Arial" w:cs="Arial"/>
        <w:sz w:val="22"/>
        <w:szCs w:val="22"/>
      </w:rPr>
      <w:t xml:space="preserve">          Kent</w:t>
    </w:r>
  </w:p>
  <w:p w14:paraId="6FE59DC8" w14:textId="3A9F15D2" w:rsidR="3355EFE9" w:rsidRDefault="009C3BEE" w:rsidP="3355EFE9">
    <w:r>
      <w:rPr>
        <w:rFonts w:ascii="Arial" w:eastAsia="Arial" w:hAnsi="Arial" w:cs="Arial"/>
        <w:sz w:val="22"/>
        <w:szCs w:val="22"/>
      </w:rPr>
      <w:t>office@</w:t>
    </w:r>
    <w:r w:rsidR="3355EFE9" w:rsidRPr="3355EFE9">
      <w:rPr>
        <w:rFonts w:ascii="Arial" w:eastAsia="Arial" w:hAnsi="Arial" w:cs="Arial"/>
        <w:sz w:val="22"/>
        <w:szCs w:val="22"/>
      </w:rPr>
      <w:t>stjohnssevenoaks.co.uk</w:t>
    </w:r>
    <w:r w:rsidR="3355EFE9">
      <w:tab/>
    </w:r>
    <w:r w:rsidR="3355EFE9">
      <w:tab/>
    </w:r>
    <w:r w:rsidR="3355EFE9">
      <w:tab/>
    </w:r>
    <w:r w:rsidR="3355EFE9">
      <w:tab/>
    </w:r>
    <w:r w:rsidR="3355EFE9">
      <w:tab/>
    </w:r>
    <w:r w:rsidR="3355EFE9">
      <w:tab/>
    </w:r>
    <w:r w:rsidR="3355EFE9">
      <w:tab/>
    </w:r>
    <w:r>
      <w:t xml:space="preserve">  </w:t>
    </w:r>
    <w:r w:rsidR="3355EFE9" w:rsidRPr="3355EFE9">
      <w:rPr>
        <w:rFonts w:ascii="Arial" w:eastAsia="Arial" w:hAnsi="Arial" w:cs="Arial"/>
        <w:sz w:val="22"/>
        <w:szCs w:val="22"/>
      </w:rPr>
      <w:t xml:space="preserve"> TN13 3XD</w:t>
    </w:r>
  </w:p>
  <w:p w14:paraId="4530AC7B" w14:textId="452208D6" w:rsidR="3355EFE9" w:rsidRDefault="3355EFE9" w:rsidP="3355EFE9">
    <w:pPr>
      <w:rPr>
        <w:rFonts w:ascii="Arial" w:eastAsia="Arial" w:hAnsi="Arial" w:cs="Arial"/>
        <w:sz w:val="22"/>
        <w:szCs w:val="22"/>
      </w:rPr>
    </w:pPr>
    <w:r w:rsidRPr="3355EFE9">
      <w:rPr>
        <w:rFonts w:ascii="Arial" w:eastAsia="Arial" w:hAnsi="Arial" w:cs="Arial"/>
        <w:sz w:val="22"/>
        <w:szCs w:val="22"/>
      </w:rPr>
      <w:t>01732 453944</w:t>
    </w:r>
    <w:r>
      <w:tab/>
    </w:r>
  </w:p>
  <w:p w14:paraId="5653EDDF" w14:textId="094AD450" w:rsidR="3355EFE9" w:rsidRDefault="3355EFE9" w:rsidP="3355EFE9">
    <w:pPr>
      <w:tabs>
        <w:tab w:val="left" w:pos="1620"/>
        <w:tab w:val="right" w:pos="10065"/>
      </w:tabs>
    </w:pPr>
  </w:p>
  <w:p w14:paraId="3656B9AB" w14:textId="77777777" w:rsidR="00A77140" w:rsidRPr="00067CE4" w:rsidRDefault="00A77140">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C794112"/>
    <w:multiLevelType w:val="hybridMultilevel"/>
    <w:tmpl w:val="0E02B6AE"/>
    <w:lvl w:ilvl="0" w:tplc="BD82C564">
      <w:start w:val="1"/>
      <w:numFmt w:val="bullet"/>
      <w:lvlText w:val="o"/>
      <w:lvlJc w:val="left"/>
      <w:pPr>
        <w:ind w:left="720" w:hanging="360"/>
      </w:pPr>
      <w:rPr>
        <w:rFonts w:ascii="Symbol" w:hAnsi="Symbol" w:hint="default"/>
      </w:rPr>
    </w:lvl>
    <w:lvl w:ilvl="1" w:tplc="43C69400">
      <w:start w:val="1"/>
      <w:numFmt w:val="bullet"/>
      <w:lvlText w:val="o"/>
      <w:lvlJc w:val="left"/>
      <w:pPr>
        <w:ind w:left="1440" w:hanging="360"/>
      </w:pPr>
      <w:rPr>
        <w:rFonts w:ascii="Courier New" w:hAnsi="Courier New" w:hint="default"/>
      </w:rPr>
    </w:lvl>
    <w:lvl w:ilvl="2" w:tplc="49EAF870">
      <w:start w:val="1"/>
      <w:numFmt w:val="bullet"/>
      <w:lvlText w:val=""/>
      <w:lvlJc w:val="left"/>
      <w:pPr>
        <w:ind w:left="2160" w:hanging="360"/>
      </w:pPr>
      <w:rPr>
        <w:rFonts w:ascii="Wingdings" w:hAnsi="Wingdings" w:hint="default"/>
      </w:rPr>
    </w:lvl>
    <w:lvl w:ilvl="3" w:tplc="9AECECDC">
      <w:start w:val="1"/>
      <w:numFmt w:val="bullet"/>
      <w:lvlText w:val=""/>
      <w:lvlJc w:val="left"/>
      <w:pPr>
        <w:ind w:left="2880" w:hanging="360"/>
      </w:pPr>
      <w:rPr>
        <w:rFonts w:ascii="Symbol" w:hAnsi="Symbol" w:hint="default"/>
      </w:rPr>
    </w:lvl>
    <w:lvl w:ilvl="4" w:tplc="432C4452">
      <w:start w:val="1"/>
      <w:numFmt w:val="bullet"/>
      <w:lvlText w:val="o"/>
      <w:lvlJc w:val="left"/>
      <w:pPr>
        <w:ind w:left="3600" w:hanging="360"/>
      </w:pPr>
      <w:rPr>
        <w:rFonts w:ascii="Courier New" w:hAnsi="Courier New" w:hint="default"/>
      </w:rPr>
    </w:lvl>
    <w:lvl w:ilvl="5" w:tplc="69D6AF96">
      <w:start w:val="1"/>
      <w:numFmt w:val="bullet"/>
      <w:lvlText w:val=""/>
      <w:lvlJc w:val="left"/>
      <w:pPr>
        <w:ind w:left="4320" w:hanging="360"/>
      </w:pPr>
      <w:rPr>
        <w:rFonts w:ascii="Wingdings" w:hAnsi="Wingdings" w:hint="default"/>
      </w:rPr>
    </w:lvl>
    <w:lvl w:ilvl="6" w:tplc="7C44B89C">
      <w:start w:val="1"/>
      <w:numFmt w:val="bullet"/>
      <w:lvlText w:val=""/>
      <w:lvlJc w:val="left"/>
      <w:pPr>
        <w:ind w:left="5040" w:hanging="360"/>
      </w:pPr>
      <w:rPr>
        <w:rFonts w:ascii="Symbol" w:hAnsi="Symbol" w:hint="default"/>
      </w:rPr>
    </w:lvl>
    <w:lvl w:ilvl="7" w:tplc="BF20DAA4">
      <w:start w:val="1"/>
      <w:numFmt w:val="bullet"/>
      <w:lvlText w:val="o"/>
      <w:lvlJc w:val="left"/>
      <w:pPr>
        <w:ind w:left="5760" w:hanging="360"/>
      </w:pPr>
      <w:rPr>
        <w:rFonts w:ascii="Courier New" w:hAnsi="Courier New" w:hint="default"/>
      </w:rPr>
    </w:lvl>
    <w:lvl w:ilvl="8" w:tplc="59885090">
      <w:start w:val="1"/>
      <w:numFmt w:val="bullet"/>
      <w:lvlText w:val=""/>
      <w:lvlJc w:val="left"/>
      <w:pPr>
        <w:ind w:left="6480" w:hanging="360"/>
      </w:pPr>
      <w:rPr>
        <w:rFonts w:ascii="Wingdings" w:hAnsi="Wingdings" w:hint="default"/>
      </w:rPr>
    </w:lvl>
  </w:abstractNum>
  <w:abstractNum w:abstractNumId="2"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C153F"/>
    <w:multiLevelType w:val="hybridMultilevel"/>
    <w:tmpl w:val="6B3A1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770FC5"/>
    <w:multiLevelType w:val="hybridMultilevel"/>
    <w:tmpl w:val="1244FF16"/>
    <w:lvl w:ilvl="0" w:tplc="8DCE89C0">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BD7308"/>
    <w:multiLevelType w:val="hybridMultilevel"/>
    <w:tmpl w:val="725E1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561AC4"/>
    <w:multiLevelType w:val="hybridMultilevel"/>
    <w:tmpl w:val="5FE654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78C1935"/>
    <w:multiLevelType w:val="hybridMultilevel"/>
    <w:tmpl w:val="43FC9106"/>
    <w:lvl w:ilvl="0" w:tplc="1EA865EA">
      <w:start w:val="22"/>
      <w:numFmt w:val="bullet"/>
      <w:lvlText w:val=""/>
      <w:lvlJc w:val="left"/>
      <w:pPr>
        <w:tabs>
          <w:tab w:val="num" w:pos="435"/>
        </w:tabs>
        <w:ind w:left="435" w:hanging="360"/>
      </w:pPr>
      <w:rPr>
        <w:rFonts w:ascii="Symbol" w:eastAsia="Times New Roman" w:hAnsi="Symbol" w:cs="Times New Roman" w:hint="default"/>
      </w:rPr>
    </w:lvl>
    <w:lvl w:ilvl="1" w:tplc="08090003" w:tentative="1">
      <w:start w:val="1"/>
      <w:numFmt w:val="bullet"/>
      <w:lvlText w:val="o"/>
      <w:lvlJc w:val="left"/>
      <w:pPr>
        <w:tabs>
          <w:tab w:val="num" w:pos="1155"/>
        </w:tabs>
        <w:ind w:left="1155" w:hanging="360"/>
      </w:pPr>
      <w:rPr>
        <w:rFonts w:ascii="Courier New" w:hAnsi="Courier New" w:cs="Courier New" w:hint="default"/>
      </w:rPr>
    </w:lvl>
    <w:lvl w:ilvl="2" w:tplc="08090005" w:tentative="1">
      <w:start w:val="1"/>
      <w:numFmt w:val="bullet"/>
      <w:lvlText w:val=""/>
      <w:lvlJc w:val="left"/>
      <w:pPr>
        <w:tabs>
          <w:tab w:val="num" w:pos="1875"/>
        </w:tabs>
        <w:ind w:left="1875" w:hanging="360"/>
      </w:pPr>
      <w:rPr>
        <w:rFonts w:ascii="Wingdings" w:hAnsi="Wingdings" w:hint="default"/>
      </w:rPr>
    </w:lvl>
    <w:lvl w:ilvl="3" w:tplc="08090001" w:tentative="1">
      <w:start w:val="1"/>
      <w:numFmt w:val="bullet"/>
      <w:lvlText w:val=""/>
      <w:lvlJc w:val="left"/>
      <w:pPr>
        <w:tabs>
          <w:tab w:val="num" w:pos="2595"/>
        </w:tabs>
        <w:ind w:left="2595" w:hanging="360"/>
      </w:pPr>
      <w:rPr>
        <w:rFonts w:ascii="Symbol" w:hAnsi="Symbol" w:hint="default"/>
      </w:rPr>
    </w:lvl>
    <w:lvl w:ilvl="4" w:tplc="08090003" w:tentative="1">
      <w:start w:val="1"/>
      <w:numFmt w:val="bullet"/>
      <w:lvlText w:val="o"/>
      <w:lvlJc w:val="left"/>
      <w:pPr>
        <w:tabs>
          <w:tab w:val="num" w:pos="3315"/>
        </w:tabs>
        <w:ind w:left="3315" w:hanging="360"/>
      </w:pPr>
      <w:rPr>
        <w:rFonts w:ascii="Courier New" w:hAnsi="Courier New" w:cs="Courier New" w:hint="default"/>
      </w:rPr>
    </w:lvl>
    <w:lvl w:ilvl="5" w:tplc="08090005" w:tentative="1">
      <w:start w:val="1"/>
      <w:numFmt w:val="bullet"/>
      <w:lvlText w:val=""/>
      <w:lvlJc w:val="left"/>
      <w:pPr>
        <w:tabs>
          <w:tab w:val="num" w:pos="4035"/>
        </w:tabs>
        <w:ind w:left="4035" w:hanging="360"/>
      </w:pPr>
      <w:rPr>
        <w:rFonts w:ascii="Wingdings" w:hAnsi="Wingdings" w:hint="default"/>
      </w:rPr>
    </w:lvl>
    <w:lvl w:ilvl="6" w:tplc="08090001" w:tentative="1">
      <w:start w:val="1"/>
      <w:numFmt w:val="bullet"/>
      <w:lvlText w:val=""/>
      <w:lvlJc w:val="left"/>
      <w:pPr>
        <w:tabs>
          <w:tab w:val="num" w:pos="4755"/>
        </w:tabs>
        <w:ind w:left="4755" w:hanging="360"/>
      </w:pPr>
      <w:rPr>
        <w:rFonts w:ascii="Symbol" w:hAnsi="Symbol" w:hint="default"/>
      </w:rPr>
    </w:lvl>
    <w:lvl w:ilvl="7" w:tplc="08090003" w:tentative="1">
      <w:start w:val="1"/>
      <w:numFmt w:val="bullet"/>
      <w:lvlText w:val="o"/>
      <w:lvlJc w:val="left"/>
      <w:pPr>
        <w:tabs>
          <w:tab w:val="num" w:pos="5475"/>
        </w:tabs>
        <w:ind w:left="5475" w:hanging="360"/>
      </w:pPr>
      <w:rPr>
        <w:rFonts w:ascii="Courier New" w:hAnsi="Courier New" w:cs="Courier New" w:hint="default"/>
      </w:rPr>
    </w:lvl>
    <w:lvl w:ilvl="8" w:tplc="08090005" w:tentative="1">
      <w:start w:val="1"/>
      <w:numFmt w:val="bullet"/>
      <w:lvlText w:val=""/>
      <w:lvlJc w:val="left"/>
      <w:pPr>
        <w:tabs>
          <w:tab w:val="num" w:pos="6195"/>
        </w:tabs>
        <w:ind w:left="6195" w:hanging="360"/>
      </w:pPr>
      <w:rPr>
        <w:rFonts w:ascii="Wingdings" w:hAnsi="Wingdings" w:hint="default"/>
      </w:rPr>
    </w:lvl>
  </w:abstractNum>
  <w:abstractNum w:abstractNumId="12"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33514C"/>
    <w:multiLevelType w:val="hybridMultilevel"/>
    <w:tmpl w:val="80C20CE8"/>
    <w:lvl w:ilvl="0" w:tplc="C19E3ABA">
      <w:start w:val="10"/>
      <w:numFmt w:val="bullet"/>
      <w:lvlText w:val=""/>
      <w:lvlJc w:val="left"/>
      <w:pPr>
        <w:tabs>
          <w:tab w:val="num" w:pos="1080"/>
        </w:tabs>
        <w:ind w:left="1080" w:hanging="72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5687783">
    <w:abstractNumId w:val="1"/>
  </w:num>
  <w:num w:numId="2" w16cid:durableId="477919427">
    <w:abstractNumId w:val="9"/>
  </w:num>
  <w:num w:numId="3" w16cid:durableId="407920359">
    <w:abstractNumId w:val="14"/>
  </w:num>
  <w:num w:numId="4" w16cid:durableId="204565013">
    <w:abstractNumId w:val="5"/>
  </w:num>
  <w:num w:numId="5" w16cid:durableId="1707413449">
    <w:abstractNumId w:val="10"/>
  </w:num>
  <w:num w:numId="6" w16cid:durableId="965237539">
    <w:abstractNumId w:val="4"/>
  </w:num>
  <w:num w:numId="7" w16cid:durableId="696194270">
    <w:abstractNumId w:val="11"/>
  </w:num>
  <w:num w:numId="8" w16cid:durableId="726992833">
    <w:abstractNumId w:val="3"/>
  </w:num>
  <w:num w:numId="9" w16cid:durableId="714045245">
    <w:abstractNumId w:val="6"/>
  </w:num>
  <w:num w:numId="10" w16cid:durableId="1129931337">
    <w:abstractNumId w:val="2"/>
  </w:num>
  <w:num w:numId="11" w16cid:durableId="1603412659">
    <w:abstractNumId w:val="16"/>
  </w:num>
  <w:num w:numId="12" w16cid:durableId="1889607654">
    <w:abstractNumId w:val="7"/>
  </w:num>
  <w:num w:numId="13" w16cid:durableId="2127842581">
    <w:abstractNumId w:val="8"/>
  </w:num>
  <w:num w:numId="14" w16cid:durableId="1887181527">
    <w:abstractNumId w:val="13"/>
  </w:num>
  <w:num w:numId="15" w16cid:durableId="1646542155">
    <w:abstractNumId w:val="12"/>
  </w:num>
  <w:num w:numId="16" w16cid:durableId="758911615">
    <w:abstractNumId w:val="15"/>
  </w:num>
  <w:num w:numId="17" w16cid:durableId="1336348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C49"/>
    <w:rsid w:val="000029D2"/>
    <w:rsid w:val="00003333"/>
    <w:rsid w:val="00004D4E"/>
    <w:rsid w:val="000119A9"/>
    <w:rsid w:val="00012BA6"/>
    <w:rsid w:val="0001707E"/>
    <w:rsid w:val="00021217"/>
    <w:rsid w:val="000213D5"/>
    <w:rsid w:val="00021C43"/>
    <w:rsid w:val="00021FCE"/>
    <w:rsid w:val="00025469"/>
    <w:rsid w:val="00025919"/>
    <w:rsid w:val="00042532"/>
    <w:rsid w:val="000425C1"/>
    <w:rsid w:val="00044B02"/>
    <w:rsid w:val="00045A0E"/>
    <w:rsid w:val="000466F1"/>
    <w:rsid w:val="00046A1F"/>
    <w:rsid w:val="000530A3"/>
    <w:rsid w:val="0005422F"/>
    <w:rsid w:val="000556F0"/>
    <w:rsid w:val="00056412"/>
    <w:rsid w:val="0006248C"/>
    <w:rsid w:val="00063723"/>
    <w:rsid w:val="000639E7"/>
    <w:rsid w:val="00065794"/>
    <w:rsid w:val="000669BB"/>
    <w:rsid w:val="00066FF8"/>
    <w:rsid w:val="00067CE4"/>
    <w:rsid w:val="0007079F"/>
    <w:rsid w:val="00085717"/>
    <w:rsid w:val="00086CD4"/>
    <w:rsid w:val="00090765"/>
    <w:rsid w:val="00095F73"/>
    <w:rsid w:val="000A1295"/>
    <w:rsid w:val="000A27DD"/>
    <w:rsid w:val="000A7F8A"/>
    <w:rsid w:val="000B5FA1"/>
    <w:rsid w:val="000C4DB8"/>
    <w:rsid w:val="000C625C"/>
    <w:rsid w:val="000C6BB9"/>
    <w:rsid w:val="000D049C"/>
    <w:rsid w:val="000D30BA"/>
    <w:rsid w:val="000D35F8"/>
    <w:rsid w:val="000D52CB"/>
    <w:rsid w:val="000D52D6"/>
    <w:rsid w:val="000D73CA"/>
    <w:rsid w:val="000E2AD4"/>
    <w:rsid w:val="000E45AE"/>
    <w:rsid w:val="000E6D35"/>
    <w:rsid w:val="000F4CFD"/>
    <w:rsid w:val="000F6CA8"/>
    <w:rsid w:val="000F71D1"/>
    <w:rsid w:val="00100ED0"/>
    <w:rsid w:val="001028E4"/>
    <w:rsid w:val="00103563"/>
    <w:rsid w:val="0010376A"/>
    <w:rsid w:val="00106F0C"/>
    <w:rsid w:val="001103AD"/>
    <w:rsid w:val="00113B4E"/>
    <w:rsid w:val="001230F3"/>
    <w:rsid w:val="001248DD"/>
    <w:rsid w:val="0013687E"/>
    <w:rsid w:val="0014006B"/>
    <w:rsid w:val="0015419B"/>
    <w:rsid w:val="0015647D"/>
    <w:rsid w:val="001665A3"/>
    <w:rsid w:val="0017300D"/>
    <w:rsid w:val="00174FAF"/>
    <w:rsid w:val="001753BA"/>
    <w:rsid w:val="00175417"/>
    <w:rsid w:val="001813F4"/>
    <w:rsid w:val="001815AA"/>
    <w:rsid w:val="00184624"/>
    <w:rsid w:val="00186F51"/>
    <w:rsid w:val="00190EE8"/>
    <w:rsid w:val="00192DCF"/>
    <w:rsid w:val="0019454E"/>
    <w:rsid w:val="0019583C"/>
    <w:rsid w:val="00197EBD"/>
    <w:rsid w:val="001A0B7F"/>
    <w:rsid w:val="001A3CAC"/>
    <w:rsid w:val="001A3CBE"/>
    <w:rsid w:val="001A42F8"/>
    <w:rsid w:val="001A55F5"/>
    <w:rsid w:val="001A62FF"/>
    <w:rsid w:val="001B0E1A"/>
    <w:rsid w:val="001B32A8"/>
    <w:rsid w:val="001D4C97"/>
    <w:rsid w:val="001E0253"/>
    <w:rsid w:val="001E399F"/>
    <w:rsid w:val="001E3AEC"/>
    <w:rsid w:val="002024C8"/>
    <w:rsid w:val="0020658A"/>
    <w:rsid w:val="00207236"/>
    <w:rsid w:val="00207B50"/>
    <w:rsid w:val="00217259"/>
    <w:rsid w:val="0023559D"/>
    <w:rsid w:val="00237066"/>
    <w:rsid w:val="0023783E"/>
    <w:rsid w:val="0024383C"/>
    <w:rsid w:val="00244C4B"/>
    <w:rsid w:val="00245580"/>
    <w:rsid w:val="00250459"/>
    <w:rsid w:val="00252E8D"/>
    <w:rsid w:val="00254171"/>
    <w:rsid w:val="0025792B"/>
    <w:rsid w:val="00263EE7"/>
    <w:rsid w:val="002751E6"/>
    <w:rsid w:val="0028441D"/>
    <w:rsid w:val="002869F5"/>
    <w:rsid w:val="002914C5"/>
    <w:rsid w:val="002942B5"/>
    <w:rsid w:val="002A251A"/>
    <w:rsid w:val="002A47EA"/>
    <w:rsid w:val="002A713D"/>
    <w:rsid w:val="002B5690"/>
    <w:rsid w:val="002C6F53"/>
    <w:rsid w:val="002D59C1"/>
    <w:rsid w:val="002D6836"/>
    <w:rsid w:val="002D751A"/>
    <w:rsid w:val="002E0D38"/>
    <w:rsid w:val="002E1BAD"/>
    <w:rsid w:val="002E3412"/>
    <w:rsid w:val="002F28E5"/>
    <w:rsid w:val="002F4C2E"/>
    <w:rsid w:val="002F51C7"/>
    <w:rsid w:val="002F6C94"/>
    <w:rsid w:val="002F7B51"/>
    <w:rsid w:val="0030100D"/>
    <w:rsid w:val="00301B2B"/>
    <w:rsid w:val="003067AC"/>
    <w:rsid w:val="003107A8"/>
    <w:rsid w:val="00310F50"/>
    <w:rsid w:val="00312308"/>
    <w:rsid w:val="00312F5F"/>
    <w:rsid w:val="0031344B"/>
    <w:rsid w:val="003145D6"/>
    <w:rsid w:val="00320032"/>
    <w:rsid w:val="00320654"/>
    <w:rsid w:val="003244B6"/>
    <w:rsid w:val="00324609"/>
    <w:rsid w:val="003324FD"/>
    <w:rsid w:val="0034537C"/>
    <w:rsid w:val="00351680"/>
    <w:rsid w:val="00351AE8"/>
    <w:rsid w:val="00354101"/>
    <w:rsid w:val="003574DE"/>
    <w:rsid w:val="00362DE3"/>
    <w:rsid w:val="0036393E"/>
    <w:rsid w:val="003639CD"/>
    <w:rsid w:val="0036462B"/>
    <w:rsid w:val="00366ACD"/>
    <w:rsid w:val="003676B7"/>
    <w:rsid w:val="00367D7B"/>
    <w:rsid w:val="00374B12"/>
    <w:rsid w:val="00375CD4"/>
    <w:rsid w:val="003877BE"/>
    <w:rsid w:val="00397098"/>
    <w:rsid w:val="0039744D"/>
    <w:rsid w:val="003974AB"/>
    <w:rsid w:val="003A3966"/>
    <w:rsid w:val="003A5408"/>
    <w:rsid w:val="003B64F7"/>
    <w:rsid w:val="003B7AC6"/>
    <w:rsid w:val="003C078A"/>
    <w:rsid w:val="003C1F2C"/>
    <w:rsid w:val="003C629F"/>
    <w:rsid w:val="003D1741"/>
    <w:rsid w:val="003D1970"/>
    <w:rsid w:val="003D21DC"/>
    <w:rsid w:val="003D2F24"/>
    <w:rsid w:val="003D31E4"/>
    <w:rsid w:val="003D3794"/>
    <w:rsid w:val="003D424B"/>
    <w:rsid w:val="003D5762"/>
    <w:rsid w:val="003E31CB"/>
    <w:rsid w:val="003F3157"/>
    <w:rsid w:val="003F3720"/>
    <w:rsid w:val="004014D1"/>
    <w:rsid w:val="0040178C"/>
    <w:rsid w:val="004023A1"/>
    <w:rsid w:val="00402BFE"/>
    <w:rsid w:val="00405CCF"/>
    <w:rsid w:val="00415F00"/>
    <w:rsid w:val="004218DC"/>
    <w:rsid w:val="0042423B"/>
    <w:rsid w:val="00427BED"/>
    <w:rsid w:val="00430B61"/>
    <w:rsid w:val="00433932"/>
    <w:rsid w:val="00440780"/>
    <w:rsid w:val="00447BF3"/>
    <w:rsid w:val="004523F3"/>
    <w:rsid w:val="00460FE6"/>
    <w:rsid w:val="00461005"/>
    <w:rsid w:val="0046301B"/>
    <w:rsid w:val="004671EF"/>
    <w:rsid w:val="00471A13"/>
    <w:rsid w:val="00474EDC"/>
    <w:rsid w:val="00475790"/>
    <w:rsid w:val="004808BF"/>
    <w:rsid w:val="00482680"/>
    <w:rsid w:val="00483830"/>
    <w:rsid w:val="00484F05"/>
    <w:rsid w:val="004854D6"/>
    <w:rsid w:val="00486B8A"/>
    <w:rsid w:val="00487F53"/>
    <w:rsid w:val="00492F7F"/>
    <w:rsid w:val="00494774"/>
    <w:rsid w:val="00497F83"/>
    <w:rsid w:val="004A135C"/>
    <w:rsid w:val="004A1FF0"/>
    <w:rsid w:val="004A2372"/>
    <w:rsid w:val="004A27F0"/>
    <w:rsid w:val="004A5411"/>
    <w:rsid w:val="004B56A1"/>
    <w:rsid w:val="004B62EA"/>
    <w:rsid w:val="004C11AB"/>
    <w:rsid w:val="004C41EC"/>
    <w:rsid w:val="004C7150"/>
    <w:rsid w:val="004D001A"/>
    <w:rsid w:val="004D49C3"/>
    <w:rsid w:val="004D4C91"/>
    <w:rsid w:val="004D5D37"/>
    <w:rsid w:val="004D6411"/>
    <w:rsid w:val="004E2394"/>
    <w:rsid w:val="004E2946"/>
    <w:rsid w:val="004E314C"/>
    <w:rsid w:val="004E4F35"/>
    <w:rsid w:val="004E5662"/>
    <w:rsid w:val="004E6C9D"/>
    <w:rsid w:val="004E74D8"/>
    <w:rsid w:val="004F34AA"/>
    <w:rsid w:val="004F53FF"/>
    <w:rsid w:val="004F6D31"/>
    <w:rsid w:val="005075F7"/>
    <w:rsid w:val="00511833"/>
    <w:rsid w:val="00513BC3"/>
    <w:rsid w:val="0051444C"/>
    <w:rsid w:val="00515CEF"/>
    <w:rsid w:val="00516419"/>
    <w:rsid w:val="00521203"/>
    <w:rsid w:val="00524AC3"/>
    <w:rsid w:val="00524F73"/>
    <w:rsid w:val="0053145F"/>
    <w:rsid w:val="00536F89"/>
    <w:rsid w:val="00537A8D"/>
    <w:rsid w:val="00544239"/>
    <w:rsid w:val="00544D18"/>
    <w:rsid w:val="00547A83"/>
    <w:rsid w:val="0055415B"/>
    <w:rsid w:val="00554921"/>
    <w:rsid w:val="00555968"/>
    <w:rsid w:val="00555B47"/>
    <w:rsid w:val="0055700C"/>
    <w:rsid w:val="00561BE2"/>
    <w:rsid w:val="00564BB2"/>
    <w:rsid w:val="00567A4A"/>
    <w:rsid w:val="00567C24"/>
    <w:rsid w:val="0057205E"/>
    <w:rsid w:val="00573B7F"/>
    <w:rsid w:val="00575BA8"/>
    <w:rsid w:val="005773CE"/>
    <w:rsid w:val="00577AFA"/>
    <w:rsid w:val="005843BC"/>
    <w:rsid w:val="005844FD"/>
    <w:rsid w:val="00586D57"/>
    <w:rsid w:val="00587313"/>
    <w:rsid w:val="00595F43"/>
    <w:rsid w:val="0059725D"/>
    <w:rsid w:val="005B1BE1"/>
    <w:rsid w:val="005C0248"/>
    <w:rsid w:val="005C2AED"/>
    <w:rsid w:val="005C7619"/>
    <w:rsid w:val="005C7FAD"/>
    <w:rsid w:val="005E1211"/>
    <w:rsid w:val="005E2A9A"/>
    <w:rsid w:val="005F1FF6"/>
    <w:rsid w:val="005F3719"/>
    <w:rsid w:val="005F42A1"/>
    <w:rsid w:val="005F6F65"/>
    <w:rsid w:val="005F77EF"/>
    <w:rsid w:val="00615C4E"/>
    <w:rsid w:val="006166FB"/>
    <w:rsid w:val="0063666D"/>
    <w:rsid w:val="00637D8B"/>
    <w:rsid w:val="0064476D"/>
    <w:rsid w:val="00645F41"/>
    <w:rsid w:val="00652959"/>
    <w:rsid w:val="00652E06"/>
    <w:rsid w:val="00654E82"/>
    <w:rsid w:val="0065623F"/>
    <w:rsid w:val="00661E8F"/>
    <w:rsid w:val="00662953"/>
    <w:rsid w:val="00663492"/>
    <w:rsid w:val="00664AD2"/>
    <w:rsid w:val="006700B9"/>
    <w:rsid w:val="00670FFF"/>
    <w:rsid w:val="006727B1"/>
    <w:rsid w:val="0067531C"/>
    <w:rsid w:val="00675D4E"/>
    <w:rsid w:val="006774E6"/>
    <w:rsid w:val="0068632D"/>
    <w:rsid w:val="00691E7A"/>
    <w:rsid w:val="006950CC"/>
    <w:rsid w:val="006A1EA6"/>
    <w:rsid w:val="006A3A73"/>
    <w:rsid w:val="006A5838"/>
    <w:rsid w:val="006A6102"/>
    <w:rsid w:val="006B12AB"/>
    <w:rsid w:val="006B419D"/>
    <w:rsid w:val="006B51ED"/>
    <w:rsid w:val="006B53FB"/>
    <w:rsid w:val="006C4E62"/>
    <w:rsid w:val="006C5696"/>
    <w:rsid w:val="006C7E68"/>
    <w:rsid w:val="006D1BF4"/>
    <w:rsid w:val="006D4EEA"/>
    <w:rsid w:val="006E6A0C"/>
    <w:rsid w:val="006F411E"/>
    <w:rsid w:val="007002E5"/>
    <w:rsid w:val="00701BE4"/>
    <w:rsid w:val="007028A0"/>
    <w:rsid w:val="00707374"/>
    <w:rsid w:val="00707A89"/>
    <w:rsid w:val="00714611"/>
    <w:rsid w:val="00714FB9"/>
    <w:rsid w:val="0072194C"/>
    <w:rsid w:val="00721D56"/>
    <w:rsid w:val="00721E53"/>
    <w:rsid w:val="00725460"/>
    <w:rsid w:val="00730762"/>
    <w:rsid w:val="007308F0"/>
    <w:rsid w:val="00730E05"/>
    <w:rsid w:val="00736617"/>
    <w:rsid w:val="00737F82"/>
    <w:rsid w:val="00741A66"/>
    <w:rsid w:val="00742B3F"/>
    <w:rsid w:val="007465D8"/>
    <w:rsid w:val="00753660"/>
    <w:rsid w:val="00753666"/>
    <w:rsid w:val="007543D6"/>
    <w:rsid w:val="0075466A"/>
    <w:rsid w:val="0075521D"/>
    <w:rsid w:val="00761FEB"/>
    <w:rsid w:val="00764684"/>
    <w:rsid w:val="00776FC4"/>
    <w:rsid w:val="0077762B"/>
    <w:rsid w:val="00786755"/>
    <w:rsid w:val="00791898"/>
    <w:rsid w:val="0079455E"/>
    <w:rsid w:val="007A1C18"/>
    <w:rsid w:val="007A27A6"/>
    <w:rsid w:val="007A6CC7"/>
    <w:rsid w:val="007A7C64"/>
    <w:rsid w:val="007A7DAB"/>
    <w:rsid w:val="007B31CF"/>
    <w:rsid w:val="007B3AF6"/>
    <w:rsid w:val="007B5868"/>
    <w:rsid w:val="007C3355"/>
    <w:rsid w:val="007C4B13"/>
    <w:rsid w:val="007C73B4"/>
    <w:rsid w:val="007C7981"/>
    <w:rsid w:val="007D1B61"/>
    <w:rsid w:val="007D6649"/>
    <w:rsid w:val="007E5D28"/>
    <w:rsid w:val="007E6F85"/>
    <w:rsid w:val="007F0AFD"/>
    <w:rsid w:val="007F5177"/>
    <w:rsid w:val="007F5895"/>
    <w:rsid w:val="007F69A9"/>
    <w:rsid w:val="00800559"/>
    <w:rsid w:val="008045DD"/>
    <w:rsid w:val="00806119"/>
    <w:rsid w:val="008078E8"/>
    <w:rsid w:val="0081025F"/>
    <w:rsid w:val="00821732"/>
    <w:rsid w:val="00822086"/>
    <w:rsid w:val="00823D78"/>
    <w:rsid w:val="00824DB7"/>
    <w:rsid w:val="008265D6"/>
    <w:rsid w:val="00830563"/>
    <w:rsid w:val="00831A41"/>
    <w:rsid w:val="008337E4"/>
    <w:rsid w:val="008347C2"/>
    <w:rsid w:val="00836A34"/>
    <w:rsid w:val="00836D8F"/>
    <w:rsid w:val="00844C29"/>
    <w:rsid w:val="00847A96"/>
    <w:rsid w:val="00850F3B"/>
    <w:rsid w:val="008533E9"/>
    <w:rsid w:val="00860316"/>
    <w:rsid w:val="00863412"/>
    <w:rsid w:val="0086375D"/>
    <w:rsid w:val="0086715F"/>
    <w:rsid w:val="00867A43"/>
    <w:rsid w:val="00874BA1"/>
    <w:rsid w:val="0088134B"/>
    <w:rsid w:val="008863D4"/>
    <w:rsid w:val="00893A78"/>
    <w:rsid w:val="00895C4B"/>
    <w:rsid w:val="008960E2"/>
    <w:rsid w:val="008A06D2"/>
    <w:rsid w:val="008A2806"/>
    <w:rsid w:val="008A7203"/>
    <w:rsid w:val="008B1DA6"/>
    <w:rsid w:val="008B390D"/>
    <w:rsid w:val="008B526D"/>
    <w:rsid w:val="008B5D78"/>
    <w:rsid w:val="008C0DF8"/>
    <w:rsid w:val="008C3F73"/>
    <w:rsid w:val="008C6BEA"/>
    <w:rsid w:val="008D21F0"/>
    <w:rsid w:val="008D30CB"/>
    <w:rsid w:val="008D3654"/>
    <w:rsid w:val="008D3E40"/>
    <w:rsid w:val="008D6DBA"/>
    <w:rsid w:val="008E4494"/>
    <w:rsid w:val="008E5DE3"/>
    <w:rsid w:val="008F00FB"/>
    <w:rsid w:val="008F07D5"/>
    <w:rsid w:val="008F4E9B"/>
    <w:rsid w:val="009006D6"/>
    <w:rsid w:val="00900949"/>
    <w:rsid w:val="00900A6C"/>
    <w:rsid w:val="009037C3"/>
    <w:rsid w:val="00907177"/>
    <w:rsid w:val="00911234"/>
    <w:rsid w:val="009122D5"/>
    <w:rsid w:val="009157FE"/>
    <w:rsid w:val="00916228"/>
    <w:rsid w:val="00916A41"/>
    <w:rsid w:val="00922765"/>
    <w:rsid w:val="009301AF"/>
    <w:rsid w:val="00930479"/>
    <w:rsid w:val="00934020"/>
    <w:rsid w:val="00940DC2"/>
    <w:rsid w:val="00941DA4"/>
    <w:rsid w:val="00946473"/>
    <w:rsid w:val="00952EF4"/>
    <w:rsid w:val="00953123"/>
    <w:rsid w:val="0095465E"/>
    <w:rsid w:val="00957419"/>
    <w:rsid w:val="00957D2A"/>
    <w:rsid w:val="009622FD"/>
    <w:rsid w:val="00962927"/>
    <w:rsid w:val="009640AC"/>
    <w:rsid w:val="00967E8C"/>
    <w:rsid w:val="00971F05"/>
    <w:rsid w:val="009732CA"/>
    <w:rsid w:val="00974559"/>
    <w:rsid w:val="00975B7C"/>
    <w:rsid w:val="00984918"/>
    <w:rsid w:val="00993379"/>
    <w:rsid w:val="00993A2E"/>
    <w:rsid w:val="009A1329"/>
    <w:rsid w:val="009A2BF4"/>
    <w:rsid w:val="009A3401"/>
    <w:rsid w:val="009A39DD"/>
    <w:rsid w:val="009A5986"/>
    <w:rsid w:val="009A79BE"/>
    <w:rsid w:val="009B0BB4"/>
    <w:rsid w:val="009B1E4E"/>
    <w:rsid w:val="009B3885"/>
    <w:rsid w:val="009C3BEE"/>
    <w:rsid w:val="009C7B41"/>
    <w:rsid w:val="009D0643"/>
    <w:rsid w:val="009D7FEA"/>
    <w:rsid w:val="009E26D6"/>
    <w:rsid w:val="009E3857"/>
    <w:rsid w:val="009E40F7"/>
    <w:rsid w:val="00A017ED"/>
    <w:rsid w:val="00A01D87"/>
    <w:rsid w:val="00A16191"/>
    <w:rsid w:val="00A26C35"/>
    <w:rsid w:val="00A313F0"/>
    <w:rsid w:val="00A4213B"/>
    <w:rsid w:val="00A51503"/>
    <w:rsid w:val="00A53030"/>
    <w:rsid w:val="00A56324"/>
    <w:rsid w:val="00A6440D"/>
    <w:rsid w:val="00A64E3F"/>
    <w:rsid w:val="00A66F40"/>
    <w:rsid w:val="00A76187"/>
    <w:rsid w:val="00A77140"/>
    <w:rsid w:val="00A81E23"/>
    <w:rsid w:val="00A8510F"/>
    <w:rsid w:val="00A85409"/>
    <w:rsid w:val="00A859B4"/>
    <w:rsid w:val="00AA2795"/>
    <w:rsid w:val="00AB220A"/>
    <w:rsid w:val="00AB670B"/>
    <w:rsid w:val="00AB6E07"/>
    <w:rsid w:val="00AC0F25"/>
    <w:rsid w:val="00AC177B"/>
    <w:rsid w:val="00AC7F4F"/>
    <w:rsid w:val="00AD4DFC"/>
    <w:rsid w:val="00AD4FFA"/>
    <w:rsid w:val="00AD6286"/>
    <w:rsid w:val="00AD74FD"/>
    <w:rsid w:val="00AD753E"/>
    <w:rsid w:val="00AD7C94"/>
    <w:rsid w:val="00AE1138"/>
    <w:rsid w:val="00AE1461"/>
    <w:rsid w:val="00AE28D2"/>
    <w:rsid w:val="00AE5991"/>
    <w:rsid w:val="00AF5AC2"/>
    <w:rsid w:val="00B07424"/>
    <w:rsid w:val="00B1027E"/>
    <w:rsid w:val="00B10801"/>
    <w:rsid w:val="00B113DD"/>
    <w:rsid w:val="00B129FE"/>
    <w:rsid w:val="00B12C79"/>
    <w:rsid w:val="00B2214B"/>
    <w:rsid w:val="00B22EFF"/>
    <w:rsid w:val="00B2398D"/>
    <w:rsid w:val="00B26B55"/>
    <w:rsid w:val="00B32AED"/>
    <w:rsid w:val="00B35494"/>
    <w:rsid w:val="00B35B3F"/>
    <w:rsid w:val="00B37553"/>
    <w:rsid w:val="00B41B8B"/>
    <w:rsid w:val="00B4337E"/>
    <w:rsid w:val="00B44878"/>
    <w:rsid w:val="00B44914"/>
    <w:rsid w:val="00B53F5B"/>
    <w:rsid w:val="00B56A18"/>
    <w:rsid w:val="00B615B9"/>
    <w:rsid w:val="00B62765"/>
    <w:rsid w:val="00B64EA6"/>
    <w:rsid w:val="00B7186B"/>
    <w:rsid w:val="00B7721B"/>
    <w:rsid w:val="00B849F1"/>
    <w:rsid w:val="00B85AF1"/>
    <w:rsid w:val="00B87F26"/>
    <w:rsid w:val="00B9345E"/>
    <w:rsid w:val="00B93490"/>
    <w:rsid w:val="00BB4908"/>
    <w:rsid w:val="00BB6199"/>
    <w:rsid w:val="00BB6D66"/>
    <w:rsid w:val="00BC79A5"/>
    <w:rsid w:val="00BD00FC"/>
    <w:rsid w:val="00BD2F33"/>
    <w:rsid w:val="00BD5CF0"/>
    <w:rsid w:val="00BD7A26"/>
    <w:rsid w:val="00BD7A59"/>
    <w:rsid w:val="00BE008A"/>
    <w:rsid w:val="00BE5263"/>
    <w:rsid w:val="00BE5497"/>
    <w:rsid w:val="00BE6341"/>
    <w:rsid w:val="00BF2161"/>
    <w:rsid w:val="00BF25A1"/>
    <w:rsid w:val="00BF2844"/>
    <w:rsid w:val="00BF3CF8"/>
    <w:rsid w:val="00C13ABC"/>
    <w:rsid w:val="00C217C6"/>
    <w:rsid w:val="00C23A1A"/>
    <w:rsid w:val="00C24E04"/>
    <w:rsid w:val="00C303D5"/>
    <w:rsid w:val="00C316F9"/>
    <w:rsid w:val="00C35DF6"/>
    <w:rsid w:val="00C3677F"/>
    <w:rsid w:val="00C36E00"/>
    <w:rsid w:val="00C439CE"/>
    <w:rsid w:val="00C45835"/>
    <w:rsid w:val="00C473E4"/>
    <w:rsid w:val="00C522F0"/>
    <w:rsid w:val="00C61AD0"/>
    <w:rsid w:val="00C6207D"/>
    <w:rsid w:val="00C6601F"/>
    <w:rsid w:val="00C664E2"/>
    <w:rsid w:val="00C67D26"/>
    <w:rsid w:val="00C723C2"/>
    <w:rsid w:val="00C76633"/>
    <w:rsid w:val="00C76FA5"/>
    <w:rsid w:val="00C77B15"/>
    <w:rsid w:val="00C80563"/>
    <w:rsid w:val="00C838AE"/>
    <w:rsid w:val="00C83CCD"/>
    <w:rsid w:val="00C854C3"/>
    <w:rsid w:val="00C85917"/>
    <w:rsid w:val="00C9058D"/>
    <w:rsid w:val="00C9095F"/>
    <w:rsid w:val="00C93443"/>
    <w:rsid w:val="00CA18EC"/>
    <w:rsid w:val="00CA1921"/>
    <w:rsid w:val="00CB192A"/>
    <w:rsid w:val="00CB2C82"/>
    <w:rsid w:val="00CB323B"/>
    <w:rsid w:val="00CB4A95"/>
    <w:rsid w:val="00CB7EB4"/>
    <w:rsid w:val="00CC0374"/>
    <w:rsid w:val="00CC50B1"/>
    <w:rsid w:val="00CD316A"/>
    <w:rsid w:val="00CD4056"/>
    <w:rsid w:val="00CD4AD4"/>
    <w:rsid w:val="00CD7AF9"/>
    <w:rsid w:val="00CE0A3A"/>
    <w:rsid w:val="00CE2251"/>
    <w:rsid w:val="00CE5F91"/>
    <w:rsid w:val="00CF1E0B"/>
    <w:rsid w:val="00CF6A0E"/>
    <w:rsid w:val="00D0361E"/>
    <w:rsid w:val="00D04D49"/>
    <w:rsid w:val="00D0749B"/>
    <w:rsid w:val="00D1684D"/>
    <w:rsid w:val="00D211BC"/>
    <w:rsid w:val="00D21868"/>
    <w:rsid w:val="00D246FE"/>
    <w:rsid w:val="00D31175"/>
    <w:rsid w:val="00D3347B"/>
    <w:rsid w:val="00D45904"/>
    <w:rsid w:val="00D54687"/>
    <w:rsid w:val="00D614C9"/>
    <w:rsid w:val="00D66B38"/>
    <w:rsid w:val="00D81439"/>
    <w:rsid w:val="00D827DB"/>
    <w:rsid w:val="00D84219"/>
    <w:rsid w:val="00D84CD8"/>
    <w:rsid w:val="00D85447"/>
    <w:rsid w:val="00D9024B"/>
    <w:rsid w:val="00D921F5"/>
    <w:rsid w:val="00D927C7"/>
    <w:rsid w:val="00D9737E"/>
    <w:rsid w:val="00D97BD7"/>
    <w:rsid w:val="00DA6970"/>
    <w:rsid w:val="00DB2432"/>
    <w:rsid w:val="00DB34FE"/>
    <w:rsid w:val="00DB74EB"/>
    <w:rsid w:val="00DD3DBE"/>
    <w:rsid w:val="00DD3EFF"/>
    <w:rsid w:val="00DD505A"/>
    <w:rsid w:val="00DD7C21"/>
    <w:rsid w:val="00DD7E87"/>
    <w:rsid w:val="00DE0EF0"/>
    <w:rsid w:val="00DE2C19"/>
    <w:rsid w:val="00DE480C"/>
    <w:rsid w:val="00DF6CBE"/>
    <w:rsid w:val="00E04D2D"/>
    <w:rsid w:val="00E06776"/>
    <w:rsid w:val="00E11463"/>
    <w:rsid w:val="00E13086"/>
    <w:rsid w:val="00E14B47"/>
    <w:rsid w:val="00E15A73"/>
    <w:rsid w:val="00E25C49"/>
    <w:rsid w:val="00E26976"/>
    <w:rsid w:val="00E278E0"/>
    <w:rsid w:val="00E3252F"/>
    <w:rsid w:val="00E33F87"/>
    <w:rsid w:val="00E377FB"/>
    <w:rsid w:val="00E43330"/>
    <w:rsid w:val="00E4512A"/>
    <w:rsid w:val="00E462FD"/>
    <w:rsid w:val="00E51BE7"/>
    <w:rsid w:val="00E5685B"/>
    <w:rsid w:val="00E60C6E"/>
    <w:rsid w:val="00E617E4"/>
    <w:rsid w:val="00E62872"/>
    <w:rsid w:val="00E71CE8"/>
    <w:rsid w:val="00E737AC"/>
    <w:rsid w:val="00E76D74"/>
    <w:rsid w:val="00E84CC7"/>
    <w:rsid w:val="00E90A70"/>
    <w:rsid w:val="00E91F08"/>
    <w:rsid w:val="00E920B3"/>
    <w:rsid w:val="00E93FA6"/>
    <w:rsid w:val="00E97486"/>
    <w:rsid w:val="00E97566"/>
    <w:rsid w:val="00EA0740"/>
    <w:rsid w:val="00EA1B11"/>
    <w:rsid w:val="00EA4E46"/>
    <w:rsid w:val="00EA5EC9"/>
    <w:rsid w:val="00EA65B3"/>
    <w:rsid w:val="00EA7F17"/>
    <w:rsid w:val="00EB1CED"/>
    <w:rsid w:val="00EB47C9"/>
    <w:rsid w:val="00EB64EF"/>
    <w:rsid w:val="00EC1983"/>
    <w:rsid w:val="00EC21A6"/>
    <w:rsid w:val="00EC3B01"/>
    <w:rsid w:val="00ED3270"/>
    <w:rsid w:val="00ED4BB8"/>
    <w:rsid w:val="00ED6ECA"/>
    <w:rsid w:val="00ED7156"/>
    <w:rsid w:val="00EF17DC"/>
    <w:rsid w:val="00EF22FC"/>
    <w:rsid w:val="00EF53BC"/>
    <w:rsid w:val="00EF5E0A"/>
    <w:rsid w:val="00EF6F9B"/>
    <w:rsid w:val="00F0125D"/>
    <w:rsid w:val="00F03080"/>
    <w:rsid w:val="00F0736A"/>
    <w:rsid w:val="00F117CF"/>
    <w:rsid w:val="00F16BBB"/>
    <w:rsid w:val="00F1723B"/>
    <w:rsid w:val="00F17532"/>
    <w:rsid w:val="00F17739"/>
    <w:rsid w:val="00F207CC"/>
    <w:rsid w:val="00F23C7C"/>
    <w:rsid w:val="00F30FE5"/>
    <w:rsid w:val="00F33FB9"/>
    <w:rsid w:val="00F34DC8"/>
    <w:rsid w:val="00F357F3"/>
    <w:rsid w:val="00F422B8"/>
    <w:rsid w:val="00F510DA"/>
    <w:rsid w:val="00F530AE"/>
    <w:rsid w:val="00F535A7"/>
    <w:rsid w:val="00F53630"/>
    <w:rsid w:val="00F7120A"/>
    <w:rsid w:val="00F75E77"/>
    <w:rsid w:val="00F931A9"/>
    <w:rsid w:val="00F935A6"/>
    <w:rsid w:val="00F94A10"/>
    <w:rsid w:val="00F979E4"/>
    <w:rsid w:val="00FA08A3"/>
    <w:rsid w:val="00FA25B5"/>
    <w:rsid w:val="00FA791C"/>
    <w:rsid w:val="00FC16DA"/>
    <w:rsid w:val="00FC5E52"/>
    <w:rsid w:val="00FD2CF5"/>
    <w:rsid w:val="00FD7D36"/>
    <w:rsid w:val="00FE665B"/>
    <w:rsid w:val="00FE6EBC"/>
    <w:rsid w:val="00FF461D"/>
    <w:rsid w:val="00FF59F2"/>
    <w:rsid w:val="0481D5A3"/>
    <w:rsid w:val="0E6CA4D7"/>
    <w:rsid w:val="1ACEAB41"/>
    <w:rsid w:val="1CADCDD1"/>
    <w:rsid w:val="1F12B12B"/>
    <w:rsid w:val="228B7A80"/>
    <w:rsid w:val="3355EFE9"/>
    <w:rsid w:val="3826A711"/>
    <w:rsid w:val="3B25259C"/>
    <w:rsid w:val="3B411C65"/>
    <w:rsid w:val="3B59C9B0"/>
    <w:rsid w:val="3C935791"/>
    <w:rsid w:val="498A7971"/>
    <w:rsid w:val="4B4006D4"/>
    <w:rsid w:val="59A95870"/>
    <w:rsid w:val="62677593"/>
    <w:rsid w:val="6AFE95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2BA89E42"/>
  <w15:chartTrackingRefBased/>
  <w15:docId w15:val="{1E8B6945-8EF0-4066-B494-4853891B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C49"/>
    <w:rPr>
      <w:sz w:val="24"/>
      <w:szCs w:val="24"/>
      <w:lang w:eastAsia="en-GB"/>
    </w:rPr>
  </w:style>
  <w:style w:type="paragraph" w:styleId="Heading1">
    <w:name w:val="heading 1"/>
    <w:basedOn w:val="Normal"/>
    <w:next w:val="Normal"/>
    <w:qFormat/>
    <w:pPr>
      <w:keepNext/>
      <w:ind w:right="-154"/>
      <w:outlineLvl w:val="0"/>
    </w:pPr>
    <w:rPr>
      <w:b/>
      <w:bCs/>
      <w:color w:val="0000FF"/>
      <w:sz w:val="32"/>
    </w:rPr>
  </w:style>
  <w:style w:type="paragraph" w:styleId="Heading2">
    <w:name w:val="heading 2"/>
    <w:basedOn w:val="Normal"/>
    <w:next w:val="Normal"/>
    <w:qFormat/>
    <w:pPr>
      <w:keepNext/>
      <w:ind w:right="-154"/>
      <w:outlineLvl w:val="1"/>
    </w:pPr>
    <w:rPr>
      <w:color w:val="0000FF"/>
      <w:sz w:val="32"/>
    </w:rPr>
  </w:style>
  <w:style w:type="paragraph" w:styleId="Heading3">
    <w:name w:val="heading 3"/>
    <w:basedOn w:val="Normal"/>
    <w:next w:val="Normal"/>
    <w:link w:val="Heading3Char"/>
    <w:semiHidden/>
    <w:unhideWhenUsed/>
    <w:qFormat/>
    <w:rsid w:val="00474EDC"/>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474ED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8F07D5"/>
    <w:pPr>
      <w:tabs>
        <w:tab w:val="center" w:pos="4153"/>
        <w:tab w:val="right" w:pos="8306"/>
      </w:tabs>
    </w:pPr>
  </w:style>
  <w:style w:type="paragraph" w:styleId="Footer">
    <w:name w:val="footer"/>
    <w:basedOn w:val="Normal"/>
    <w:rsid w:val="008F07D5"/>
    <w:pPr>
      <w:tabs>
        <w:tab w:val="center" w:pos="4153"/>
        <w:tab w:val="right" w:pos="8306"/>
      </w:tabs>
    </w:pPr>
  </w:style>
  <w:style w:type="paragraph" w:styleId="NormalWeb">
    <w:name w:val="Normal (Web)"/>
    <w:basedOn w:val="Normal"/>
    <w:rsid w:val="00544D18"/>
    <w:pPr>
      <w:spacing w:before="100" w:beforeAutospacing="1" w:after="100" w:afterAutospacing="1"/>
    </w:pPr>
  </w:style>
  <w:style w:type="paragraph" w:styleId="BalloonText">
    <w:name w:val="Balloon Text"/>
    <w:basedOn w:val="Normal"/>
    <w:semiHidden/>
    <w:rsid w:val="00BF2161"/>
    <w:rPr>
      <w:rFonts w:ascii="Tahoma" w:hAnsi="Tahoma" w:cs="Tahoma"/>
      <w:sz w:val="16"/>
      <w:szCs w:val="16"/>
    </w:rPr>
  </w:style>
  <w:style w:type="table" w:styleId="TableGrid">
    <w:name w:val="Table Grid"/>
    <w:basedOn w:val="TableNormal"/>
    <w:rsid w:val="008D2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CNB">
    <w:name w:val="LOCN B"/>
    <w:basedOn w:val="Heading2"/>
    <w:rsid w:val="00FA25B5"/>
    <w:pPr>
      <w:pBdr>
        <w:bottom w:val="single" w:sz="6" w:space="1" w:color="auto"/>
      </w:pBdr>
      <w:spacing w:after="120"/>
      <w:ind w:right="0"/>
      <w:outlineLvl w:val="9"/>
    </w:pPr>
    <w:rPr>
      <w:rFonts w:ascii="Atlanta" w:hAnsi="Atlanta"/>
      <w:color w:val="auto"/>
      <w:sz w:val="28"/>
      <w:szCs w:val="20"/>
    </w:rPr>
  </w:style>
  <w:style w:type="character" w:customStyle="1" w:styleId="apple-style-span">
    <w:name w:val="apple-style-span"/>
    <w:basedOn w:val="DefaultParagraphFont"/>
    <w:rsid w:val="00E25C49"/>
  </w:style>
  <w:style w:type="paragraph" w:customStyle="1" w:styleId="Default">
    <w:name w:val="Default"/>
    <w:rsid w:val="00CD4056"/>
    <w:pPr>
      <w:autoSpaceDE w:val="0"/>
      <w:autoSpaceDN w:val="0"/>
      <w:adjustRightInd w:val="0"/>
    </w:pPr>
    <w:rPr>
      <w:color w:val="000000"/>
      <w:sz w:val="24"/>
      <w:szCs w:val="24"/>
      <w:lang w:eastAsia="en-GB"/>
    </w:rPr>
  </w:style>
  <w:style w:type="paragraph" w:customStyle="1" w:styleId="letrtxt">
    <w:name w:val="letrtxt"/>
    <w:basedOn w:val="Normal"/>
    <w:rsid w:val="00564BB2"/>
    <w:rPr>
      <w:szCs w:val="20"/>
    </w:rPr>
  </w:style>
  <w:style w:type="paragraph" w:styleId="ListParagraph">
    <w:name w:val="List Paragraph"/>
    <w:basedOn w:val="Normal"/>
    <w:uiPriority w:val="34"/>
    <w:qFormat/>
    <w:rsid w:val="00E06776"/>
    <w:pPr>
      <w:ind w:left="720"/>
    </w:pPr>
  </w:style>
  <w:style w:type="character" w:styleId="Strong">
    <w:name w:val="Strong"/>
    <w:uiPriority w:val="22"/>
    <w:qFormat/>
    <w:rsid w:val="007308F0"/>
    <w:rPr>
      <w:b/>
      <w:bCs/>
    </w:rPr>
  </w:style>
  <w:style w:type="character" w:styleId="Emphasis">
    <w:name w:val="Emphasis"/>
    <w:qFormat/>
    <w:rsid w:val="00577AFA"/>
    <w:rPr>
      <w:i/>
      <w:iCs/>
    </w:rPr>
  </w:style>
  <w:style w:type="character" w:customStyle="1" w:styleId="Heading3Char">
    <w:name w:val="Heading 3 Char"/>
    <w:link w:val="Heading3"/>
    <w:semiHidden/>
    <w:rsid w:val="00474EDC"/>
    <w:rPr>
      <w:rFonts w:ascii="Calibri Light" w:eastAsia="Times New Roman" w:hAnsi="Calibri Light" w:cs="Times New Roman"/>
      <w:b/>
      <w:bCs/>
      <w:sz w:val="26"/>
      <w:szCs w:val="26"/>
    </w:rPr>
  </w:style>
  <w:style w:type="character" w:customStyle="1" w:styleId="Heading4Char">
    <w:name w:val="Heading 4 Char"/>
    <w:link w:val="Heading4"/>
    <w:semiHidden/>
    <w:rsid w:val="00474EDC"/>
    <w:rPr>
      <w:rFonts w:ascii="Calibri" w:eastAsia="Times New Roman" w:hAnsi="Calibri" w:cs="Times New Roman"/>
      <w:b/>
      <w:bCs/>
      <w:sz w:val="28"/>
      <w:szCs w:val="28"/>
    </w:rPr>
  </w:style>
  <w:style w:type="paragraph" w:customStyle="1" w:styleId="1bodycopy10pt">
    <w:name w:val="1 body copy 10pt"/>
    <w:basedOn w:val="Normal"/>
    <w:link w:val="1bodycopy10ptChar"/>
    <w:qFormat/>
    <w:rsid w:val="0015419B"/>
    <w:pPr>
      <w:spacing w:after="120"/>
    </w:pPr>
    <w:rPr>
      <w:rFonts w:ascii="Arial" w:eastAsia="MS Mincho" w:hAnsi="Arial"/>
      <w:sz w:val="20"/>
      <w:lang w:val="en-US" w:eastAsia="en-US"/>
    </w:rPr>
  </w:style>
  <w:style w:type="paragraph" w:customStyle="1" w:styleId="4Bulletedcopyblue">
    <w:name w:val="4 Bulleted copy blue"/>
    <w:basedOn w:val="Normal"/>
    <w:qFormat/>
    <w:rsid w:val="0015419B"/>
    <w:pPr>
      <w:numPr>
        <w:numId w:val="16"/>
      </w:numPr>
      <w:spacing w:after="60"/>
      <w:ind w:left="340"/>
    </w:pPr>
    <w:rPr>
      <w:rFonts w:ascii="Arial" w:eastAsia="MS Mincho" w:hAnsi="Arial" w:cs="Arial"/>
      <w:sz w:val="20"/>
      <w:szCs w:val="20"/>
      <w:lang w:val="en-US" w:eastAsia="en-US"/>
    </w:rPr>
  </w:style>
  <w:style w:type="character" w:customStyle="1" w:styleId="1bodycopy10ptChar">
    <w:name w:val="1 body copy 10pt Char"/>
    <w:link w:val="1bodycopy10pt"/>
    <w:rsid w:val="0015419B"/>
    <w:rPr>
      <w:rFonts w:ascii="Arial" w:eastAsia="MS Mincho" w:hAnsi="Arial"/>
      <w:szCs w:val="24"/>
      <w:lang w:val="en-US" w:eastAsia="en-US"/>
    </w:rPr>
  </w:style>
  <w:style w:type="paragraph" w:customStyle="1" w:styleId="Bulletedcopylevel2">
    <w:name w:val="Bulleted copy level 2"/>
    <w:basedOn w:val="1bodycopy10pt"/>
    <w:qFormat/>
    <w:rsid w:val="0015419B"/>
    <w:pPr>
      <w:numPr>
        <w:numId w:val="17"/>
      </w:numPr>
      <w:ind w:left="340"/>
    </w:pPr>
  </w:style>
  <w:style w:type="paragraph" w:customStyle="1" w:styleId="Subhead2">
    <w:name w:val="Subhead 2"/>
    <w:basedOn w:val="1bodycopy10pt"/>
    <w:next w:val="1bodycopy10pt"/>
    <w:link w:val="Subhead2Char"/>
    <w:qFormat/>
    <w:rsid w:val="0015419B"/>
    <w:pPr>
      <w:spacing w:before="120"/>
    </w:pPr>
    <w:rPr>
      <w:b/>
      <w:color w:val="12263F"/>
      <w:sz w:val="24"/>
    </w:rPr>
  </w:style>
  <w:style w:type="character" w:customStyle="1" w:styleId="Subhead2Char">
    <w:name w:val="Subhead 2 Char"/>
    <w:link w:val="Subhead2"/>
    <w:rsid w:val="0015419B"/>
    <w:rPr>
      <w:rFonts w:ascii="Arial" w:eastAsia="MS Mincho" w:hAnsi="Arial"/>
      <w:b/>
      <w:color w:val="12263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48166">
      <w:bodyDiv w:val="1"/>
      <w:marLeft w:val="0"/>
      <w:marRight w:val="0"/>
      <w:marTop w:val="0"/>
      <w:marBottom w:val="0"/>
      <w:divBdr>
        <w:top w:val="none" w:sz="0" w:space="0" w:color="auto"/>
        <w:left w:val="none" w:sz="0" w:space="0" w:color="auto"/>
        <w:bottom w:val="none" w:sz="0" w:space="0" w:color="auto"/>
        <w:right w:val="none" w:sz="0" w:space="0" w:color="auto"/>
      </w:divBdr>
    </w:div>
    <w:div w:id="805045636">
      <w:bodyDiv w:val="1"/>
      <w:marLeft w:val="0"/>
      <w:marRight w:val="0"/>
      <w:marTop w:val="0"/>
      <w:marBottom w:val="0"/>
      <w:divBdr>
        <w:top w:val="none" w:sz="0" w:space="0" w:color="auto"/>
        <w:left w:val="none" w:sz="0" w:space="0" w:color="auto"/>
        <w:bottom w:val="none" w:sz="0" w:space="0" w:color="auto"/>
        <w:right w:val="none" w:sz="0" w:space="0" w:color="auto"/>
      </w:divBdr>
    </w:div>
    <w:div w:id="1040940825">
      <w:bodyDiv w:val="1"/>
      <w:marLeft w:val="0"/>
      <w:marRight w:val="0"/>
      <w:marTop w:val="0"/>
      <w:marBottom w:val="0"/>
      <w:divBdr>
        <w:top w:val="none" w:sz="0" w:space="0" w:color="auto"/>
        <w:left w:val="none" w:sz="0" w:space="0" w:color="auto"/>
        <w:bottom w:val="none" w:sz="0" w:space="0" w:color="auto"/>
        <w:right w:val="none" w:sz="0" w:space="0" w:color="auto"/>
      </w:divBdr>
      <w:divsChild>
        <w:div w:id="2090038679">
          <w:marLeft w:val="0"/>
          <w:marRight w:val="0"/>
          <w:marTop w:val="0"/>
          <w:marBottom w:val="0"/>
          <w:divBdr>
            <w:top w:val="none" w:sz="0" w:space="0" w:color="auto"/>
            <w:left w:val="none" w:sz="0" w:space="0" w:color="auto"/>
            <w:bottom w:val="none" w:sz="0" w:space="0" w:color="auto"/>
            <w:right w:val="none" w:sz="0" w:space="0" w:color="auto"/>
          </w:divBdr>
          <w:divsChild>
            <w:div w:id="360740490">
              <w:marLeft w:val="0"/>
              <w:marRight w:val="0"/>
              <w:marTop w:val="0"/>
              <w:marBottom w:val="0"/>
              <w:divBdr>
                <w:top w:val="none" w:sz="0" w:space="0" w:color="auto"/>
                <w:left w:val="none" w:sz="0" w:space="0" w:color="auto"/>
                <w:bottom w:val="none" w:sz="0" w:space="0" w:color="auto"/>
                <w:right w:val="none" w:sz="0" w:space="0" w:color="auto"/>
              </w:divBdr>
            </w:div>
            <w:div w:id="484706111">
              <w:marLeft w:val="0"/>
              <w:marRight w:val="0"/>
              <w:marTop w:val="0"/>
              <w:marBottom w:val="0"/>
              <w:divBdr>
                <w:top w:val="none" w:sz="0" w:space="0" w:color="auto"/>
                <w:left w:val="none" w:sz="0" w:space="0" w:color="auto"/>
                <w:bottom w:val="none" w:sz="0" w:space="0" w:color="auto"/>
                <w:right w:val="none" w:sz="0" w:space="0" w:color="auto"/>
              </w:divBdr>
            </w:div>
            <w:div w:id="8487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0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4.jpeg"/><Relationship Id="rId3" Type="http://schemas.openxmlformats.org/officeDocument/2006/relationships/image" Target="media/image6.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5.jpeg"/><Relationship Id="rId16" Type="http://schemas.openxmlformats.org/officeDocument/2006/relationships/image" Target="media/image18.jpeg"/><Relationship Id="rId1" Type="http://schemas.openxmlformats.org/officeDocument/2006/relationships/image" Target="media/image4.jpeg"/><Relationship Id="rId6" Type="http://schemas.openxmlformats.org/officeDocument/2006/relationships/image" Target="media/image8.jpeg"/><Relationship Id="rId11" Type="http://schemas.openxmlformats.org/officeDocument/2006/relationships/image" Target="media/image11.jpeg"/><Relationship Id="rId5" Type="http://schemas.openxmlformats.org/officeDocument/2006/relationships/image" Target="media/image8.jp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hyperlink" Target="http://www.stjohnssevenoaks.co.uk/" TargetMode="External"/><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na\Application%20Data\Microsoft\Templates\Headed%20paper%20incl%20log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38077-EAFE-46FB-923A-9E5928D6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incl logos.dot</Template>
  <TotalTime>5</TotalTime>
  <Pages>2</Pages>
  <Words>383</Words>
  <Characters>2133</Characters>
  <Application>Microsoft Office Word</Application>
  <DocSecurity>0</DocSecurity>
  <Lines>17</Lines>
  <Paragraphs>5</Paragraphs>
  <ScaleCrop>false</ScaleCrop>
  <Company>The School</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29th March 2010</dc:title>
  <dc:subject/>
  <dc:creator>Theresa</dc:creator>
  <cp:keywords/>
  <cp:lastModifiedBy>Karen MILES</cp:lastModifiedBy>
  <cp:revision>3</cp:revision>
  <cp:lastPrinted>2020-02-03T18:52:00Z</cp:lastPrinted>
  <dcterms:created xsi:type="dcterms:W3CDTF">2026-06-04T13:34:00Z</dcterms:created>
  <dcterms:modified xsi:type="dcterms:W3CDTF">2026-06-04T13:38:00Z</dcterms:modified>
</cp:coreProperties>
</file>