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0FEC8" w14:textId="026FEAF3" w:rsidR="00461BDC" w:rsidRPr="005A5389" w:rsidRDefault="00474EDC" w:rsidP="5C3DF091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color w:val="2E74B5"/>
          <w:sz w:val="32"/>
          <w:szCs w:val="32"/>
        </w:rPr>
      </w:pPr>
      <w:r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St John’s </w:t>
      </w:r>
      <w:r w:rsidR="00BF53F3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Learning Support Assistant </w:t>
      </w:r>
      <w:r w:rsidR="003A201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Person Specification</w:t>
      </w:r>
      <w:r w:rsidR="00461BDC"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 </w:t>
      </w:r>
    </w:p>
    <w:p w14:paraId="672A6659" w14:textId="77777777" w:rsidR="00461BDC" w:rsidRPr="005A5389" w:rsidRDefault="00461BDC" w:rsidP="00474EDC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color w:val="2E74B5"/>
          <w:sz w:val="32"/>
          <w:szCs w:val="32"/>
        </w:rPr>
      </w:pPr>
    </w:p>
    <w:p w14:paraId="0A37501D" w14:textId="77777777" w:rsidR="00461BDC" w:rsidRDefault="00461BDC" w:rsidP="00461BDC">
      <w:pPr>
        <w:jc w:val="right"/>
      </w:pPr>
    </w:p>
    <w:p w14:paraId="5E5806CB" w14:textId="77777777" w:rsidR="003A2011" w:rsidRDefault="003A2011" w:rsidP="003A2011">
      <w:pPr>
        <w:pStyle w:val="2Subheadpink"/>
      </w:pPr>
      <w:r>
        <w:t>Person specification</w:t>
      </w:r>
    </w:p>
    <w:tbl>
      <w:tblPr>
        <w:tblW w:w="9715" w:type="dxa"/>
        <w:tblInd w:w="-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8013"/>
      </w:tblGrid>
      <w:tr w:rsidR="003A2011" w14:paraId="3B5577E7" w14:textId="77777777" w:rsidTr="008B2D59">
        <w:trPr>
          <w:cantSplit/>
        </w:trPr>
        <w:tc>
          <w:tcPr>
            <w:tcW w:w="1702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</w:tcBorders>
            <w:shd w:val="clear" w:color="auto" w:fill="12263F"/>
          </w:tcPr>
          <w:p w14:paraId="72097FCC" w14:textId="77777777" w:rsidR="003A2011" w:rsidRPr="003A2011" w:rsidRDefault="003A2011" w:rsidP="008B2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smallCaps/>
                <w:color w:val="F8F8F8"/>
              </w:rPr>
            </w:pPr>
            <w:r w:rsidRPr="003A2011">
              <w:rPr>
                <w:rFonts w:asciiTheme="minorHAnsi" w:eastAsia="Arial" w:hAnsiTheme="minorHAnsi" w:cstheme="minorHAnsi"/>
                <w:smallCaps/>
                <w:color w:val="F8F8F8"/>
              </w:rPr>
              <w:t>CRITERIA</w:t>
            </w:r>
          </w:p>
        </w:tc>
        <w:tc>
          <w:tcPr>
            <w:tcW w:w="8013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12263F"/>
          </w:tcPr>
          <w:p w14:paraId="71789E15" w14:textId="77777777" w:rsidR="003A2011" w:rsidRPr="003A2011" w:rsidRDefault="003A2011" w:rsidP="008B2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smallCaps/>
                <w:color w:val="F8F8F8"/>
              </w:rPr>
            </w:pPr>
            <w:r w:rsidRPr="003A2011">
              <w:rPr>
                <w:rFonts w:asciiTheme="minorHAnsi" w:eastAsia="Arial" w:hAnsiTheme="minorHAnsi" w:cstheme="minorHAnsi"/>
                <w:smallCaps/>
                <w:color w:val="F8F8F8"/>
              </w:rPr>
              <w:t>QUALITIES</w:t>
            </w:r>
          </w:p>
        </w:tc>
      </w:tr>
      <w:tr w:rsidR="003A2011" w14:paraId="79BAB2B7" w14:textId="77777777" w:rsidTr="008B2D59">
        <w:trPr>
          <w:cantSplit/>
        </w:trPr>
        <w:tc>
          <w:tcPr>
            <w:tcW w:w="1702" w:type="dxa"/>
            <w:tcBorders>
              <w:top w:val="single" w:sz="4" w:space="0" w:color="F8F8F8"/>
            </w:tcBorders>
            <w:shd w:val="clear" w:color="auto" w:fill="auto"/>
          </w:tcPr>
          <w:p w14:paraId="58E59E86" w14:textId="77777777" w:rsidR="003A2011" w:rsidRPr="00882DF2" w:rsidRDefault="003A2011" w:rsidP="008B2D59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82DF2">
              <w:rPr>
                <w:rFonts w:asciiTheme="minorHAnsi" w:hAnsiTheme="minorHAnsi" w:cstheme="minorHAnsi"/>
                <w:b/>
                <w:bCs/>
                <w:sz w:val="24"/>
              </w:rPr>
              <w:t xml:space="preserve">Qualifications </w:t>
            </w:r>
            <w:r w:rsidRPr="00882DF2">
              <w:rPr>
                <w:rFonts w:asciiTheme="minorHAnsi" w:hAnsiTheme="minorHAnsi" w:cstheme="minorHAnsi"/>
                <w:b/>
                <w:bCs/>
                <w:sz w:val="24"/>
              </w:rPr>
              <w:br/>
              <w:t>and training</w:t>
            </w:r>
          </w:p>
        </w:tc>
        <w:tc>
          <w:tcPr>
            <w:tcW w:w="8013" w:type="dxa"/>
            <w:tcBorders>
              <w:top w:val="single" w:sz="4" w:space="0" w:color="F8F8F8"/>
            </w:tcBorders>
            <w:shd w:val="clear" w:color="auto" w:fill="auto"/>
          </w:tcPr>
          <w:p w14:paraId="11A172B8" w14:textId="54A2CB44" w:rsidR="003A2011" w:rsidRPr="003A2011" w:rsidRDefault="003A2011" w:rsidP="003A2011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GCSE or equivalent level, including at least a Grade 4 (previously Grade C) in English and </w:t>
            </w:r>
            <w:proofErr w:type="spellStart"/>
            <w:r w:rsidRPr="003A2011">
              <w:rPr>
                <w:rFonts w:asciiTheme="minorHAnsi" w:hAnsiTheme="minorHAnsi" w:cstheme="minorHAnsi"/>
                <w:sz w:val="24"/>
              </w:rPr>
              <w:t>Maths</w:t>
            </w:r>
            <w:proofErr w:type="spellEnd"/>
          </w:p>
        </w:tc>
      </w:tr>
      <w:tr w:rsidR="003A2011" w14:paraId="20C493F0" w14:textId="77777777" w:rsidTr="008B2D59">
        <w:trPr>
          <w:cantSplit/>
        </w:trPr>
        <w:tc>
          <w:tcPr>
            <w:tcW w:w="1702" w:type="dxa"/>
            <w:shd w:val="clear" w:color="auto" w:fill="auto"/>
            <w:tcMar>
              <w:top w:w="113" w:type="dxa"/>
              <w:bottom w:w="113" w:type="dxa"/>
            </w:tcMar>
          </w:tcPr>
          <w:p w14:paraId="0A670753" w14:textId="77777777" w:rsidR="003A2011" w:rsidRPr="003A2011" w:rsidRDefault="003A2011" w:rsidP="008B2D5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eastAsia="Arial" w:hAnsiTheme="minorHAnsi" w:cstheme="minorHAnsi"/>
                <w:b/>
                <w:color w:val="000000"/>
              </w:rPr>
            </w:pPr>
            <w:r w:rsidRPr="003A2011">
              <w:rPr>
                <w:rFonts w:asciiTheme="minorHAnsi" w:eastAsia="Arial" w:hAnsiTheme="minorHAnsi" w:cstheme="minorHAnsi"/>
                <w:b/>
                <w:color w:val="000000"/>
              </w:rPr>
              <w:t>Experience</w:t>
            </w:r>
          </w:p>
        </w:tc>
        <w:tc>
          <w:tcPr>
            <w:tcW w:w="8013" w:type="dxa"/>
            <w:shd w:val="clear" w:color="auto" w:fill="auto"/>
            <w:tcMar>
              <w:top w:w="113" w:type="dxa"/>
              <w:bottom w:w="113" w:type="dxa"/>
            </w:tcMar>
          </w:tcPr>
          <w:p w14:paraId="2D90C3E9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Experience working in a school environment or other educational setting</w:t>
            </w:r>
          </w:p>
          <w:p w14:paraId="25B8836F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Experience working with children / young people with special educational needs (SEN)</w:t>
            </w:r>
          </w:p>
          <w:p w14:paraId="65CA6654" w14:textId="1A786B50" w:rsidR="003A2011" w:rsidRPr="003A2011" w:rsidRDefault="003A2011" w:rsidP="003A2011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Experience planning and delivering learning activities </w:t>
            </w:r>
          </w:p>
        </w:tc>
      </w:tr>
      <w:tr w:rsidR="003A2011" w14:paraId="31AFD487" w14:textId="77777777" w:rsidTr="008B2D59">
        <w:trPr>
          <w:cantSplit/>
        </w:trPr>
        <w:tc>
          <w:tcPr>
            <w:tcW w:w="1702" w:type="dxa"/>
            <w:shd w:val="clear" w:color="auto" w:fill="auto"/>
            <w:tcMar>
              <w:top w:w="113" w:type="dxa"/>
              <w:bottom w:w="113" w:type="dxa"/>
            </w:tcMar>
          </w:tcPr>
          <w:p w14:paraId="306C157C" w14:textId="77777777" w:rsidR="003A2011" w:rsidRPr="003A2011" w:rsidRDefault="003A2011" w:rsidP="008B2D5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eastAsia="Arial" w:hAnsiTheme="minorHAnsi" w:cstheme="minorHAnsi"/>
                <w:b/>
                <w:color w:val="000000"/>
              </w:rPr>
            </w:pPr>
            <w:r w:rsidRPr="003A2011">
              <w:rPr>
                <w:rFonts w:asciiTheme="minorHAnsi" w:eastAsia="Arial" w:hAnsiTheme="minorHAnsi" w:cstheme="minorHAnsi"/>
                <w:b/>
                <w:color w:val="000000"/>
              </w:rPr>
              <w:t>Skills and knowledge</w:t>
            </w:r>
          </w:p>
        </w:tc>
        <w:tc>
          <w:tcPr>
            <w:tcW w:w="8013" w:type="dxa"/>
            <w:shd w:val="clear" w:color="auto" w:fill="auto"/>
            <w:tcMar>
              <w:top w:w="113" w:type="dxa"/>
              <w:bottom w:w="113" w:type="dxa"/>
            </w:tcMar>
          </w:tcPr>
          <w:p w14:paraId="3D8111D6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Good literacy and numeracy skills </w:t>
            </w:r>
          </w:p>
          <w:p w14:paraId="1B9605C7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Good </w:t>
            </w:r>
            <w:proofErr w:type="spellStart"/>
            <w:r w:rsidRPr="003A2011">
              <w:rPr>
                <w:rFonts w:asciiTheme="minorHAnsi" w:hAnsiTheme="minorHAnsi" w:cstheme="minorHAnsi"/>
                <w:sz w:val="24"/>
              </w:rPr>
              <w:t>organisational</w:t>
            </w:r>
            <w:proofErr w:type="spellEnd"/>
            <w:r w:rsidRPr="003A2011">
              <w:rPr>
                <w:rFonts w:asciiTheme="minorHAnsi" w:hAnsiTheme="minorHAnsi" w:cstheme="minorHAnsi"/>
                <w:sz w:val="24"/>
              </w:rPr>
              <w:t xml:space="preserve"> skills </w:t>
            </w:r>
          </w:p>
          <w:p w14:paraId="65685E42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Ability to build effective working relationships with pupils and adults</w:t>
            </w:r>
          </w:p>
          <w:p w14:paraId="6FF5084E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Skills and expertise in understanding the needs of all pupils</w:t>
            </w:r>
          </w:p>
          <w:p w14:paraId="264C7B9E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Knowledge of how to help adapt and deliver support to meet individual needs</w:t>
            </w:r>
          </w:p>
          <w:p w14:paraId="5F2F29CC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Subject and curriculum knowledge relevant to the role, and ability to apply this effectively in supporting teachers and pupils</w:t>
            </w:r>
          </w:p>
          <w:p w14:paraId="2F63694D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Excellent verbal communication skills </w:t>
            </w:r>
          </w:p>
          <w:p w14:paraId="13CB81EC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Ability to work as part of a team and to be flexible in their approach to daily routines</w:t>
            </w:r>
          </w:p>
          <w:p w14:paraId="0143F123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Active listening skills </w:t>
            </w:r>
          </w:p>
          <w:p w14:paraId="26867A3F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 xml:space="preserve">The ability to remain calm in stressful situations </w:t>
            </w:r>
          </w:p>
          <w:p w14:paraId="100C9503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Knowledge of guidance and requirements around safeguarding children</w:t>
            </w:r>
          </w:p>
          <w:p w14:paraId="739B8E52" w14:textId="61796339" w:rsidR="003A2011" w:rsidRPr="003A2011" w:rsidRDefault="003A2011" w:rsidP="003A2011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Good ICT skills, particularly in using ICT to support learning</w:t>
            </w:r>
          </w:p>
        </w:tc>
      </w:tr>
      <w:tr w:rsidR="003A2011" w14:paraId="1A3BAB08" w14:textId="77777777" w:rsidTr="008B2D59">
        <w:trPr>
          <w:cantSplit/>
        </w:trPr>
        <w:tc>
          <w:tcPr>
            <w:tcW w:w="1702" w:type="dxa"/>
            <w:shd w:val="clear" w:color="auto" w:fill="auto"/>
            <w:tcMar>
              <w:top w:w="113" w:type="dxa"/>
              <w:bottom w:w="113" w:type="dxa"/>
            </w:tcMar>
          </w:tcPr>
          <w:p w14:paraId="417918E2" w14:textId="77777777" w:rsidR="003A2011" w:rsidRPr="003A2011" w:rsidRDefault="003A2011" w:rsidP="008B2D5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HAnsi" w:eastAsia="Arial" w:hAnsiTheme="minorHAnsi" w:cstheme="minorHAnsi"/>
                <w:b/>
                <w:color w:val="000000"/>
              </w:rPr>
            </w:pPr>
            <w:r w:rsidRPr="003A2011">
              <w:rPr>
                <w:rFonts w:asciiTheme="minorHAnsi" w:eastAsia="Arial" w:hAnsiTheme="minorHAnsi" w:cstheme="minorHAnsi"/>
                <w:b/>
                <w:color w:val="000000"/>
              </w:rPr>
              <w:lastRenderedPageBreak/>
              <w:t>Personal qualities</w:t>
            </w:r>
          </w:p>
        </w:tc>
        <w:tc>
          <w:tcPr>
            <w:tcW w:w="8013" w:type="dxa"/>
            <w:shd w:val="clear" w:color="auto" w:fill="auto"/>
            <w:tcMar>
              <w:top w:w="113" w:type="dxa"/>
              <w:bottom w:w="113" w:type="dxa"/>
            </w:tcMar>
          </w:tcPr>
          <w:p w14:paraId="5DBC67C6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Enjoyment of working with children</w:t>
            </w:r>
          </w:p>
          <w:p w14:paraId="1FE5F052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Sensitivity and understanding, to help build good relationships with pupils</w:t>
            </w:r>
          </w:p>
          <w:p w14:paraId="53414803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A commitment to getting the best outcomes for all pupils and promoting the ethos and values of the school</w:t>
            </w:r>
          </w:p>
          <w:p w14:paraId="0A748D36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Commitment to maintaining confidentiality at all times</w:t>
            </w:r>
          </w:p>
          <w:p w14:paraId="3459F63B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Commitment to safeguarding pupil wellbeing and equality</w:t>
            </w:r>
          </w:p>
          <w:p w14:paraId="7A481650" w14:textId="77777777" w:rsidR="003A2011" w:rsidRPr="003A2011" w:rsidRDefault="003A2011" w:rsidP="008B2D59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Resilient, positive, forward looking and enthusiastic about making a difference</w:t>
            </w:r>
          </w:p>
          <w:p w14:paraId="4CC41A8F" w14:textId="1057099B" w:rsidR="003A2011" w:rsidRPr="003A2011" w:rsidRDefault="003A2011" w:rsidP="003A2011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3A2011">
              <w:rPr>
                <w:rFonts w:asciiTheme="minorHAnsi" w:hAnsiTheme="minorHAnsi" w:cstheme="minorHAnsi"/>
                <w:sz w:val="24"/>
              </w:rPr>
              <w:t>Capacity to inspire, motivate and challenge children and young people</w:t>
            </w:r>
          </w:p>
        </w:tc>
      </w:tr>
    </w:tbl>
    <w:p w14:paraId="41C8F396" w14:textId="77777777" w:rsidR="00461BDC" w:rsidRPr="00461BDC" w:rsidRDefault="00461BDC" w:rsidP="00461BDC">
      <w:pPr>
        <w:jc w:val="right"/>
      </w:pPr>
    </w:p>
    <w:sectPr w:rsidR="00461BDC" w:rsidRPr="00461BDC" w:rsidSect="00B93490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701" w:right="958" w:bottom="1276" w:left="95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B00A" w14:textId="77777777" w:rsidR="007C1BFE" w:rsidRDefault="007C1BFE">
      <w:r>
        <w:separator/>
      </w:r>
    </w:p>
  </w:endnote>
  <w:endnote w:type="continuationSeparator" w:id="0">
    <w:p w14:paraId="60061E4C" w14:textId="77777777" w:rsidR="007C1BFE" w:rsidRDefault="007C1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5C3DF091" w14:paraId="697A1A23" w14:textId="77777777" w:rsidTr="5C3DF091">
      <w:trPr>
        <w:trHeight w:val="300"/>
      </w:trPr>
      <w:tc>
        <w:tcPr>
          <w:tcW w:w="3330" w:type="dxa"/>
        </w:tcPr>
        <w:p w14:paraId="573686BF" w14:textId="51DA9B56" w:rsidR="5C3DF091" w:rsidRDefault="5C3DF091" w:rsidP="5C3DF091">
          <w:pPr>
            <w:pStyle w:val="Header"/>
            <w:ind w:left="-115"/>
          </w:pPr>
        </w:p>
      </w:tc>
      <w:tc>
        <w:tcPr>
          <w:tcW w:w="3330" w:type="dxa"/>
        </w:tcPr>
        <w:p w14:paraId="24694B92" w14:textId="6F33E7D9" w:rsidR="5C3DF091" w:rsidRDefault="5C3DF091" w:rsidP="5C3DF091">
          <w:pPr>
            <w:pStyle w:val="Header"/>
            <w:jc w:val="center"/>
          </w:pPr>
        </w:p>
      </w:tc>
      <w:tc>
        <w:tcPr>
          <w:tcW w:w="3330" w:type="dxa"/>
        </w:tcPr>
        <w:p w14:paraId="510F7E68" w14:textId="281F73F6" w:rsidR="5C3DF091" w:rsidRDefault="5C3DF091" w:rsidP="5C3DF091">
          <w:pPr>
            <w:pStyle w:val="Header"/>
            <w:ind w:right="-115"/>
            <w:jc w:val="right"/>
          </w:pPr>
        </w:p>
      </w:tc>
    </w:tr>
  </w:tbl>
  <w:p w14:paraId="3F0067E2" w14:textId="57F882C2" w:rsidR="5C3DF091" w:rsidRDefault="5C3DF091" w:rsidP="5C3DF0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4875" w14:textId="77777777" w:rsidR="00A77140" w:rsidRDefault="003F7DF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3F45E6C" wp14:editId="07777777">
              <wp:simplePos x="0" y="0"/>
              <wp:positionH relativeFrom="column">
                <wp:posOffset>-50800</wp:posOffset>
              </wp:positionH>
              <wp:positionV relativeFrom="paragraph">
                <wp:posOffset>-595630</wp:posOffset>
              </wp:positionV>
              <wp:extent cx="6557645" cy="908050"/>
              <wp:effectExtent l="0" t="0" r="0" b="0"/>
              <wp:wrapNone/>
              <wp:docPr id="86635298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38946268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343228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0484167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481660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338129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142C0AEC">
            <v:group id="Group 6" style="position:absolute;margin-left:-4pt;margin-top:-46.9pt;width:516.35pt;height:71.5pt;z-index:251660800" coordsize="65574,9080" o:spid="_x0000_s1026" w14:anchorId="75866F4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1yyOrnT/tlr9uV&#10;PNNt5q+cE/vbM5x74xVqpjUjK/K720+fYqUWt0FFFFU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9CADAF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171233499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7437474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7930918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6134722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3673746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424524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FBEC8C7">
            <v:group id="Group 6" style="position:absolute;margin-left:41pt;margin-top:201.3pt;width:516.35pt;height:71.5pt;z-index:251659776" coordsize="65574,9080" o:spid="_x0000_s1026" w14:anchorId="7F909B7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o1yyOrnT/tlr9uVPNNt5q+c&#10;E/vbM5x74xVqpjUjK/K720+fYqUWt0FFFFU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548901C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171205706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230760457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443216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072475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5374248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7495924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452FF09D">
            <v:group id="Group 6" style="position:absolute;margin-left:41pt;margin-top:201.3pt;width:516.35pt;height:71.5pt;z-index:251658752" coordsize="65574,9080" o:spid="_x0000_s1026" w14:anchorId="7AC292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1yyOrnT/tlr9uV&#10;PNNt5q+cE/vbM5x74xVqpjUjK/K720+fYqUWt0FFFFU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A7DE5F1" wp14:editId="07777777">
              <wp:simplePos x="0" y="0"/>
              <wp:positionH relativeFrom="column">
                <wp:posOffset>465455</wp:posOffset>
              </wp:positionH>
              <wp:positionV relativeFrom="paragraph">
                <wp:posOffset>3657600</wp:posOffset>
              </wp:positionV>
              <wp:extent cx="6576695" cy="699135"/>
              <wp:effectExtent l="0" t="0" r="0" b="0"/>
              <wp:wrapNone/>
              <wp:docPr id="33490091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6695" cy="699135"/>
                        <a:chOff x="0" y="0"/>
                        <a:chExt cx="6576834" cy="699247"/>
                      </a:xfrm>
                    </wpg:grpSpPr>
                    <pic:pic xmlns:pic="http://schemas.openxmlformats.org/drawingml/2006/picture">
                      <pic:nvPicPr>
                        <pic:cNvPr id="210380473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9264" y="88017"/>
                          <a:ext cx="1217570" cy="518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31426651" name="Picture 1" descr="2012 logo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05" y="14670"/>
                          <a:ext cx="899731" cy="684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3781031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2141" y="0"/>
                          <a:ext cx="709027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7998209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4" y="0"/>
                          <a:ext cx="684577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8104857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0"/>
                          <a:ext cx="1339816" cy="69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B4C4CF4">
            <v:group id="Group 5" style="position:absolute;margin-left:36.65pt;margin-top:4in;width:517.85pt;height:55.05pt;z-index:251655680" coordsize="65768,6992" o:spid="_x0000_s1026" w14:anchorId="6D299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">
              <v:shape id="Picture 13" style="position:absolute;left:53592;top:880;width:12176;height:5183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">
                <v:imagedata o:title="FMSiS" r:id="rId6"/>
              </v:shape>
              <v:shape id="Picture 1" style="position:absolute;left:16821;top:146;width:8997;height:6846;visibility:visible;mso-wrap-style:square" alt="2012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">
                <v:imagedata o:title="2012 logo" r:id="rId14"/>
              </v:shape>
              <v:shape id="Picture 24" style="position:absolute;left:30121;width:7090;height:699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">
                <v:imagedata o:title="Gold 2017" r:id="rId7"/>
              </v:shape>
              <v:shape id="Picture 2" style="position:absolute;left:41563;width:6846;height:68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">
                <v:imagedata o:title="SG-L1-3-mark-platinum-2018-19-2019-20" r:id="rId15"/>
              </v:shape>
              <v:shape id="Picture 4" style="position:absolute;top:48;width:13398;height:69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">
                <v:imagedata o:title="Music-Mark-logo-school-member-right-[RGB]" r:id="rId1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33A3EAF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2559050</wp:posOffset>
              </wp:positionV>
              <wp:extent cx="6559550" cy="908050"/>
              <wp:effectExtent l="0" t="0" r="0" b="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908050"/>
                        <a:chOff x="0" y="0"/>
                        <a:chExt cx="6559550" cy="908050"/>
                      </a:xfrm>
                    </wpg:grpSpPr>
                    <pic:pic xmlns:pic="http://schemas.openxmlformats.org/drawingml/2006/picture">
                      <pic:nvPicPr>
                        <pic:cNvPr id="11089787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0350" y="20955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3290462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127000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200" y="12700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15928495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565213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9782319">
            <v:group id="Group 2" style="position:absolute;margin-left:41pt;margin-top:201.5pt;width:516.5pt;height:71.5pt;z-index:251656704" coordsize="65595,9080" o:spid="_x0000_s1026" w14:anchorId="23591A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">
              <v:shape id="Picture 13" style="position:absolute;left:53403;top:2095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">
                <v:imagedata o:title="FMSiS" r:id="rId6"/>
              </v:shape>
              <v:shape id="Picture 24" style="position:absolute;left:29972;top:1270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">
                <v:imagedata o:title="Gold 2017" r:id="rId7"/>
              </v:shape>
              <v:shape id="Picture 2" style="position:absolute;left:41402;top:1270;width:6858;height:6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">
                <v:imagedata o:title="SG-L1-3-mark-platinum-2018-19-2019-20" r:id="rId15"/>
              </v:shape>
              <v:shape id="Picture 4" style="position:absolute;top:1270;width:13398;height:69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">
                <v:imagedata cropleft="14619f" croptop="14706f" cropright="13611f" cropbottom="14807f" o:title="" r:id="rId9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E1F8F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CA438CD">
            <v:group id="Group 1" style="position:absolute;margin-left:41pt;margin-top:201.3pt;width:516.35pt;height:71.5pt;z-index:251657728" coordsize="65574,9080" o:spid="_x0000_s1026" w14:anchorId="5A0CDB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55sz5/5qQaPgte2kBAAAAAElFTkSuQmCCUEsDBAoAAAAAAAAAIQBrX2/l&#10;ukcCALpHAgAUAAAAZHJzL21lZGlhL2ltYWdlNS5qcGf/2P/gABBKRklGAAEBAQCQAJ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+g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jXLI6udP+2Wv25U8023mr5wT+9sznHvjFWqmNSMr8rvbT59ipRa3QU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FD9C" w14:textId="77777777" w:rsidR="007C1BFE" w:rsidRDefault="007C1BFE">
      <w:r>
        <w:separator/>
      </w:r>
    </w:p>
  </w:footnote>
  <w:footnote w:type="continuationSeparator" w:id="0">
    <w:p w14:paraId="4B94D5A5" w14:textId="77777777" w:rsidR="007C1BFE" w:rsidRDefault="007C1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5C3DF091" w14:paraId="3B88B0EC" w14:textId="77777777" w:rsidTr="5C3DF091">
      <w:trPr>
        <w:trHeight w:val="300"/>
      </w:trPr>
      <w:tc>
        <w:tcPr>
          <w:tcW w:w="3330" w:type="dxa"/>
        </w:tcPr>
        <w:p w14:paraId="63B2D368" w14:textId="71BD5C73" w:rsidR="5C3DF091" w:rsidRDefault="5C3DF091" w:rsidP="5C3DF091">
          <w:pPr>
            <w:pStyle w:val="Header"/>
            <w:ind w:left="-115"/>
          </w:pPr>
        </w:p>
      </w:tc>
      <w:tc>
        <w:tcPr>
          <w:tcW w:w="3330" w:type="dxa"/>
        </w:tcPr>
        <w:p w14:paraId="75D3826C" w14:textId="7D19E447" w:rsidR="5C3DF091" w:rsidRDefault="5C3DF091" w:rsidP="5C3DF091">
          <w:pPr>
            <w:pStyle w:val="Header"/>
            <w:jc w:val="center"/>
          </w:pPr>
        </w:p>
      </w:tc>
      <w:tc>
        <w:tcPr>
          <w:tcW w:w="3330" w:type="dxa"/>
        </w:tcPr>
        <w:p w14:paraId="219209AE" w14:textId="055A6F97" w:rsidR="5C3DF091" w:rsidRDefault="5C3DF091" w:rsidP="5C3DF091">
          <w:pPr>
            <w:pStyle w:val="Header"/>
            <w:ind w:right="-115"/>
            <w:jc w:val="right"/>
          </w:pPr>
        </w:p>
      </w:tc>
    </w:tr>
  </w:tbl>
  <w:p w14:paraId="70AA719C" w14:textId="1AD39941" w:rsidR="5C3DF091" w:rsidRDefault="5C3DF091" w:rsidP="5C3DF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BA4A" w14:textId="552039C9" w:rsidR="5C3DF091" w:rsidRDefault="5C3DF091" w:rsidP="5C3DF091">
    <w:pPr>
      <w:pStyle w:val="Heading1"/>
      <w:ind w:left="720" w:right="0"/>
      <w:rPr>
        <w:rFonts w:ascii="Arial" w:eastAsia="Arial" w:hAnsi="Arial" w:cs="Arial"/>
        <w:color w:val="000099"/>
        <w:sz w:val="34"/>
        <w:szCs w:val="34"/>
      </w:rPr>
    </w:pPr>
    <w:r w:rsidRPr="5C3DF091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 xml:space="preserve">St John’s Church of England (VC) Primary School, </w:t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>Sevenoaks</w:t>
    </w:r>
  </w:p>
  <w:p w14:paraId="7AC770EC" w14:textId="46B816EB" w:rsidR="5C3DF091" w:rsidRDefault="5C3DF091" w:rsidP="5C3DF091">
    <w:pPr>
      <w:rPr>
        <w:color w:val="000000" w:themeColor="text1"/>
      </w:rPr>
    </w:pPr>
    <w:r>
      <w:rPr>
        <w:noProof/>
      </w:rPr>
      <w:drawing>
        <wp:inline distT="0" distB="0" distL="0" distR="0" wp14:anchorId="7957FD63" wp14:editId="1ED325F9">
          <wp:extent cx="990600" cy="895350"/>
          <wp:effectExtent l="0" t="0" r="0" b="0"/>
          <wp:docPr id="920749251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749251" name="Picture 920749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7F2AC11E" wp14:editId="46296A45">
          <wp:extent cx="942975" cy="942975"/>
          <wp:effectExtent l="0" t="0" r="0" b="0"/>
          <wp:docPr id="1990825030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825030" name="Picture 19908250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0E503F" w14:textId="328F6DFD" w:rsidR="5C3DF091" w:rsidRDefault="5C3DF091" w:rsidP="5C3DF091">
    <w:pPr>
      <w:rPr>
        <w:rFonts w:ascii="Calibri" w:eastAsia="Calibri" w:hAnsi="Calibri" w:cs="Calibri"/>
        <w:color w:val="000000" w:themeColor="text1"/>
        <w:sz w:val="22"/>
        <w:szCs w:val="22"/>
      </w:rPr>
    </w:pPr>
    <w:r w:rsidRPr="5C3DF091">
      <w:rPr>
        <w:rFonts w:ascii="Calibri" w:eastAsia="Calibri" w:hAnsi="Calibri" w:cs="Calibri"/>
        <w:color w:val="000000" w:themeColor="text1"/>
        <w:sz w:val="22"/>
        <w:szCs w:val="22"/>
      </w:rPr>
      <w:t xml:space="preserve"> </w:t>
    </w:r>
  </w:p>
  <w:p w14:paraId="5AC4B15C" w14:textId="7554C8C9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Karen Miles</w:t>
    </w:r>
    <w:r>
      <w:tab/>
    </w:r>
    <w:r>
      <w:tab/>
    </w:r>
    <w:proofErr w:type="gramStart"/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</w:t>
    </w:r>
    <w:r>
      <w:tab/>
    </w:r>
    <w:proofErr w:type="gramEnd"/>
    <w:r>
      <w:tab/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>Bayham Road</w:t>
    </w:r>
  </w:p>
  <w:p w14:paraId="68508A9F" w14:textId="45FA61B7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Headteacher                               </w:t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</w:t>
    </w:r>
    <w:r>
      <w:tab/>
    </w:r>
    <w:r>
      <w:tab/>
    </w:r>
    <w:r>
      <w:tab/>
    </w:r>
    <w:proofErr w:type="gramStart"/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Sevenoaks</w:t>
    </w:r>
    <w:proofErr w:type="gramEnd"/>
  </w:p>
  <w:p w14:paraId="2D65610D" w14:textId="4F054EDB" w:rsidR="5C3DF091" w:rsidRDefault="00882DF2" w:rsidP="5C3DF091">
    <w:pPr>
      <w:rPr>
        <w:rFonts w:ascii="Arial" w:eastAsia="Arial" w:hAnsi="Arial" w:cs="Arial"/>
        <w:color w:val="000000" w:themeColor="text1"/>
        <w:sz w:val="22"/>
        <w:szCs w:val="22"/>
      </w:rPr>
    </w:pPr>
    <w:hyperlink r:id="rId3">
      <w:r w:rsidR="5C3DF091" w:rsidRPr="5C3DF091">
        <w:rPr>
          <w:rStyle w:val="Hyperlink"/>
          <w:rFonts w:ascii="Arial" w:eastAsia="Arial" w:hAnsi="Arial" w:cs="Arial"/>
          <w:sz w:val="22"/>
          <w:szCs w:val="22"/>
        </w:rPr>
        <w:t>www.stjohnssevenoaks.co.uk</w:t>
      </w:r>
    </w:hyperlink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        Kent</w:t>
    </w:r>
  </w:p>
  <w:p w14:paraId="43DC7F6A" w14:textId="78EE76DA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stjohnssevenoaks.co.uk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TN13 3XD</w:t>
    </w:r>
  </w:p>
  <w:p w14:paraId="2B76AF28" w14:textId="03B8C9AD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01732 453944</w:t>
    </w:r>
    <w:r>
      <w:tab/>
    </w:r>
  </w:p>
  <w:p w14:paraId="0D0B940D" w14:textId="77777777" w:rsidR="00A77140" w:rsidRPr="00067CE4" w:rsidRDefault="00A77140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C153F"/>
    <w:multiLevelType w:val="hybridMultilevel"/>
    <w:tmpl w:val="6B3A1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A63AE"/>
    <w:multiLevelType w:val="hybridMultilevel"/>
    <w:tmpl w:val="68A60EE2"/>
    <w:lvl w:ilvl="0" w:tplc="4B101A06">
      <w:start w:val="1"/>
      <w:numFmt w:val="bullet"/>
      <w:pStyle w:val="7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70FC5"/>
    <w:multiLevelType w:val="hybridMultilevel"/>
    <w:tmpl w:val="1244FF16"/>
    <w:lvl w:ilvl="0" w:tplc="8DCE89C0">
      <w:start w:val="1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D7308"/>
    <w:multiLevelType w:val="hybridMultilevel"/>
    <w:tmpl w:val="725E1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61AC4"/>
    <w:multiLevelType w:val="hybridMultilevel"/>
    <w:tmpl w:val="5FE654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5999172B"/>
    <w:multiLevelType w:val="hybridMultilevel"/>
    <w:tmpl w:val="025E1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3514C"/>
    <w:multiLevelType w:val="hybridMultilevel"/>
    <w:tmpl w:val="80C20CE8"/>
    <w:lvl w:ilvl="0" w:tplc="C19E3ABA">
      <w:start w:val="10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95988"/>
    <w:multiLevelType w:val="hybridMultilevel"/>
    <w:tmpl w:val="27182D34"/>
    <w:lvl w:ilvl="0" w:tplc="AC34CB06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435902796">
    <w:abstractNumId w:val="9"/>
  </w:num>
  <w:num w:numId="2" w16cid:durableId="2060324396">
    <w:abstractNumId w:val="15"/>
  </w:num>
  <w:num w:numId="3" w16cid:durableId="1744331333">
    <w:abstractNumId w:val="5"/>
  </w:num>
  <w:num w:numId="4" w16cid:durableId="975991507">
    <w:abstractNumId w:val="10"/>
  </w:num>
  <w:num w:numId="5" w16cid:durableId="1768849026">
    <w:abstractNumId w:val="3"/>
  </w:num>
  <w:num w:numId="6" w16cid:durableId="111822378">
    <w:abstractNumId w:val="11"/>
  </w:num>
  <w:num w:numId="7" w16cid:durableId="111479645">
    <w:abstractNumId w:val="2"/>
  </w:num>
  <w:num w:numId="8" w16cid:durableId="284432351">
    <w:abstractNumId w:val="6"/>
  </w:num>
  <w:num w:numId="9" w16cid:durableId="1922178926">
    <w:abstractNumId w:val="1"/>
  </w:num>
  <w:num w:numId="10" w16cid:durableId="1990860904">
    <w:abstractNumId w:val="16"/>
  </w:num>
  <w:num w:numId="11" w16cid:durableId="1765219978">
    <w:abstractNumId w:val="7"/>
  </w:num>
  <w:num w:numId="12" w16cid:durableId="1105342362">
    <w:abstractNumId w:val="8"/>
  </w:num>
  <w:num w:numId="13" w16cid:durableId="1672373024">
    <w:abstractNumId w:val="14"/>
  </w:num>
  <w:num w:numId="14" w16cid:durableId="113983567">
    <w:abstractNumId w:val="13"/>
  </w:num>
  <w:num w:numId="15" w16cid:durableId="1168134095">
    <w:abstractNumId w:val="0"/>
  </w:num>
  <w:num w:numId="16" w16cid:durableId="1960137581">
    <w:abstractNumId w:val="12"/>
  </w:num>
  <w:num w:numId="17" w16cid:durableId="680549762">
    <w:abstractNumId w:val="17"/>
  </w:num>
  <w:num w:numId="18" w16cid:durableId="16943075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49"/>
    <w:rsid w:val="000029D2"/>
    <w:rsid w:val="00003333"/>
    <w:rsid w:val="00004D4E"/>
    <w:rsid w:val="000119A9"/>
    <w:rsid w:val="00012BA6"/>
    <w:rsid w:val="0001707E"/>
    <w:rsid w:val="00021217"/>
    <w:rsid w:val="000213D5"/>
    <w:rsid w:val="00021C43"/>
    <w:rsid w:val="00021FCE"/>
    <w:rsid w:val="00025469"/>
    <w:rsid w:val="00025919"/>
    <w:rsid w:val="00042532"/>
    <w:rsid w:val="000425C1"/>
    <w:rsid w:val="00044B02"/>
    <w:rsid w:val="00045A0E"/>
    <w:rsid w:val="000466F1"/>
    <w:rsid w:val="00046A1F"/>
    <w:rsid w:val="000530A3"/>
    <w:rsid w:val="0005422F"/>
    <w:rsid w:val="000556F0"/>
    <w:rsid w:val="00056412"/>
    <w:rsid w:val="0006248C"/>
    <w:rsid w:val="00063723"/>
    <w:rsid w:val="000639E7"/>
    <w:rsid w:val="00065794"/>
    <w:rsid w:val="000669BB"/>
    <w:rsid w:val="00066FF8"/>
    <w:rsid w:val="00067CE4"/>
    <w:rsid w:val="0007079F"/>
    <w:rsid w:val="00085717"/>
    <w:rsid w:val="00086CD4"/>
    <w:rsid w:val="00090765"/>
    <w:rsid w:val="00095F73"/>
    <w:rsid w:val="000A1295"/>
    <w:rsid w:val="000A27DD"/>
    <w:rsid w:val="000A7F8A"/>
    <w:rsid w:val="000B5FA1"/>
    <w:rsid w:val="000C4DB8"/>
    <w:rsid w:val="000C625C"/>
    <w:rsid w:val="000C6BB9"/>
    <w:rsid w:val="000D049C"/>
    <w:rsid w:val="000D30BA"/>
    <w:rsid w:val="000D35F8"/>
    <w:rsid w:val="000D52CB"/>
    <w:rsid w:val="000D52D6"/>
    <w:rsid w:val="000D73CA"/>
    <w:rsid w:val="000E2AD4"/>
    <w:rsid w:val="000E45AE"/>
    <w:rsid w:val="000E6D35"/>
    <w:rsid w:val="000F2B32"/>
    <w:rsid w:val="000F4CFD"/>
    <w:rsid w:val="000F6CA8"/>
    <w:rsid w:val="000F71D1"/>
    <w:rsid w:val="00100ED0"/>
    <w:rsid w:val="001028E4"/>
    <w:rsid w:val="00103563"/>
    <w:rsid w:val="0010376A"/>
    <w:rsid w:val="00106F0C"/>
    <w:rsid w:val="001103AD"/>
    <w:rsid w:val="00113B4E"/>
    <w:rsid w:val="001230F3"/>
    <w:rsid w:val="001248DD"/>
    <w:rsid w:val="0013687E"/>
    <w:rsid w:val="0014006B"/>
    <w:rsid w:val="0015647D"/>
    <w:rsid w:val="001665A3"/>
    <w:rsid w:val="0017300D"/>
    <w:rsid w:val="00174FAF"/>
    <w:rsid w:val="001753BA"/>
    <w:rsid w:val="00175417"/>
    <w:rsid w:val="001813F4"/>
    <w:rsid w:val="001815AA"/>
    <w:rsid w:val="00184624"/>
    <w:rsid w:val="00186F51"/>
    <w:rsid w:val="00190EE8"/>
    <w:rsid w:val="00192DCF"/>
    <w:rsid w:val="0019454E"/>
    <w:rsid w:val="0019583C"/>
    <w:rsid w:val="00197EBD"/>
    <w:rsid w:val="001A0B7F"/>
    <w:rsid w:val="001A3CAC"/>
    <w:rsid w:val="001A3CBE"/>
    <w:rsid w:val="001A42F8"/>
    <w:rsid w:val="001A55F5"/>
    <w:rsid w:val="001A62FF"/>
    <w:rsid w:val="001B0E1A"/>
    <w:rsid w:val="001B32A8"/>
    <w:rsid w:val="001D4C97"/>
    <w:rsid w:val="001E0253"/>
    <w:rsid w:val="001E399F"/>
    <w:rsid w:val="001E3AEC"/>
    <w:rsid w:val="002024C8"/>
    <w:rsid w:val="0020658A"/>
    <w:rsid w:val="00207236"/>
    <w:rsid w:val="00207B50"/>
    <w:rsid w:val="00217259"/>
    <w:rsid w:val="0023559D"/>
    <w:rsid w:val="00237066"/>
    <w:rsid w:val="0023783E"/>
    <w:rsid w:val="0024383C"/>
    <w:rsid w:val="00244C4B"/>
    <w:rsid w:val="00245580"/>
    <w:rsid w:val="00250459"/>
    <w:rsid w:val="00252E8D"/>
    <w:rsid w:val="00254171"/>
    <w:rsid w:val="0025792B"/>
    <w:rsid w:val="00263EE7"/>
    <w:rsid w:val="002751E6"/>
    <w:rsid w:val="0028441D"/>
    <w:rsid w:val="002869F5"/>
    <w:rsid w:val="002914C5"/>
    <w:rsid w:val="002942B5"/>
    <w:rsid w:val="002A251A"/>
    <w:rsid w:val="002A47EA"/>
    <w:rsid w:val="002A713D"/>
    <w:rsid w:val="002B5690"/>
    <w:rsid w:val="002C6F53"/>
    <w:rsid w:val="002D59C1"/>
    <w:rsid w:val="002D6836"/>
    <w:rsid w:val="002D751A"/>
    <w:rsid w:val="002E0D38"/>
    <w:rsid w:val="002E1BAD"/>
    <w:rsid w:val="002E3412"/>
    <w:rsid w:val="002F28E5"/>
    <w:rsid w:val="002F4C2E"/>
    <w:rsid w:val="002F51C7"/>
    <w:rsid w:val="002F6C94"/>
    <w:rsid w:val="002F7B51"/>
    <w:rsid w:val="0030100D"/>
    <w:rsid w:val="00301B2B"/>
    <w:rsid w:val="003067AC"/>
    <w:rsid w:val="003107A8"/>
    <w:rsid w:val="00310F50"/>
    <w:rsid w:val="00312308"/>
    <w:rsid w:val="00312F5F"/>
    <w:rsid w:val="0031344B"/>
    <w:rsid w:val="003145D6"/>
    <w:rsid w:val="00320032"/>
    <w:rsid w:val="00320654"/>
    <w:rsid w:val="003244B6"/>
    <w:rsid w:val="00324609"/>
    <w:rsid w:val="003324FD"/>
    <w:rsid w:val="0034537C"/>
    <w:rsid w:val="00351680"/>
    <w:rsid w:val="00351AE8"/>
    <w:rsid w:val="00354101"/>
    <w:rsid w:val="003574DE"/>
    <w:rsid w:val="00362DE3"/>
    <w:rsid w:val="0036393E"/>
    <w:rsid w:val="003639CD"/>
    <w:rsid w:val="0036462B"/>
    <w:rsid w:val="00366ACD"/>
    <w:rsid w:val="003676B7"/>
    <w:rsid w:val="00367D7B"/>
    <w:rsid w:val="00374B12"/>
    <w:rsid w:val="003877BE"/>
    <w:rsid w:val="00397098"/>
    <w:rsid w:val="0039744D"/>
    <w:rsid w:val="003974AB"/>
    <w:rsid w:val="003A2011"/>
    <w:rsid w:val="003A3966"/>
    <w:rsid w:val="003A5408"/>
    <w:rsid w:val="003B64F7"/>
    <w:rsid w:val="003B7AC6"/>
    <w:rsid w:val="003C078A"/>
    <w:rsid w:val="003C1F2C"/>
    <w:rsid w:val="003C629F"/>
    <w:rsid w:val="003D1741"/>
    <w:rsid w:val="003D1970"/>
    <w:rsid w:val="003D21DC"/>
    <w:rsid w:val="003D2F24"/>
    <w:rsid w:val="003D31E4"/>
    <w:rsid w:val="003D3794"/>
    <w:rsid w:val="003D424B"/>
    <w:rsid w:val="003D5762"/>
    <w:rsid w:val="003E31CB"/>
    <w:rsid w:val="003F3157"/>
    <w:rsid w:val="003F3720"/>
    <w:rsid w:val="003F7DFF"/>
    <w:rsid w:val="004014D1"/>
    <w:rsid w:val="0040178C"/>
    <w:rsid w:val="004023A1"/>
    <w:rsid w:val="00402BFE"/>
    <w:rsid w:val="00405CCF"/>
    <w:rsid w:val="00415F00"/>
    <w:rsid w:val="004218DC"/>
    <w:rsid w:val="0042423B"/>
    <w:rsid w:val="00427BED"/>
    <w:rsid w:val="00430B61"/>
    <w:rsid w:val="00433932"/>
    <w:rsid w:val="00440780"/>
    <w:rsid w:val="00447BF3"/>
    <w:rsid w:val="004523F3"/>
    <w:rsid w:val="00460FE6"/>
    <w:rsid w:val="00461005"/>
    <w:rsid w:val="00461BDC"/>
    <w:rsid w:val="0046301B"/>
    <w:rsid w:val="004671EF"/>
    <w:rsid w:val="00471A13"/>
    <w:rsid w:val="00474EDC"/>
    <w:rsid w:val="00475790"/>
    <w:rsid w:val="004808BF"/>
    <w:rsid w:val="00482680"/>
    <w:rsid w:val="00483830"/>
    <w:rsid w:val="00484F05"/>
    <w:rsid w:val="004854D6"/>
    <w:rsid w:val="00486B8A"/>
    <w:rsid w:val="00487F53"/>
    <w:rsid w:val="00492F7F"/>
    <w:rsid w:val="00494774"/>
    <w:rsid w:val="00497F83"/>
    <w:rsid w:val="004A135C"/>
    <w:rsid w:val="004A1FF0"/>
    <w:rsid w:val="004A2372"/>
    <w:rsid w:val="004A27F0"/>
    <w:rsid w:val="004A5411"/>
    <w:rsid w:val="004B56A1"/>
    <w:rsid w:val="004B62EA"/>
    <w:rsid w:val="004C11AB"/>
    <w:rsid w:val="004C41EC"/>
    <w:rsid w:val="004C7150"/>
    <w:rsid w:val="004D001A"/>
    <w:rsid w:val="004D49C3"/>
    <w:rsid w:val="004D4C91"/>
    <w:rsid w:val="004D5D37"/>
    <w:rsid w:val="004D6411"/>
    <w:rsid w:val="004E2394"/>
    <w:rsid w:val="004E2946"/>
    <w:rsid w:val="004E314C"/>
    <w:rsid w:val="004E4F35"/>
    <w:rsid w:val="004E5662"/>
    <w:rsid w:val="004E6C9D"/>
    <w:rsid w:val="004E74D8"/>
    <w:rsid w:val="004F34AA"/>
    <w:rsid w:val="004F6D31"/>
    <w:rsid w:val="005075F7"/>
    <w:rsid w:val="00511833"/>
    <w:rsid w:val="00513BC3"/>
    <w:rsid w:val="0051444C"/>
    <w:rsid w:val="00515CEF"/>
    <w:rsid w:val="00516419"/>
    <w:rsid w:val="00521203"/>
    <w:rsid w:val="00524AC3"/>
    <w:rsid w:val="00524F73"/>
    <w:rsid w:val="0053145F"/>
    <w:rsid w:val="00536F89"/>
    <w:rsid w:val="00537A8D"/>
    <w:rsid w:val="00544239"/>
    <w:rsid w:val="00544D18"/>
    <w:rsid w:val="00547A83"/>
    <w:rsid w:val="0055415B"/>
    <w:rsid w:val="00554921"/>
    <w:rsid w:val="00555968"/>
    <w:rsid w:val="00555B47"/>
    <w:rsid w:val="0055700C"/>
    <w:rsid w:val="00561BE2"/>
    <w:rsid w:val="00564BB2"/>
    <w:rsid w:val="00567A4A"/>
    <w:rsid w:val="00567C24"/>
    <w:rsid w:val="0057205E"/>
    <w:rsid w:val="00573B7F"/>
    <w:rsid w:val="00575BA8"/>
    <w:rsid w:val="005773CE"/>
    <w:rsid w:val="00577AFA"/>
    <w:rsid w:val="005843BC"/>
    <w:rsid w:val="005844FD"/>
    <w:rsid w:val="00586D57"/>
    <w:rsid w:val="00587313"/>
    <w:rsid w:val="00595F43"/>
    <w:rsid w:val="0059725D"/>
    <w:rsid w:val="005A5389"/>
    <w:rsid w:val="005B1BE1"/>
    <w:rsid w:val="005C0248"/>
    <w:rsid w:val="005C2AED"/>
    <w:rsid w:val="005C7619"/>
    <w:rsid w:val="005C7FAD"/>
    <w:rsid w:val="005E1211"/>
    <w:rsid w:val="005E2A9A"/>
    <w:rsid w:val="005F1FF6"/>
    <w:rsid w:val="005F3719"/>
    <w:rsid w:val="005F42A1"/>
    <w:rsid w:val="005F6F65"/>
    <w:rsid w:val="005F77EF"/>
    <w:rsid w:val="00615C4E"/>
    <w:rsid w:val="006166FB"/>
    <w:rsid w:val="0063666D"/>
    <w:rsid w:val="00637D8B"/>
    <w:rsid w:val="0064476D"/>
    <w:rsid w:val="00645F41"/>
    <w:rsid w:val="00652959"/>
    <w:rsid w:val="00652E06"/>
    <w:rsid w:val="00654E82"/>
    <w:rsid w:val="0065623F"/>
    <w:rsid w:val="00661E8F"/>
    <w:rsid w:val="00662953"/>
    <w:rsid w:val="00663492"/>
    <w:rsid w:val="00664AD2"/>
    <w:rsid w:val="006700B9"/>
    <w:rsid w:val="00670FFF"/>
    <w:rsid w:val="006727B1"/>
    <w:rsid w:val="0067531C"/>
    <w:rsid w:val="00675D4E"/>
    <w:rsid w:val="006774E6"/>
    <w:rsid w:val="0068632D"/>
    <w:rsid w:val="00691E7A"/>
    <w:rsid w:val="006950CC"/>
    <w:rsid w:val="006A1EA6"/>
    <w:rsid w:val="006A3A73"/>
    <w:rsid w:val="006A5838"/>
    <w:rsid w:val="006A6102"/>
    <w:rsid w:val="006B12AB"/>
    <w:rsid w:val="006B419D"/>
    <w:rsid w:val="006B51ED"/>
    <w:rsid w:val="006B53FB"/>
    <w:rsid w:val="006C4E62"/>
    <w:rsid w:val="006C5696"/>
    <w:rsid w:val="006C7E68"/>
    <w:rsid w:val="006D1BF4"/>
    <w:rsid w:val="006D4EEA"/>
    <w:rsid w:val="006F411E"/>
    <w:rsid w:val="007002E5"/>
    <w:rsid w:val="00701BE4"/>
    <w:rsid w:val="007028A0"/>
    <w:rsid w:val="00707374"/>
    <w:rsid w:val="00707A89"/>
    <w:rsid w:val="00714611"/>
    <w:rsid w:val="00714FB9"/>
    <w:rsid w:val="0072194C"/>
    <w:rsid w:val="00721D56"/>
    <w:rsid w:val="00721E53"/>
    <w:rsid w:val="00725460"/>
    <w:rsid w:val="007308F0"/>
    <w:rsid w:val="00730E05"/>
    <w:rsid w:val="00736617"/>
    <w:rsid w:val="00737F82"/>
    <w:rsid w:val="00741A66"/>
    <w:rsid w:val="007465D8"/>
    <w:rsid w:val="00753660"/>
    <w:rsid w:val="00753666"/>
    <w:rsid w:val="007543D6"/>
    <w:rsid w:val="0075466A"/>
    <w:rsid w:val="0075521D"/>
    <w:rsid w:val="00761FEB"/>
    <w:rsid w:val="00764684"/>
    <w:rsid w:val="00776FC4"/>
    <w:rsid w:val="0077762B"/>
    <w:rsid w:val="00786755"/>
    <w:rsid w:val="00791898"/>
    <w:rsid w:val="0079455E"/>
    <w:rsid w:val="007A1C18"/>
    <w:rsid w:val="007A27A6"/>
    <w:rsid w:val="007A6CC7"/>
    <w:rsid w:val="007A7C64"/>
    <w:rsid w:val="007A7DAB"/>
    <w:rsid w:val="007B31CF"/>
    <w:rsid w:val="007B3AF6"/>
    <w:rsid w:val="007B5868"/>
    <w:rsid w:val="007C1BFE"/>
    <w:rsid w:val="007C3355"/>
    <w:rsid w:val="007C4B13"/>
    <w:rsid w:val="007C73B4"/>
    <w:rsid w:val="007C7981"/>
    <w:rsid w:val="007D1B61"/>
    <w:rsid w:val="007D6649"/>
    <w:rsid w:val="007E5D28"/>
    <w:rsid w:val="007E6F85"/>
    <w:rsid w:val="007F0AFD"/>
    <w:rsid w:val="007F5177"/>
    <w:rsid w:val="007F5895"/>
    <w:rsid w:val="007F69A9"/>
    <w:rsid w:val="00800559"/>
    <w:rsid w:val="008045DD"/>
    <w:rsid w:val="00806119"/>
    <w:rsid w:val="008078E8"/>
    <w:rsid w:val="00821732"/>
    <w:rsid w:val="00822086"/>
    <w:rsid w:val="00823D78"/>
    <w:rsid w:val="00824DB7"/>
    <w:rsid w:val="008265D6"/>
    <w:rsid w:val="00831A41"/>
    <w:rsid w:val="008337E4"/>
    <w:rsid w:val="008347C2"/>
    <w:rsid w:val="00836A34"/>
    <w:rsid w:val="00836D8F"/>
    <w:rsid w:val="00844C29"/>
    <w:rsid w:val="00847A96"/>
    <w:rsid w:val="00850F3B"/>
    <w:rsid w:val="008533E9"/>
    <w:rsid w:val="00860316"/>
    <w:rsid w:val="00863412"/>
    <w:rsid w:val="0086375D"/>
    <w:rsid w:val="0086715F"/>
    <w:rsid w:val="00867A43"/>
    <w:rsid w:val="00874BA1"/>
    <w:rsid w:val="0088134B"/>
    <w:rsid w:val="00882DF2"/>
    <w:rsid w:val="008863D4"/>
    <w:rsid w:val="00893A78"/>
    <w:rsid w:val="00895C4B"/>
    <w:rsid w:val="008960E2"/>
    <w:rsid w:val="008A06D2"/>
    <w:rsid w:val="008A2806"/>
    <w:rsid w:val="008A7203"/>
    <w:rsid w:val="008B1DA6"/>
    <w:rsid w:val="008B390D"/>
    <w:rsid w:val="008B526D"/>
    <w:rsid w:val="008B5D78"/>
    <w:rsid w:val="008C0DF8"/>
    <w:rsid w:val="008C3F73"/>
    <w:rsid w:val="008C6BEA"/>
    <w:rsid w:val="008D21F0"/>
    <w:rsid w:val="008D30CB"/>
    <w:rsid w:val="008D3654"/>
    <w:rsid w:val="008D3E40"/>
    <w:rsid w:val="008D6DBA"/>
    <w:rsid w:val="008E4494"/>
    <w:rsid w:val="008E5DE3"/>
    <w:rsid w:val="008F00FB"/>
    <w:rsid w:val="008F07D5"/>
    <w:rsid w:val="008F4E9B"/>
    <w:rsid w:val="009006D6"/>
    <w:rsid w:val="00900949"/>
    <w:rsid w:val="00900A6C"/>
    <w:rsid w:val="009037C3"/>
    <w:rsid w:val="00907177"/>
    <w:rsid w:val="00911234"/>
    <w:rsid w:val="009122D5"/>
    <w:rsid w:val="009157FE"/>
    <w:rsid w:val="00916228"/>
    <w:rsid w:val="00916A41"/>
    <w:rsid w:val="00922765"/>
    <w:rsid w:val="009301AF"/>
    <w:rsid w:val="00930479"/>
    <w:rsid w:val="00934020"/>
    <w:rsid w:val="00940DC2"/>
    <w:rsid w:val="00941DA4"/>
    <w:rsid w:val="00946473"/>
    <w:rsid w:val="00952EF4"/>
    <w:rsid w:val="00953123"/>
    <w:rsid w:val="0095465E"/>
    <w:rsid w:val="00957419"/>
    <w:rsid w:val="00957D2A"/>
    <w:rsid w:val="009622FD"/>
    <w:rsid w:val="00962927"/>
    <w:rsid w:val="009640AC"/>
    <w:rsid w:val="00967E8C"/>
    <w:rsid w:val="00971F05"/>
    <w:rsid w:val="009732CA"/>
    <w:rsid w:val="00974559"/>
    <w:rsid w:val="00975B7C"/>
    <w:rsid w:val="00984918"/>
    <w:rsid w:val="00993379"/>
    <w:rsid w:val="00993A2E"/>
    <w:rsid w:val="009A1329"/>
    <w:rsid w:val="009A2BF4"/>
    <w:rsid w:val="009A3401"/>
    <w:rsid w:val="009A39DD"/>
    <w:rsid w:val="009A5986"/>
    <w:rsid w:val="009A79BE"/>
    <w:rsid w:val="009B0BB4"/>
    <w:rsid w:val="009B1E4E"/>
    <w:rsid w:val="009B3885"/>
    <w:rsid w:val="009C7B41"/>
    <w:rsid w:val="009D0643"/>
    <w:rsid w:val="009D7FEA"/>
    <w:rsid w:val="009E26D6"/>
    <w:rsid w:val="009E3857"/>
    <w:rsid w:val="009E40F7"/>
    <w:rsid w:val="00A017ED"/>
    <w:rsid w:val="00A01D87"/>
    <w:rsid w:val="00A16191"/>
    <w:rsid w:val="00A26C35"/>
    <w:rsid w:val="00A313F0"/>
    <w:rsid w:val="00A4213B"/>
    <w:rsid w:val="00A51503"/>
    <w:rsid w:val="00A53030"/>
    <w:rsid w:val="00A56324"/>
    <w:rsid w:val="00A6440D"/>
    <w:rsid w:val="00A64E3F"/>
    <w:rsid w:val="00A66F40"/>
    <w:rsid w:val="00A76187"/>
    <w:rsid w:val="00A77140"/>
    <w:rsid w:val="00A81E23"/>
    <w:rsid w:val="00A8510F"/>
    <w:rsid w:val="00A85409"/>
    <w:rsid w:val="00A859B4"/>
    <w:rsid w:val="00AA2795"/>
    <w:rsid w:val="00AB220A"/>
    <w:rsid w:val="00AB670B"/>
    <w:rsid w:val="00AB6E07"/>
    <w:rsid w:val="00AC0F25"/>
    <w:rsid w:val="00AC177B"/>
    <w:rsid w:val="00AC7F4F"/>
    <w:rsid w:val="00AD4DFC"/>
    <w:rsid w:val="00AD4FFA"/>
    <w:rsid w:val="00AD6286"/>
    <w:rsid w:val="00AD74FD"/>
    <w:rsid w:val="00AD753E"/>
    <w:rsid w:val="00AD7C94"/>
    <w:rsid w:val="00AE1138"/>
    <w:rsid w:val="00AE1461"/>
    <w:rsid w:val="00AE28D2"/>
    <w:rsid w:val="00AE5991"/>
    <w:rsid w:val="00AF5AC2"/>
    <w:rsid w:val="00B07424"/>
    <w:rsid w:val="00B1027E"/>
    <w:rsid w:val="00B10801"/>
    <w:rsid w:val="00B113DD"/>
    <w:rsid w:val="00B129FE"/>
    <w:rsid w:val="00B12C79"/>
    <w:rsid w:val="00B2214B"/>
    <w:rsid w:val="00B22EFF"/>
    <w:rsid w:val="00B2398D"/>
    <w:rsid w:val="00B26B55"/>
    <w:rsid w:val="00B32AED"/>
    <w:rsid w:val="00B35494"/>
    <w:rsid w:val="00B35B3F"/>
    <w:rsid w:val="00B37553"/>
    <w:rsid w:val="00B41B8B"/>
    <w:rsid w:val="00B4337E"/>
    <w:rsid w:val="00B44878"/>
    <w:rsid w:val="00B44914"/>
    <w:rsid w:val="00B53F5B"/>
    <w:rsid w:val="00B56A18"/>
    <w:rsid w:val="00B615B9"/>
    <w:rsid w:val="00B62765"/>
    <w:rsid w:val="00B64EA6"/>
    <w:rsid w:val="00B7186B"/>
    <w:rsid w:val="00B7721B"/>
    <w:rsid w:val="00B849F1"/>
    <w:rsid w:val="00B85AF1"/>
    <w:rsid w:val="00B87F26"/>
    <w:rsid w:val="00B9345E"/>
    <w:rsid w:val="00B93490"/>
    <w:rsid w:val="00BB4908"/>
    <w:rsid w:val="00BB6199"/>
    <w:rsid w:val="00BB6D66"/>
    <w:rsid w:val="00BC79A5"/>
    <w:rsid w:val="00BD00FC"/>
    <w:rsid w:val="00BD2F33"/>
    <w:rsid w:val="00BD5CF0"/>
    <w:rsid w:val="00BD7A26"/>
    <w:rsid w:val="00BE008A"/>
    <w:rsid w:val="00BE5263"/>
    <w:rsid w:val="00BE5497"/>
    <w:rsid w:val="00BF2161"/>
    <w:rsid w:val="00BF25A1"/>
    <w:rsid w:val="00BF2844"/>
    <w:rsid w:val="00BF3CF8"/>
    <w:rsid w:val="00BF53F3"/>
    <w:rsid w:val="00C13ABC"/>
    <w:rsid w:val="00C217C6"/>
    <w:rsid w:val="00C23A1A"/>
    <w:rsid w:val="00C24E04"/>
    <w:rsid w:val="00C303D5"/>
    <w:rsid w:val="00C316F9"/>
    <w:rsid w:val="00C35DF6"/>
    <w:rsid w:val="00C3677F"/>
    <w:rsid w:val="00C36E00"/>
    <w:rsid w:val="00C439CE"/>
    <w:rsid w:val="00C45835"/>
    <w:rsid w:val="00C473E4"/>
    <w:rsid w:val="00C522F0"/>
    <w:rsid w:val="00C61AD0"/>
    <w:rsid w:val="00C6207D"/>
    <w:rsid w:val="00C6601F"/>
    <w:rsid w:val="00C664E2"/>
    <w:rsid w:val="00C67D26"/>
    <w:rsid w:val="00C723C2"/>
    <w:rsid w:val="00C76633"/>
    <w:rsid w:val="00C76FA5"/>
    <w:rsid w:val="00C77B15"/>
    <w:rsid w:val="00C80563"/>
    <w:rsid w:val="00C838AE"/>
    <w:rsid w:val="00C83CCD"/>
    <w:rsid w:val="00C854C3"/>
    <w:rsid w:val="00C85917"/>
    <w:rsid w:val="00C9058D"/>
    <w:rsid w:val="00C9095F"/>
    <w:rsid w:val="00C93443"/>
    <w:rsid w:val="00CA18EC"/>
    <w:rsid w:val="00CA1921"/>
    <w:rsid w:val="00CB192A"/>
    <w:rsid w:val="00CB2C82"/>
    <w:rsid w:val="00CB323B"/>
    <w:rsid w:val="00CB4A95"/>
    <w:rsid w:val="00CB7EB4"/>
    <w:rsid w:val="00CC0374"/>
    <w:rsid w:val="00CC50B1"/>
    <w:rsid w:val="00CD316A"/>
    <w:rsid w:val="00CD4056"/>
    <w:rsid w:val="00CD4AD4"/>
    <w:rsid w:val="00CD7AF9"/>
    <w:rsid w:val="00CE0A3A"/>
    <w:rsid w:val="00CE2251"/>
    <w:rsid w:val="00CE5F91"/>
    <w:rsid w:val="00CF1E0B"/>
    <w:rsid w:val="00CF6A0E"/>
    <w:rsid w:val="00D0361E"/>
    <w:rsid w:val="00D04D49"/>
    <w:rsid w:val="00D0749B"/>
    <w:rsid w:val="00D1684D"/>
    <w:rsid w:val="00D211BC"/>
    <w:rsid w:val="00D246FE"/>
    <w:rsid w:val="00D31175"/>
    <w:rsid w:val="00D3347B"/>
    <w:rsid w:val="00D45904"/>
    <w:rsid w:val="00D54687"/>
    <w:rsid w:val="00D614C9"/>
    <w:rsid w:val="00D66B38"/>
    <w:rsid w:val="00D81439"/>
    <w:rsid w:val="00D827DB"/>
    <w:rsid w:val="00D84219"/>
    <w:rsid w:val="00D84CD8"/>
    <w:rsid w:val="00D85447"/>
    <w:rsid w:val="00D9024B"/>
    <w:rsid w:val="00D921F5"/>
    <w:rsid w:val="00D927C7"/>
    <w:rsid w:val="00D9737E"/>
    <w:rsid w:val="00D97BD7"/>
    <w:rsid w:val="00DA6970"/>
    <w:rsid w:val="00DB2432"/>
    <w:rsid w:val="00DB34FE"/>
    <w:rsid w:val="00DB74EB"/>
    <w:rsid w:val="00DD3DBE"/>
    <w:rsid w:val="00DD3EFF"/>
    <w:rsid w:val="00DD505A"/>
    <w:rsid w:val="00DD7C21"/>
    <w:rsid w:val="00DD7E87"/>
    <w:rsid w:val="00DE0EF0"/>
    <w:rsid w:val="00DE2C19"/>
    <w:rsid w:val="00DE480C"/>
    <w:rsid w:val="00DF6CBE"/>
    <w:rsid w:val="00E04D2D"/>
    <w:rsid w:val="00E06776"/>
    <w:rsid w:val="00E11463"/>
    <w:rsid w:val="00E13086"/>
    <w:rsid w:val="00E14B47"/>
    <w:rsid w:val="00E15A73"/>
    <w:rsid w:val="00E25C49"/>
    <w:rsid w:val="00E26976"/>
    <w:rsid w:val="00E278E0"/>
    <w:rsid w:val="00E3252F"/>
    <w:rsid w:val="00E33F87"/>
    <w:rsid w:val="00E377FB"/>
    <w:rsid w:val="00E43330"/>
    <w:rsid w:val="00E4512A"/>
    <w:rsid w:val="00E462FD"/>
    <w:rsid w:val="00E51BE7"/>
    <w:rsid w:val="00E5685B"/>
    <w:rsid w:val="00E60C6E"/>
    <w:rsid w:val="00E617E4"/>
    <w:rsid w:val="00E62872"/>
    <w:rsid w:val="00E71CE8"/>
    <w:rsid w:val="00E737AC"/>
    <w:rsid w:val="00E84CC7"/>
    <w:rsid w:val="00E90A70"/>
    <w:rsid w:val="00E91F08"/>
    <w:rsid w:val="00E920B3"/>
    <w:rsid w:val="00E93FA6"/>
    <w:rsid w:val="00E97486"/>
    <w:rsid w:val="00E97566"/>
    <w:rsid w:val="00EA0740"/>
    <w:rsid w:val="00EA1B11"/>
    <w:rsid w:val="00EA4E46"/>
    <w:rsid w:val="00EA5EC9"/>
    <w:rsid w:val="00EA65B3"/>
    <w:rsid w:val="00EA7F17"/>
    <w:rsid w:val="00EB1CED"/>
    <w:rsid w:val="00EB47C9"/>
    <w:rsid w:val="00EB64EF"/>
    <w:rsid w:val="00EC1983"/>
    <w:rsid w:val="00EC21A6"/>
    <w:rsid w:val="00EC3B01"/>
    <w:rsid w:val="00ED3270"/>
    <w:rsid w:val="00ED4BB8"/>
    <w:rsid w:val="00ED6ECA"/>
    <w:rsid w:val="00ED7156"/>
    <w:rsid w:val="00EF17DC"/>
    <w:rsid w:val="00EF22FC"/>
    <w:rsid w:val="00EF53BC"/>
    <w:rsid w:val="00EF5E0A"/>
    <w:rsid w:val="00EF6F9B"/>
    <w:rsid w:val="00F0125D"/>
    <w:rsid w:val="00F03080"/>
    <w:rsid w:val="00F0736A"/>
    <w:rsid w:val="00F117CF"/>
    <w:rsid w:val="00F16BBB"/>
    <w:rsid w:val="00F1723B"/>
    <w:rsid w:val="00F17532"/>
    <w:rsid w:val="00F17739"/>
    <w:rsid w:val="00F207CC"/>
    <w:rsid w:val="00F23C7C"/>
    <w:rsid w:val="00F30FE5"/>
    <w:rsid w:val="00F33FB9"/>
    <w:rsid w:val="00F357F3"/>
    <w:rsid w:val="00F422B8"/>
    <w:rsid w:val="00F510DA"/>
    <w:rsid w:val="00F530AE"/>
    <w:rsid w:val="00F535A7"/>
    <w:rsid w:val="00F53630"/>
    <w:rsid w:val="00F7120A"/>
    <w:rsid w:val="00F75E77"/>
    <w:rsid w:val="00F931A9"/>
    <w:rsid w:val="00F935A6"/>
    <w:rsid w:val="00F94A10"/>
    <w:rsid w:val="00F979E4"/>
    <w:rsid w:val="00FA08A3"/>
    <w:rsid w:val="00FA25B5"/>
    <w:rsid w:val="00FA791C"/>
    <w:rsid w:val="00FC16DA"/>
    <w:rsid w:val="00FC5E52"/>
    <w:rsid w:val="00FD2CF5"/>
    <w:rsid w:val="00FD7D36"/>
    <w:rsid w:val="00FE665B"/>
    <w:rsid w:val="00FE6EBC"/>
    <w:rsid w:val="00FF17F8"/>
    <w:rsid w:val="00FF461D"/>
    <w:rsid w:val="00FF59F2"/>
    <w:rsid w:val="065814CF"/>
    <w:rsid w:val="0A1516AB"/>
    <w:rsid w:val="0DF90232"/>
    <w:rsid w:val="1165BB97"/>
    <w:rsid w:val="216488AB"/>
    <w:rsid w:val="3AE44457"/>
    <w:rsid w:val="3D80AF53"/>
    <w:rsid w:val="5C3DF091"/>
    <w:rsid w:val="75AE4E8E"/>
    <w:rsid w:val="795A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601069"/>
  <w15:chartTrackingRefBased/>
  <w15:docId w15:val="{5C2BB8E3-4944-4D9A-9FAA-B1DBD430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C49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right="-154"/>
      <w:outlineLvl w:val="0"/>
    </w:pPr>
    <w:rPr>
      <w:b/>
      <w:bCs/>
      <w:color w:val="0000FF"/>
      <w:sz w:val="32"/>
    </w:rPr>
  </w:style>
  <w:style w:type="paragraph" w:styleId="Heading2">
    <w:name w:val="heading 2"/>
    <w:basedOn w:val="Normal"/>
    <w:next w:val="Normal"/>
    <w:qFormat/>
    <w:pPr>
      <w:keepNext/>
      <w:ind w:right="-154"/>
      <w:outlineLvl w:val="1"/>
    </w:pPr>
    <w:rPr>
      <w:color w:val="0000FF"/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4E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E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8F07D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07D5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44D1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BF2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D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NB">
    <w:name w:val="LOCN B"/>
    <w:basedOn w:val="Heading2"/>
    <w:rsid w:val="00FA25B5"/>
    <w:pPr>
      <w:pBdr>
        <w:bottom w:val="single" w:sz="6" w:space="1" w:color="auto"/>
      </w:pBdr>
      <w:spacing w:after="120"/>
      <w:ind w:right="0"/>
      <w:outlineLvl w:val="9"/>
    </w:pPr>
    <w:rPr>
      <w:rFonts w:ascii="Atlanta" w:hAnsi="Atlanta"/>
      <w:color w:val="auto"/>
      <w:sz w:val="28"/>
      <w:szCs w:val="20"/>
    </w:rPr>
  </w:style>
  <w:style w:type="character" w:customStyle="1" w:styleId="apple-style-span">
    <w:name w:val="apple-style-span"/>
    <w:basedOn w:val="DefaultParagraphFont"/>
    <w:rsid w:val="00E25C49"/>
  </w:style>
  <w:style w:type="paragraph" w:customStyle="1" w:styleId="Default">
    <w:name w:val="Default"/>
    <w:rsid w:val="00CD4056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letrtxt">
    <w:name w:val="letrtxt"/>
    <w:basedOn w:val="Normal"/>
    <w:rsid w:val="00564BB2"/>
    <w:rPr>
      <w:szCs w:val="20"/>
    </w:rPr>
  </w:style>
  <w:style w:type="paragraph" w:styleId="ListParagraph">
    <w:name w:val="List Paragraph"/>
    <w:basedOn w:val="Normal"/>
    <w:uiPriority w:val="34"/>
    <w:qFormat/>
    <w:rsid w:val="00E06776"/>
    <w:pPr>
      <w:ind w:left="720"/>
    </w:pPr>
  </w:style>
  <w:style w:type="character" w:styleId="Strong">
    <w:name w:val="Strong"/>
    <w:uiPriority w:val="22"/>
    <w:qFormat/>
    <w:rsid w:val="007308F0"/>
    <w:rPr>
      <w:b/>
      <w:bCs/>
    </w:rPr>
  </w:style>
  <w:style w:type="character" w:styleId="Emphasis">
    <w:name w:val="Emphasis"/>
    <w:qFormat/>
    <w:rsid w:val="00577AFA"/>
    <w:rPr>
      <w:i/>
      <w:iCs/>
    </w:rPr>
  </w:style>
  <w:style w:type="character" w:customStyle="1" w:styleId="Heading3Char">
    <w:name w:val="Heading 3 Char"/>
    <w:link w:val="Heading3"/>
    <w:semiHidden/>
    <w:rsid w:val="00474ED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474ED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bodycopy10pt">
    <w:name w:val="1 body copy 10pt"/>
    <w:basedOn w:val="Normal"/>
    <w:link w:val="1bodycopy10ptChar"/>
    <w:qFormat/>
    <w:rsid w:val="000F2B32"/>
    <w:pPr>
      <w:spacing w:after="120"/>
    </w:pPr>
    <w:rPr>
      <w:rFonts w:ascii="Arial" w:eastAsia="MS Mincho" w:hAnsi="Arial"/>
      <w:sz w:val="20"/>
      <w:lang w:val="en-US" w:eastAsia="en-US"/>
    </w:rPr>
  </w:style>
  <w:style w:type="character" w:customStyle="1" w:styleId="1bodycopy10ptChar">
    <w:name w:val="1 body copy 10pt Char"/>
    <w:link w:val="1bodycopy10pt"/>
    <w:rsid w:val="000F2B32"/>
    <w:rPr>
      <w:rFonts w:ascii="Arial" w:eastAsia="MS Mincho" w:hAnsi="Arial"/>
      <w:szCs w:val="24"/>
      <w:lang w:val="en-US" w:eastAsia="en-US"/>
    </w:rPr>
  </w:style>
  <w:style w:type="paragraph" w:customStyle="1" w:styleId="Tablebodycopy">
    <w:name w:val="Table body copy"/>
    <w:basedOn w:val="1bodycopy10pt"/>
    <w:qFormat/>
    <w:rsid w:val="000F2B32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0F2B32"/>
    <w:pPr>
      <w:numPr>
        <w:numId w:val="15"/>
      </w:numPr>
      <w:tabs>
        <w:tab w:val="num" w:pos="360"/>
      </w:tabs>
      <w:ind w:left="0" w:firstLine="0"/>
    </w:pPr>
  </w:style>
  <w:style w:type="paragraph" w:customStyle="1" w:styleId="2Subheadpink">
    <w:name w:val="2 Subhead pink"/>
    <w:next w:val="Normal"/>
    <w:qFormat/>
    <w:rsid w:val="00BF53F3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 w:eastAsia="en-US"/>
    </w:rPr>
  </w:style>
  <w:style w:type="paragraph" w:customStyle="1" w:styleId="3Bulletedcopyblue">
    <w:name w:val="3 Bulleted copy blue"/>
    <w:basedOn w:val="Normal"/>
    <w:qFormat/>
    <w:rsid w:val="00BF53F3"/>
    <w:pPr>
      <w:numPr>
        <w:numId w:val="17"/>
      </w:numPr>
      <w:spacing w:after="120"/>
      <w:ind w:right="284"/>
    </w:pPr>
    <w:rPr>
      <w:rFonts w:ascii="Arial" w:eastAsia="MS Mincho" w:hAnsi="Arial" w:cs="Arial"/>
      <w:sz w:val="20"/>
      <w:szCs w:val="20"/>
      <w:lang w:val="en-US" w:eastAsia="en-US"/>
    </w:rPr>
  </w:style>
  <w:style w:type="paragraph" w:customStyle="1" w:styleId="6Boxheading">
    <w:name w:val="6 Box heading"/>
    <w:basedOn w:val="Normal"/>
    <w:qFormat/>
    <w:rsid w:val="00BF53F3"/>
    <w:pPr>
      <w:spacing w:after="120"/>
    </w:pPr>
    <w:rPr>
      <w:rFonts w:ascii="Arial" w:eastAsia="MS Mincho" w:hAnsi="Arial"/>
      <w:b/>
      <w:color w:val="12263F"/>
      <w:lang w:val="en-US" w:eastAsia="en-US"/>
    </w:rPr>
  </w:style>
  <w:style w:type="paragraph" w:customStyle="1" w:styleId="7Tablebodycopy">
    <w:name w:val="7 Table body copy"/>
    <w:basedOn w:val="Normal"/>
    <w:qFormat/>
    <w:rsid w:val="003A2011"/>
    <w:pPr>
      <w:spacing w:after="60"/>
    </w:pPr>
    <w:rPr>
      <w:rFonts w:ascii="Arial" w:eastAsia="MS Mincho" w:hAnsi="Arial"/>
      <w:sz w:val="20"/>
      <w:lang w:val="en-US" w:eastAsia="en-US"/>
    </w:rPr>
  </w:style>
  <w:style w:type="paragraph" w:customStyle="1" w:styleId="7Tablecopybulleted">
    <w:name w:val="7 Table copy bulleted"/>
    <w:basedOn w:val="7Tablebodycopy"/>
    <w:qFormat/>
    <w:rsid w:val="003A2011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5.jpeg"/><Relationship Id="rId16" Type="http://schemas.openxmlformats.org/officeDocument/2006/relationships/image" Target="media/image17.jpeg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11" Type="http://schemas.openxmlformats.org/officeDocument/2006/relationships/image" Target="media/image10.jpeg"/><Relationship Id="rId5" Type="http://schemas.openxmlformats.org/officeDocument/2006/relationships/image" Target="media/image8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7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johnssevenoaks.co.uk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na\Application%20Data\Microsoft\Templates\Headed%20paper%20incl%20log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448F2-3BDB-45F8-B614-DEC9D592F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incl logos.dot</Template>
  <TotalTime>2</TotalTime>
  <Pages>2</Pages>
  <Words>244</Words>
  <Characters>1467</Characters>
  <Application>Microsoft Office Word</Application>
  <DocSecurity>0</DocSecurity>
  <Lines>12</Lines>
  <Paragraphs>3</Paragraphs>
  <ScaleCrop>false</ScaleCrop>
  <Company>The School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29th March 2010</dc:title>
  <dc:subject/>
  <dc:creator>Theresa</dc:creator>
  <cp:keywords/>
  <cp:lastModifiedBy>Karen MILES</cp:lastModifiedBy>
  <cp:revision>3</cp:revision>
  <cp:lastPrinted>2020-02-03T18:52:00Z</cp:lastPrinted>
  <dcterms:created xsi:type="dcterms:W3CDTF">2026-06-04T12:09:00Z</dcterms:created>
  <dcterms:modified xsi:type="dcterms:W3CDTF">2026-06-04T12:10:00Z</dcterms:modified>
</cp:coreProperties>
</file>