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0FEC8" w14:textId="503FCA22" w:rsidR="00461BDC" w:rsidRPr="005A5389" w:rsidRDefault="00474EDC" w:rsidP="5C3DF091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bCs/>
          <w:color w:val="2E74B5"/>
          <w:sz w:val="32"/>
          <w:szCs w:val="32"/>
        </w:rPr>
      </w:pPr>
      <w:r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St John’s </w:t>
      </w:r>
      <w:r w:rsidR="00BF53F3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Learning Support Assistant Job Description</w:t>
      </w:r>
      <w:r w:rsidR="00461BDC"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 </w:t>
      </w:r>
    </w:p>
    <w:p w14:paraId="672A6659" w14:textId="77777777" w:rsidR="00461BDC" w:rsidRPr="005A5389" w:rsidRDefault="00461BDC" w:rsidP="00474EDC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color w:val="2E74B5"/>
          <w:sz w:val="32"/>
          <w:szCs w:val="32"/>
        </w:rPr>
      </w:pPr>
    </w:p>
    <w:p w14:paraId="0A37501D" w14:textId="77777777" w:rsidR="00461BDC" w:rsidRDefault="00461BDC" w:rsidP="00461BDC">
      <w:pPr>
        <w:jc w:val="right"/>
      </w:pPr>
    </w:p>
    <w:p w14:paraId="6E4A9F3F" w14:textId="77777777" w:rsidR="00BF53F3" w:rsidRPr="00BF53F3" w:rsidRDefault="00BF53F3" w:rsidP="00BF53F3">
      <w:pPr>
        <w:pStyle w:val="2Subheadpink"/>
        <w:rPr>
          <w:rFonts w:asciiTheme="minorHAnsi" w:hAnsiTheme="minorHAnsi" w:cstheme="minorHAnsi"/>
          <w:sz w:val="28"/>
          <w:szCs w:val="28"/>
        </w:rPr>
      </w:pPr>
      <w:r w:rsidRPr="00BF53F3">
        <w:rPr>
          <w:rFonts w:asciiTheme="minorHAnsi" w:hAnsiTheme="minorHAnsi" w:cstheme="minorHAnsi"/>
          <w:sz w:val="28"/>
          <w:szCs w:val="28"/>
        </w:rPr>
        <w:t>Main purpose</w:t>
      </w:r>
    </w:p>
    <w:p w14:paraId="3FCC1A17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To provide learning and care support for an individual pupil with special educational needs (SEN) to help them to work towards the outcomes on their education and health care plan (EHCP)</w:t>
      </w:r>
    </w:p>
    <w:p w14:paraId="1411B4E8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To work with 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0"/>
          <w:id w:val="1830707688"/>
        </w:sdtPr>
        <w:sdtContent/>
      </w:sdt>
      <w:r w:rsidRPr="00BF53F3">
        <w:rPr>
          <w:rFonts w:asciiTheme="minorHAnsi" w:hAnsiTheme="minorHAnsi" w:cstheme="minorHAnsi"/>
          <w:sz w:val="24"/>
          <w:szCs w:val="24"/>
        </w:rPr>
        <w:t>the pupil’s teacher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"/>
          <w:id w:val="-1883165749"/>
        </w:sdtPr>
        <w:sdtContent/>
      </w:sdt>
      <w:r w:rsidRPr="00BF53F3">
        <w:rPr>
          <w:rFonts w:asciiTheme="minorHAnsi" w:hAnsiTheme="minorHAnsi" w:cstheme="minorHAnsi"/>
          <w:sz w:val="24"/>
          <w:szCs w:val="24"/>
        </w:rPr>
        <w:t xml:space="preserve">(s) to plan and deliver activities </w:t>
      </w:r>
    </w:p>
    <w:p w14:paraId="0655E5E0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To support the pupil with routines, transitions and </w:t>
      </w:r>
      <w:proofErr w:type="spellStart"/>
      <w:r w:rsidRPr="00BF53F3">
        <w:rPr>
          <w:rFonts w:asciiTheme="minorHAnsi" w:hAnsiTheme="minorHAnsi" w:cstheme="minorHAnsi"/>
          <w:sz w:val="24"/>
          <w:szCs w:val="24"/>
        </w:rPr>
        <w:t>behaviour</w:t>
      </w:r>
      <w:proofErr w:type="spellEnd"/>
      <w:r w:rsidRPr="00BF53F3">
        <w:rPr>
          <w:rFonts w:asciiTheme="minorHAnsi" w:hAnsiTheme="minorHAnsi" w:cstheme="minorHAnsi"/>
          <w:sz w:val="24"/>
          <w:szCs w:val="24"/>
        </w:rPr>
        <w:t xml:space="preserve"> management </w:t>
      </w:r>
    </w:p>
    <w:p w14:paraId="286081B1" w14:textId="77777777" w:rsidR="00BF53F3" w:rsidRPr="00BF53F3" w:rsidRDefault="00BF53F3" w:rsidP="00BF53F3">
      <w:pPr>
        <w:pStyle w:val="2Subheadpink"/>
        <w:rPr>
          <w:rFonts w:asciiTheme="minorHAnsi" w:hAnsiTheme="minorHAnsi" w:cstheme="minorHAnsi"/>
          <w:sz w:val="28"/>
          <w:szCs w:val="28"/>
        </w:rPr>
      </w:pPr>
      <w:r w:rsidRPr="00BF53F3">
        <w:rPr>
          <w:rFonts w:asciiTheme="minorHAnsi" w:hAnsiTheme="minorHAnsi" w:cstheme="minorHAnsi"/>
          <w:sz w:val="28"/>
          <w:szCs w:val="28"/>
        </w:rPr>
        <w:t>Duties and responsibilities</w:t>
      </w:r>
    </w:p>
    <w:p w14:paraId="195C2970" w14:textId="77777777" w:rsidR="00BF53F3" w:rsidRPr="00BF53F3" w:rsidRDefault="00BF53F3" w:rsidP="00BF53F3">
      <w:pPr>
        <w:pStyle w:val="6Boxheading"/>
        <w:rPr>
          <w:rFonts w:asciiTheme="minorHAnsi" w:hAnsiTheme="minorHAnsi" w:cstheme="minorHAnsi"/>
        </w:rPr>
      </w:pPr>
      <w:r w:rsidRPr="00BF53F3">
        <w:rPr>
          <w:rFonts w:asciiTheme="minorHAnsi" w:hAnsiTheme="minorHAnsi" w:cstheme="minorHAnsi"/>
        </w:rPr>
        <w:t>Supporting the pupil</w:t>
      </w:r>
    </w:p>
    <w:p w14:paraId="7FAE61C2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Build a positive relationship with the pupil, promoting high self-esteem, independence and social inclusion</w:t>
      </w:r>
    </w:p>
    <w:p w14:paraId="5FE958E5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Promote high standards of </w:t>
      </w:r>
      <w:proofErr w:type="spellStart"/>
      <w:r w:rsidRPr="00BF53F3">
        <w:rPr>
          <w:rFonts w:asciiTheme="minorHAnsi" w:hAnsiTheme="minorHAnsi" w:cstheme="minorHAnsi"/>
          <w:sz w:val="24"/>
          <w:szCs w:val="24"/>
        </w:rPr>
        <w:t>behaviour</w:t>
      </w:r>
      <w:proofErr w:type="spellEnd"/>
      <w:r w:rsidRPr="00BF53F3">
        <w:rPr>
          <w:rFonts w:asciiTheme="minorHAnsi" w:hAnsiTheme="minorHAnsi" w:cstheme="minorHAnsi"/>
          <w:sz w:val="24"/>
          <w:szCs w:val="24"/>
        </w:rPr>
        <w:t xml:space="preserve">, responding to incidents in line with the school’s </w:t>
      </w:r>
      <w:proofErr w:type="spellStart"/>
      <w:r w:rsidRPr="00BF53F3">
        <w:rPr>
          <w:rFonts w:asciiTheme="minorHAnsi" w:hAnsiTheme="minorHAnsi" w:cstheme="minorHAnsi"/>
          <w:sz w:val="24"/>
          <w:szCs w:val="24"/>
        </w:rPr>
        <w:t>behaviour</w:t>
      </w:r>
      <w:proofErr w:type="spellEnd"/>
      <w:r w:rsidRPr="00BF53F3">
        <w:rPr>
          <w:rFonts w:asciiTheme="minorHAnsi" w:hAnsiTheme="minorHAnsi" w:cstheme="minorHAnsi"/>
          <w:sz w:val="24"/>
          <w:szCs w:val="24"/>
        </w:rPr>
        <w:t xml:space="preserve"> policy and guidelines on physical intervention</w:t>
      </w:r>
    </w:p>
    <w:p w14:paraId="16042821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Assist with the development and delivery of individual 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"/>
          <w:id w:val="-895348344"/>
        </w:sdtPr>
        <w:sdtContent/>
      </w:sdt>
      <w:r w:rsidRPr="00BF53F3">
        <w:rPr>
          <w:rFonts w:asciiTheme="minorHAnsi" w:hAnsiTheme="minorHAnsi" w:cstheme="minorHAnsi"/>
          <w:sz w:val="24"/>
          <w:szCs w:val="24"/>
        </w:rPr>
        <w:t>EHCPs</w:t>
      </w:r>
    </w:p>
    <w:p w14:paraId="1F7D788C" w14:textId="408430EA" w:rsid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Support the pupil with their social, emotional and mental health needs, escalating concerns where appropriate </w:t>
      </w:r>
    </w:p>
    <w:p w14:paraId="2B865553" w14:textId="77777777" w:rsidR="00BF53F3" w:rsidRPr="00BF53F3" w:rsidRDefault="00BF53F3" w:rsidP="00BF53F3">
      <w:pPr>
        <w:pStyle w:val="6Boxheading"/>
        <w:rPr>
          <w:rFonts w:asciiTheme="minorHAnsi" w:hAnsiTheme="minorHAnsi" w:cstheme="minorHAnsi"/>
        </w:rPr>
      </w:pPr>
      <w:r w:rsidRPr="00BF53F3">
        <w:rPr>
          <w:rFonts w:asciiTheme="minorHAnsi" w:hAnsiTheme="minorHAnsi" w:cstheme="minorHAnsi"/>
        </w:rPr>
        <w:t xml:space="preserve">Teaching and learning </w:t>
      </w:r>
    </w:p>
    <w:p w14:paraId="5B84090C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Demonstrate an informed and efficient approach to teaching and learning by adopting relevant strategies to support the work of the teacher(s) and increase the pupil’s achievement </w:t>
      </w:r>
    </w:p>
    <w:p w14:paraId="735BFE87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Contribute to the planning of differentiated learning activities for the individual, delivering activities inside or outside the classroom </w:t>
      </w:r>
    </w:p>
    <w:p w14:paraId="2B4073D6" w14:textId="77777777" w:rsid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Support the teaching of a broad and balanced curriculum aimed at helping the pupil achieve their full potential in all areas of learning</w:t>
      </w:r>
    </w:p>
    <w:p w14:paraId="62A896B5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Promote, support and facilitate inclusion by encouraging participation of the pupil in learning and extracurricular activities</w:t>
      </w:r>
    </w:p>
    <w:p w14:paraId="78AA7FE8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lastRenderedPageBreak/>
        <w:t xml:space="preserve">Use effective </w:t>
      </w:r>
      <w:proofErr w:type="spellStart"/>
      <w:r w:rsidRPr="00BF53F3">
        <w:rPr>
          <w:rFonts w:asciiTheme="minorHAnsi" w:hAnsiTheme="minorHAnsi" w:cstheme="minorHAnsi"/>
          <w:sz w:val="24"/>
          <w:szCs w:val="24"/>
        </w:rPr>
        <w:t>behaviour</w:t>
      </w:r>
      <w:proofErr w:type="spellEnd"/>
      <w:r w:rsidRPr="00BF53F3">
        <w:rPr>
          <w:rFonts w:asciiTheme="minorHAnsi" w:hAnsiTheme="minorHAnsi" w:cstheme="minorHAnsi"/>
          <w:sz w:val="24"/>
          <w:szCs w:val="24"/>
        </w:rPr>
        <w:t xml:space="preserve"> management strategies consistently in line with the school’s policy and procedures </w:t>
      </w:r>
    </w:p>
    <w:p w14:paraId="3FF9E589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proofErr w:type="spellStart"/>
      <w:r w:rsidRPr="00BF53F3">
        <w:rPr>
          <w:rFonts w:asciiTheme="minorHAnsi" w:hAnsiTheme="minorHAnsi" w:cstheme="minorHAnsi"/>
          <w:sz w:val="24"/>
          <w:szCs w:val="24"/>
        </w:rPr>
        <w:t>Organise</w:t>
      </w:r>
      <w:proofErr w:type="spellEnd"/>
      <w:r w:rsidRPr="00BF53F3">
        <w:rPr>
          <w:rFonts w:asciiTheme="minorHAnsi" w:hAnsiTheme="minorHAnsi" w:cstheme="minorHAnsi"/>
          <w:sz w:val="24"/>
          <w:szCs w:val="24"/>
        </w:rPr>
        <w:t xml:space="preserve"> and manage teaching space and resources to help maintain a stimulating and safe learning environment</w:t>
      </w:r>
    </w:p>
    <w:p w14:paraId="70E79527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Use ICT skills to advance the pupil’s learning  </w:t>
      </w:r>
    </w:p>
    <w:p w14:paraId="7F51F7F1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tag w:val="goog_rdk_4"/>
          <w:id w:val="942570316"/>
        </w:sdtPr>
        <w:sdtContent/>
      </w:sdt>
      <w:r w:rsidRPr="00BF53F3">
        <w:rPr>
          <w:rFonts w:asciiTheme="minorHAnsi" w:hAnsiTheme="minorHAnsi" w:cstheme="minorHAnsi"/>
          <w:sz w:val="24"/>
          <w:szCs w:val="24"/>
        </w:rPr>
        <w:t>Provide regular feedback to teachers on the pupil’s progress, attainment and barriers to learning through pupil observation</w:t>
      </w:r>
    </w:p>
    <w:p w14:paraId="06A1E5A5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Monitor, record and report on progress and attainment </w:t>
      </w:r>
    </w:p>
    <w:p w14:paraId="0BF39F9F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Read and understand lesson plans shared prior to lessons, if available</w:t>
      </w:r>
    </w:p>
    <w:p w14:paraId="30A8EEEF" w14:textId="77777777" w:rsidR="00BF53F3" w:rsidRPr="00BF53F3" w:rsidRDefault="00BF53F3" w:rsidP="00BF53F3">
      <w:pPr>
        <w:pStyle w:val="6Boxheading"/>
        <w:rPr>
          <w:rFonts w:asciiTheme="minorHAnsi" w:hAnsiTheme="minorHAnsi" w:cstheme="minorHAnsi"/>
        </w:rPr>
      </w:pPr>
      <w:r w:rsidRPr="00BF53F3">
        <w:rPr>
          <w:rFonts w:asciiTheme="minorHAnsi" w:hAnsiTheme="minorHAnsi" w:cstheme="minorHAnsi"/>
        </w:rPr>
        <w:t>Working with staff, parents/carers and relevant professionals</w:t>
      </w:r>
    </w:p>
    <w:p w14:paraId="5BE326F5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b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Share knowledge and understanding of the pupil with other school staff and education, health and social care professionals, so that informed decision making can take place on intervention and provision</w:t>
      </w:r>
    </w:p>
    <w:p w14:paraId="345A6091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Communicate effectively with other staff members, pupils, and parents and carers </w:t>
      </w:r>
    </w:p>
    <w:p w14:paraId="0A37732B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Keep other professionals accurately informed about performance, progress and any areas of concern</w:t>
      </w:r>
    </w:p>
    <w:p w14:paraId="0C49FFF5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Understand their roles, to be able to work collaboratively with classroom teachers and other colleagues, including specialist advisory teachers</w:t>
      </w:r>
    </w:p>
    <w:p w14:paraId="0DED0A7C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Collaborate and work with colleagues and other relevant professionals within and beyond the school</w:t>
      </w:r>
    </w:p>
    <w:p w14:paraId="59B7FE87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Develop effective professional relationships with colleagues</w:t>
      </w:r>
    </w:p>
    <w:p w14:paraId="2ACB0EE5" w14:textId="7D82BE02" w:rsidR="00BF53F3" w:rsidRPr="00BF53F3" w:rsidRDefault="00BF53F3" w:rsidP="00BF53F3">
      <w:pPr>
        <w:pStyle w:val="6Boxheading"/>
        <w:rPr>
          <w:rFonts w:asciiTheme="minorHAnsi" w:hAnsiTheme="minorHAnsi" w:cstheme="minorHAnsi"/>
        </w:rPr>
      </w:pPr>
      <w:r w:rsidRPr="00BF53F3">
        <w:rPr>
          <w:rFonts w:asciiTheme="minorHAnsi" w:hAnsiTheme="minorHAnsi" w:cstheme="minorHAnsi"/>
        </w:rPr>
        <w:t>Professional development</w:t>
      </w:r>
    </w:p>
    <w:p w14:paraId="4B07265C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b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Keep their own knowledge and understanding relevant and up-to-date by reflecting on their own practice, liaising with school leaders and identifying relevant professional development opportunities to improve personal effectiveness </w:t>
      </w:r>
    </w:p>
    <w:p w14:paraId="6C57669E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b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Take opportunities to build the appropriate skills, qualifications, and/or experience needed for the role, with support from the school </w:t>
      </w:r>
    </w:p>
    <w:p w14:paraId="7008BB60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Take part in the school’s appraisal procedures</w:t>
      </w:r>
    </w:p>
    <w:p w14:paraId="6E434D30" w14:textId="77777777" w:rsidR="00BF53F3" w:rsidRPr="00BF53F3" w:rsidRDefault="00BF53F3" w:rsidP="00BF53F3">
      <w:pPr>
        <w:pStyle w:val="2Subheadpink"/>
        <w:rPr>
          <w:rFonts w:asciiTheme="minorHAnsi" w:hAnsiTheme="minorHAnsi" w:cstheme="minorHAnsi"/>
          <w:sz w:val="28"/>
          <w:szCs w:val="28"/>
        </w:rPr>
      </w:pPr>
      <w:r w:rsidRPr="00BF53F3">
        <w:rPr>
          <w:rFonts w:asciiTheme="minorHAnsi" w:hAnsiTheme="minorHAnsi" w:cstheme="minorHAnsi"/>
          <w:sz w:val="28"/>
          <w:szCs w:val="28"/>
        </w:rPr>
        <w:t xml:space="preserve">Other areas of responsibility </w:t>
      </w:r>
    </w:p>
    <w:p w14:paraId="26F524DF" w14:textId="77777777" w:rsidR="00BF53F3" w:rsidRPr="00BF53F3" w:rsidRDefault="00BF53F3" w:rsidP="00BF53F3">
      <w:pPr>
        <w:pStyle w:val="6Boxheading"/>
        <w:rPr>
          <w:rFonts w:asciiTheme="minorHAnsi" w:hAnsiTheme="minorHAnsi" w:cstheme="minorHAnsi"/>
        </w:rPr>
      </w:pPr>
      <w:r w:rsidRPr="00BF53F3">
        <w:rPr>
          <w:rFonts w:asciiTheme="minorHAnsi" w:hAnsiTheme="minorHAnsi" w:cstheme="minorHAnsi"/>
        </w:rPr>
        <w:t xml:space="preserve">Safeguarding </w:t>
      </w:r>
    </w:p>
    <w:p w14:paraId="2594515C" w14:textId="77777777" w:rsidR="00BF53F3" w:rsidRPr="00BF53F3" w:rsidRDefault="00BF53F3" w:rsidP="00BF53F3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 xml:space="preserve">Work in line with statutory safeguarding guidance (e.g. Keeping Children Safe in Education, 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5"/>
          <w:id w:val="1275133843"/>
        </w:sdtPr>
        <w:sdtContent/>
      </w:sdt>
      <w:r w:rsidRPr="00BF53F3">
        <w:rPr>
          <w:rFonts w:asciiTheme="minorHAnsi" w:hAnsiTheme="minorHAnsi" w:cstheme="minorHAnsi"/>
          <w:sz w:val="24"/>
          <w:szCs w:val="24"/>
        </w:rPr>
        <w:t xml:space="preserve">Working Together to Safeguard Children, Prevent) and our safeguarding and child protection policies </w:t>
      </w:r>
    </w:p>
    <w:p w14:paraId="5A39BBE3" w14:textId="2224F154" w:rsidR="00461BDC" w:rsidRPr="00BF53F3" w:rsidRDefault="00BF53F3" w:rsidP="00461BDC">
      <w:pPr>
        <w:pStyle w:val="3Bulletedcopyblue"/>
        <w:rPr>
          <w:rFonts w:asciiTheme="minorHAnsi" w:hAnsiTheme="minorHAnsi" w:cstheme="minorHAnsi"/>
          <w:sz w:val="24"/>
          <w:szCs w:val="24"/>
        </w:rPr>
      </w:pPr>
      <w:r w:rsidRPr="00BF53F3">
        <w:rPr>
          <w:rFonts w:asciiTheme="minorHAnsi" w:hAnsiTheme="minorHAnsi" w:cstheme="minorHAnsi"/>
          <w:sz w:val="24"/>
          <w:szCs w:val="24"/>
        </w:rPr>
        <w:t>Promote the safeguarding of all pupils in the school</w:t>
      </w:r>
    </w:p>
    <w:p w14:paraId="41C8F396" w14:textId="77777777" w:rsidR="00461BDC" w:rsidRPr="00461BDC" w:rsidRDefault="00461BDC" w:rsidP="00461BDC">
      <w:pPr>
        <w:jc w:val="right"/>
      </w:pPr>
    </w:p>
    <w:sectPr w:rsidR="00461BDC" w:rsidRPr="00461BDC" w:rsidSect="00B93490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701" w:right="958" w:bottom="1276" w:left="95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B00A" w14:textId="77777777" w:rsidR="007C1BFE" w:rsidRDefault="007C1BFE">
      <w:r>
        <w:separator/>
      </w:r>
    </w:p>
  </w:endnote>
  <w:endnote w:type="continuationSeparator" w:id="0">
    <w:p w14:paraId="60061E4C" w14:textId="77777777" w:rsidR="007C1BFE" w:rsidRDefault="007C1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5C3DF091" w14:paraId="697A1A23" w14:textId="77777777" w:rsidTr="5C3DF091">
      <w:trPr>
        <w:trHeight w:val="300"/>
      </w:trPr>
      <w:tc>
        <w:tcPr>
          <w:tcW w:w="3330" w:type="dxa"/>
        </w:tcPr>
        <w:p w14:paraId="573686BF" w14:textId="51DA9B56" w:rsidR="5C3DF091" w:rsidRDefault="5C3DF091" w:rsidP="5C3DF091">
          <w:pPr>
            <w:pStyle w:val="Header"/>
            <w:ind w:left="-115"/>
          </w:pPr>
        </w:p>
      </w:tc>
      <w:tc>
        <w:tcPr>
          <w:tcW w:w="3330" w:type="dxa"/>
        </w:tcPr>
        <w:p w14:paraId="24694B92" w14:textId="6F33E7D9" w:rsidR="5C3DF091" w:rsidRDefault="5C3DF091" w:rsidP="5C3DF091">
          <w:pPr>
            <w:pStyle w:val="Header"/>
            <w:jc w:val="center"/>
          </w:pPr>
        </w:p>
      </w:tc>
      <w:tc>
        <w:tcPr>
          <w:tcW w:w="3330" w:type="dxa"/>
        </w:tcPr>
        <w:p w14:paraId="510F7E68" w14:textId="281F73F6" w:rsidR="5C3DF091" w:rsidRDefault="5C3DF091" w:rsidP="5C3DF091">
          <w:pPr>
            <w:pStyle w:val="Header"/>
            <w:ind w:right="-115"/>
            <w:jc w:val="right"/>
          </w:pPr>
        </w:p>
      </w:tc>
    </w:tr>
  </w:tbl>
  <w:p w14:paraId="3F0067E2" w14:textId="57F882C2" w:rsidR="5C3DF091" w:rsidRDefault="5C3DF091" w:rsidP="5C3DF0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4875" w14:textId="77777777" w:rsidR="00A77140" w:rsidRDefault="003F7DF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3F45E6C" wp14:editId="07777777">
              <wp:simplePos x="0" y="0"/>
              <wp:positionH relativeFrom="column">
                <wp:posOffset>-50800</wp:posOffset>
              </wp:positionH>
              <wp:positionV relativeFrom="paragraph">
                <wp:posOffset>-595630</wp:posOffset>
              </wp:positionV>
              <wp:extent cx="6557645" cy="908050"/>
              <wp:effectExtent l="0" t="0" r="0" b="0"/>
              <wp:wrapNone/>
              <wp:docPr id="86635298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38946268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343228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0484167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481660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338129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142C0AEC">
            <v:group id="Group 6" style="position:absolute;margin-left:-4pt;margin-top:-46.9pt;width:516.35pt;height:71.5pt;z-index:251660800" coordsize="65574,9080" o:spid="_x0000_s1026" w14:anchorId="75866F4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o1yyOrnT/tlr9uV&#10;PNNt5q+cE/vbM5x74xVqpjUjK/K720+fYqUWt0FFFFU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9CADAF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171233499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7437474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7930918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6134722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3673746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424524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FBEC8C7">
            <v:group id="Group 6" style="position:absolute;margin-left:41pt;margin-top:201.3pt;width:516.35pt;height:71.5pt;z-index:251659776" coordsize="65574,9080" o:spid="_x0000_s1026" w14:anchorId="7F909B7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o1yyOrnT/tlr9uVPNNt5q+c&#10;E/vbM5x74xVqpjUjK/K720+fYqUWt0FFFFU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548901C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171205706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230760457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8443216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072475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5374248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67495924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452FF09D">
            <v:group id="Group 6" style="position:absolute;margin-left:41pt;margin-top:201.3pt;width:516.35pt;height:71.5pt;z-index:251658752" coordsize="65574,9080" o:spid="_x0000_s1026" w14:anchorId="7AC2928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o1yyOrnT/tlr9uV&#10;PNNt5q+cE/vbM5x74xVqpjUjK/K720+fYqUWt0FFFFU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A7DE5F1" wp14:editId="07777777">
              <wp:simplePos x="0" y="0"/>
              <wp:positionH relativeFrom="column">
                <wp:posOffset>465455</wp:posOffset>
              </wp:positionH>
              <wp:positionV relativeFrom="paragraph">
                <wp:posOffset>3657600</wp:posOffset>
              </wp:positionV>
              <wp:extent cx="6576695" cy="699135"/>
              <wp:effectExtent l="0" t="0" r="0" b="0"/>
              <wp:wrapNone/>
              <wp:docPr id="33490091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6695" cy="699135"/>
                        <a:chOff x="0" y="0"/>
                        <a:chExt cx="6576834" cy="699247"/>
                      </a:xfrm>
                    </wpg:grpSpPr>
                    <pic:pic xmlns:pic="http://schemas.openxmlformats.org/drawingml/2006/picture">
                      <pic:nvPicPr>
                        <pic:cNvPr id="210380473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9264" y="88017"/>
                          <a:ext cx="1217570" cy="518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31426651" name="Picture 1" descr="2012 logo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05" y="14670"/>
                          <a:ext cx="899731" cy="684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3781031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2141" y="0"/>
                          <a:ext cx="709027" cy="699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7998209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6364" y="0"/>
                          <a:ext cx="684577" cy="68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8104857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890"/>
                          <a:ext cx="1339816" cy="69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B4C4CF4">
            <v:group id="Group 5" style="position:absolute;margin-left:36.65pt;margin-top:4in;width:517.85pt;height:55.05pt;z-index:251655680" coordsize="65768,6992" o:spid="_x0000_s1026" w14:anchorId="6D299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">
              <v:shape id="Picture 13" style="position:absolute;left:53592;top:880;width:12176;height:5183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">
                <v:imagedata o:title="FMSiS" r:id="rId6"/>
              </v:shape>
              <v:shape id="Picture 1" style="position:absolute;left:16821;top:146;width:8997;height:6846;visibility:visible;mso-wrap-style:square" alt="2012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">
                <v:imagedata o:title="2012 logo" r:id="rId14"/>
              </v:shape>
              <v:shape id="Picture 24" style="position:absolute;left:30121;width:7090;height:699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">
                <v:imagedata o:title="Gold 2017" r:id="rId7"/>
              </v:shape>
              <v:shape id="Picture 2" style="position:absolute;left:41563;width:6846;height:684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">
                <v:imagedata o:title="SG-L1-3-mark-platinum-2018-19-2019-20" r:id="rId15"/>
              </v:shape>
              <v:shape id="Picture 4" style="position:absolute;top:48;width:13398;height:69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">
                <v:imagedata o:title="Music-Mark-logo-school-member-right-[RGB]" r:id="rId16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33A3EAF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2559050</wp:posOffset>
              </wp:positionV>
              <wp:extent cx="6559550" cy="908050"/>
              <wp:effectExtent l="0" t="0" r="0" b="0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908050"/>
                        <a:chOff x="0" y="0"/>
                        <a:chExt cx="6559550" cy="908050"/>
                      </a:xfrm>
                    </wpg:grpSpPr>
                    <pic:pic xmlns:pic="http://schemas.openxmlformats.org/drawingml/2006/picture">
                      <pic:nvPicPr>
                        <pic:cNvPr id="11089787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40350" y="209550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3290462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127000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200" y="12700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15928495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565213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9782319">
            <v:group id="Group 2" style="position:absolute;margin-left:41pt;margin-top:201.5pt;width:516.5pt;height:71.5pt;z-index:251656704" coordsize="65595,9080" o:spid="_x0000_s1026" w14:anchorId="23591A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">
              <v:shape id="Picture 13" style="position:absolute;left:53403;top:2095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">
                <v:imagedata o:title="FMSiS" r:id="rId6"/>
              </v:shape>
              <v:shape id="Picture 24" style="position:absolute;left:29972;top:1270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">
                <v:imagedata o:title="Gold 2017" r:id="rId7"/>
              </v:shape>
              <v:shape id="Picture 2" style="position:absolute;left:41402;top:1270;width:6858;height:68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">
                <v:imagedata o:title="SG-L1-3-mark-platinum-2018-19-2019-20" r:id="rId15"/>
              </v:shape>
              <v:shape id="Picture 4" style="position:absolute;top:1270;width:13398;height:692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">
                <v:imagedata cropleft="14619f" croptop="14706f" cropright="13611f" cropbottom="14807f" o:title="" r:id="rId9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9E1F8F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CA438CD">
            <v:group id="Group 1" style="position:absolute;margin-left:41pt;margin-top:201.3pt;width:516.35pt;height:71.5pt;z-index:251657728" coordsize="65574,9080" o:spid="_x0000_s1026" w14:anchorId="5A0CDB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jXLI6udP+2Wv25U8023mr5wT+9sznHvjFWqmNSMr8rvbT59ipRa3QUUUV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">
                <v:imagedata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FD9C" w14:textId="77777777" w:rsidR="007C1BFE" w:rsidRDefault="007C1BFE">
      <w:r>
        <w:separator/>
      </w:r>
    </w:p>
  </w:footnote>
  <w:footnote w:type="continuationSeparator" w:id="0">
    <w:p w14:paraId="4B94D5A5" w14:textId="77777777" w:rsidR="007C1BFE" w:rsidRDefault="007C1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5C3DF091" w14:paraId="3B88B0EC" w14:textId="77777777" w:rsidTr="5C3DF091">
      <w:trPr>
        <w:trHeight w:val="300"/>
      </w:trPr>
      <w:tc>
        <w:tcPr>
          <w:tcW w:w="3330" w:type="dxa"/>
        </w:tcPr>
        <w:p w14:paraId="63B2D368" w14:textId="71BD5C73" w:rsidR="5C3DF091" w:rsidRDefault="5C3DF091" w:rsidP="5C3DF091">
          <w:pPr>
            <w:pStyle w:val="Header"/>
            <w:ind w:left="-115"/>
          </w:pPr>
        </w:p>
      </w:tc>
      <w:tc>
        <w:tcPr>
          <w:tcW w:w="3330" w:type="dxa"/>
        </w:tcPr>
        <w:p w14:paraId="75D3826C" w14:textId="7D19E447" w:rsidR="5C3DF091" w:rsidRDefault="5C3DF091" w:rsidP="5C3DF091">
          <w:pPr>
            <w:pStyle w:val="Header"/>
            <w:jc w:val="center"/>
          </w:pPr>
        </w:p>
      </w:tc>
      <w:tc>
        <w:tcPr>
          <w:tcW w:w="3330" w:type="dxa"/>
        </w:tcPr>
        <w:p w14:paraId="219209AE" w14:textId="055A6F97" w:rsidR="5C3DF091" w:rsidRDefault="5C3DF091" w:rsidP="5C3DF091">
          <w:pPr>
            <w:pStyle w:val="Header"/>
            <w:ind w:right="-115"/>
            <w:jc w:val="right"/>
          </w:pPr>
        </w:p>
      </w:tc>
    </w:tr>
  </w:tbl>
  <w:p w14:paraId="70AA719C" w14:textId="1AD39941" w:rsidR="5C3DF091" w:rsidRDefault="5C3DF091" w:rsidP="5C3DF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BA4A" w14:textId="552039C9" w:rsidR="5C3DF091" w:rsidRDefault="5C3DF091" w:rsidP="5C3DF091">
    <w:pPr>
      <w:pStyle w:val="Heading1"/>
      <w:ind w:left="720" w:right="0"/>
      <w:rPr>
        <w:rFonts w:ascii="Arial" w:eastAsia="Arial" w:hAnsi="Arial" w:cs="Arial"/>
        <w:color w:val="000099"/>
        <w:sz w:val="34"/>
        <w:szCs w:val="34"/>
      </w:rPr>
    </w:pPr>
    <w:r w:rsidRPr="5C3DF091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 xml:space="preserve">St John’s Church of England (VC) Primary School, </w:t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>Sevenoaks</w:t>
    </w:r>
  </w:p>
  <w:p w14:paraId="7AC770EC" w14:textId="46B816EB" w:rsidR="5C3DF091" w:rsidRDefault="5C3DF091" w:rsidP="5C3DF091">
    <w:pPr>
      <w:rPr>
        <w:color w:val="000000" w:themeColor="text1"/>
      </w:rPr>
    </w:pPr>
    <w:r>
      <w:rPr>
        <w:noProof/>
      </w:rPr>
      <w:drawing>
        <wp:inline distT="0" distB="0" distL="0" distR="0" wp14:anchorId="7957FD63" wp14:editId="1ED325F9">
          <wp:extent cx="990600" cy="895350"/>
          <wp:effectExtent l="0" t="0" r="0" b="0"/>
          <wp:docPr id="920749251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749251" name="Picture 920749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7F2AC11E" wp14:editId="46296A45">
          <wp:extent cx="942975" cy="942975"/>
          <wp:effectExtent l="0" t="0" r="0" b="0"/>
          <wp:docPr id="1990825030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825030" name="Picture 19908250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0E503F" w14:textId="328F6DFD" w:rsidR="5C3DF091" w:rsidRDefault="5C3DF091" w:rsidP="5C3DF091">
    <w:pPr>
      <w:rPr>
        <w:rFonts w:ascii="Calibri" w:eastAsia="Calibri" w:hAnsi="Calibri" w:cs="Calibri"/>
        <w:color w:val="000000" w:themeColor="text1"/>
        <w:sz w:val="22"/>
        <w:szCs w:val="22"/>
      </w:rPr>
    </w:pPr>
    <w:r w:rsidRPr="5C3DF091">
      <w:rPr>
        <w:rFonts w:ascii="Calibri" w:eastAsia="Calibri" w:hAnsi="Calibri" w:cs="Calibri"/>
        <w:color w:val="000000" w:themeColor="text1"/>
        <w:sz w:val="22"/>
        <w:szCs w:val="22"/>
      </w:rPr>
      <w:t xml:space="preserve"> </w:t>
    </w:r>
  </w:p>
  <w:p w14:paraId="5AC4B15C" w14:textId="7554C8C9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Karen Miles</w:t>
    </w:r>
    <w:r>
      <w:tab/>
    </w:r>
    <w:r>
      <w:tab/>
    </w:r>
    <w:proofErr w:type="gramStart"/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</w:t>
    </w:r>
    <w:r>
      <w:tab/>
    </w:r>
    <w:proofErr w:type="gramEnd"/>
    <w:r>
      <w:tab/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>Bayham Road</w:t>
    </w:r>
  </w:p>
  <w:p w14:paraId="68508A9F" w14:textId="45FA61B7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Headteacher                               </w:t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</w:t>
    </w:r>
    <w:r>
      <w:tab/>
    </w:r>
    <w:r>
      <w:tab/>
    </w:r>
    <w:r>
      <w:tab/>
    </w:r>
    <w:proofErr w:type="gramStart"/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Sevenoaks</w:t>
    </w:r>
    <w:proofErr w:type="gramEnd"/>
  </w:p>
  <w:p w14:paraId="2D65610D" w14:textId="4F054EDB" w:rsidR="5C3DF091" w:rsidRDefault="00BF53F3" w:rsidP="5C3DF091">
    <w:pPr>
      <w:rPr>
        <w:rFonts w:ascii="Arial" w:eastAsia="Arial" w:hAnsi="Arial" w:cs="Arial"/>
        <w:color w:val="000000" w:themeColor="text1"/>
        <w:sz w:val="22"/>
        <w:szCs w:val="22"/>
      </w:rPr>
    </w:pPr>
    <w:hyperlink r:id="rId3">
      <w:r w:rsidR="5C3DF091" w:rsidRPr="5C3DF091">
        <w:rPr>
          <w:rStyle w:val="Hyperlink"/>
          <w:rFonts w:ascii="Arial" w:eastAsia="Arial" w:hAnsi="Arial" w:cs="Arial"/>
          <w:sz w:val="22"/>
          <w:szCs w:val="22"/>
        </w:rPr>
        <w:t>www.stjohnssevenoaks.co.uk</w:t>
      </w:r>
    </w:hyperlink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        Kent</w:t>
    </w:r>
  </w:p>
  <w:p w14:paraId="43DC7F6A" w14:textId="78EE76DA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stjohnssevenoaks.co.uk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TN13 3XD</w:t>
    </w:r>
  </w:p>
  <w:p w14:paraId="2B76AF28" w14:textId="03B8C9AD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01732 453944</w:t>
    </w:r>
    <w:r>
      <w:tab/>
    </w:r>
  </w:p>
  <w:p w14:paraId="0D0B940D" w14:textId="77777777" w:rsidR="00A77140" w:rsidRPr="00067CE4" w:rsidRDefault="00A77140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C153F"/>
    <w:multiLevelType w:val="hybridMultilevel"/>
    <w:tmpl w:val="6B3A1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70FC5"/>
    <w:multiLevelType w:val="hybridMultilevel"/>
    <w:tmpl w:val="1244FF16"/>
    <w:lvl w:ilvl="0" w:tplc="8DCE89C0">
      <w:start w:val="1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D7308"/>
    <w:multiLevelType w:val="hybridMultilevel"/>
    <w:tmpl w:val="725E16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61AC4"/>
    <w:multiLevelType w:val="hybridMultilevel"/>
    <w:tmpl w:val="5FE654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8C1935"/>
    <w:multiLevelType w:val="hybridMultilevel"/>
    <w:tmpl w:val="43FC9106"/>
    <w:lvl w:ilvl="0" w:tplc="1EA865EA">
      <w:start w:val="2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5999172B"/>
    <w:multiLevelType w:val="hybridMultilevel"/>
    <w:tmpl w:val="025E1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3514C"/>
    <w:multiLevelType w:val="hybridMultilevel"/>
    <w:tmpl w:val="80C20CE8"/>
    <w:lvl w:ilvl="0" w:tplc="C19E3ABA">
      <w:start w:val="10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95988"/>
    <w:multiLevelType w:val="hybridMultilevel"/>
    <w:tmpl w:val="27182D34"/>
    <w:lvl w:ilvl="0" w:tplc="AC34CB06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435902796">
    <w:abstractNumId w:val="8"/>
  </w:num>
  <w:num w:numId="2" w16cid:durableId="2060324396">
    <w:abstractNumId w:val="14"/>
  </w:num>
  <w:num w:numId="3" w16cid:durableId="1744331333">
    <w:abstractNumId w:val="4"/>
  </w:num>
  <w:num w:numId="4" w16cid:durableId="975991507">
    <w:abstractNumId w:val="9"/>
  </w:num>
  <w:num w:numId="5" w16cid:durableId="1768849026">
    <w:abstractNumId w:val="3"/>
  </w:num>
  <w:num w:numId="6" w16cid:durableId="111822378">
    <w:abstractNumId w:val="10"/>
  </w:num>
  <w:num w:numId="7" w16cid:durableId="111479645">
    <w:abstractNumId w:val="2"/>
  </w:num>
  <w:num w:numId="8" w16cid:durableId="284432351">
    <w:abstractNumId w:val="5"/>
  </w:num>
  <w:num w:numId="9" w16cid:durableId="1922178926">
    <w:abstractNumId w:val="1"/>
  </w:num>
  <w:num w:numId="10" w16cid:durableId="1990860904">
    <w:abstractNumId w:val="15"/>
  </w:num>
  <w:num w:numId="11" w16cid:durableId="1765219978">
    <w:abstractNumId w:val="6"/>
  </w:num>
  <w:num w:numId="12" w16cid:durableId="1105342362">
    <w:abstractNumId w:val="7"/>
  </w:num>
  <w:num w:numId="13" w16cid:durableId="1672373024">
    <w:abstractNumId w:val="13"/>
  </w:num>
  <w:num w:numId="14" w16cid:durableId="113983567">
    <w:abstractNumId w:val="12"/>
  </w:num>
  <w:num w:numId="15" w16cid:durableId="1168134095">
    <w:abstractNumId w:val="0"/>
  </w:num>
  <w:num w:numId="16" w16cid:durableId="1960137581">
    <w:abstractNumId w:val="11"/>
  </w:num>
  <w:num w:numId="17" w16cid:durableId="68054976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49"/>
    <w:rsid w:val="000029D2"/>
    <w:rsid w:val="00003333"/>
    <w:rsid w:val="00004D4E"/>
    <w:rsid w:val="000119A9"/>
    <w:rsid w:val="00012BA6"/>
    <w:rsid w:val="0001707E"/>
    <w:rsid w:val="00021217"/>
    <w:rsid w:val="000213D5"/>
    <w:rsid w:val="00021C43"/>
    <w:rsid w:val="00021FCE"/>
    <w:rsid w:val="00025469"/>
    <w:rsid w:val="00025919"/>
    <w:rsid w:val="00042532"/>
    <w:rsid w:val="000425C1"/>
    <w:rsid w:val="00044B02"/>
    <w:rsid w:val="00045A0E"/>
    <w:rsid w:val="000466F1"/>
    <w:rsid w:val="00046A1F"/>
    <w:rsid w:val="000530A3"/>
    <w:rsid w:val="0005422F"/>
    <w:rsid w:val="000556F0"/>
    <w:rsid w:val="00056412"/>
    <w:rsid w:val="0006248C"/>
    <w:rsid w:val="00063723"/>
    <w:rsid w:val="000639E7"/>
    <w:rsid w:val="00065794"/>
    <w:rsid w:val="000669BB"/>
    <w:rsid w:val="00066FF8"/>
    <w:rsid w:val="00067CE4"/>
    <w:rsid w:val="0007079F"/>
    <w:rsid w:val="00085717"/>
    <w:rsid w:val="00086CD4"/>
    <w:rsid w:val="00090765"/>
    <w:rsid w:val="00095F73"/>
    <w:rsid w:val="000A1295"/>
    <w:rsid w:val="000A27DD"/>
    <w:rsid w:val="000A7F8A"/>
    <w:rsid w:val="000B5FA1"/>
    <w:rsid w:val="000C4DB8"/>
    <w:rsid w:val="000C625C"/>
    <w:rsid w:val="000C6BB9"/>
    <w:rsid w:val="000D049C"/>
    <w:rsid w:val="000D30BA"/>
    <w:rsid w:val="000D35F8"/>
    <w:rsid w:val="000D52CB"/>
    <w:rsid w:val="000D52D6"/>
    <w:rsid w:val="000D73CA"/>
    <w:rsid w:val="000E2AD4"/>
    <w:rsid w:val="000E45AE"/>
    <w:rsid w:val="000E6D35"/>
    <w:rsid w:val="000F2B32"/>
    <w:rsid w:val="000F4CFD"/>
    <w:rsid w:val="000F6CA8"/>
    <w:rsid w:val="000F71D1"/>
    <w:rsid w:val="00100ED0"/>
    <w:rsid w:val="001028E4"/>
    <w:rsid w:val="00103563"/>
    <w:rsid w:val="0010376A"/>
    <w:rsid w:val="00106F0C"/>
    <w:rsid w:val="001103AD"/>
    <w:rsid w:val="00113B4E"/>
    <w:rsid w:val="001230F3"/>
    <w:rsid w:val="001248DD"/>
    <w:rsid w:val="0013687E"/>
    <w:rsid w:val="0014006B"/>
    <w:rsid w:val="0015647D"/>
    <w:rsid w:val="001665A3"/>
    <w:rsid w:val="0017300D"/>
    <w:rsid w:val="00174FAF"/>
    <w:rsid w:val="001753BA"/>
    <w:rsid w:val="00175417"/>
    <w:rsid w:val="001813F4"/>
    <w:rsid w:val="001815AA"/>
    <w:rsid w:val="00184624"/>
    <w:rsid w:val="00186F51"/>
    <w:rsid w:val="00190EE8"/>
    <w:rsid w:val="00192DCF"/>
    <w:rsid w:val="0019454E"/>
    <w:rsid w:val="0019583C"/>
    <w:rsid w:val="00197EBD"/>
    <w:rsid w:val="001A0B7F"/>
    <w:rsid w:val="001A3CAC"/>
    <w:rsid w:val="001A3CBE"/>
    <w:rsid w:val="001A42F8"/>
    <w:rsid w:val="001A55F5"/>
    <w:rsid w:val="001A62FF"/>
    <w:rsid w:val="001B0E1A"/>
    <w:rsid w:val="001B32A8"/>
    <w:rsid w:val="001D4C97"/>
    <w:rsid w:val="001E0253"/>
    <w:rsid w:val="001E399F"/>
    <w:rsid w:val="001E3AEC"/>
    <w:rsid w:val="002024C8"/>
    <w:rsid w:val="0020658A"/>
    <w:rsid w:val="00207236"/>
    <w:rsid w:val="00207B50"/>
    <w:rsid w:val="00217259"/>
    <w:rsid w:val="0023559D"/>
    <w:rsid w:val="00237066"/>
    <w:rsid w:val="0023783E"/>
    <w:rsid w:val="0024383C"/>
    <w:rsid w:val="00244C4B"/>
    <w:rsid w:val="00245580"/>
    <w:rsid w:val="00250459"/>
    <w:rsid w:val="00252E8D"/>
    <w:rsid w:val="00254171"/>
    <w:rsid w:val="0025792B"/>
    <w:rsid w:val="00263EE7"/>
    <w:rsid w:val="002751E6"/>
    <w:rsid w:val="0028441D"/>
    <w:rsid w:val="002869F5"/>
    <w:rsid w:val="002914C5"/>
    <w:rsid w:val="002942B5"/>
    <w:rsid w:val="002A251A"/>
    <w:rsid w:val="002A47EA"/>
    <w:rsid w:val="002A713D"/>
    <w:rsid w:val="002B5690"/>
    <w:rsid w:val="002C6F53"/>
    <w:rsid w:val="002D59C1"/>
    <w:rsid w:val="002D6836"/>
    <w:rsid w:val="002D751A"/>
    <w:rsid w:val="002E0D38"/>
    <w:rsid w:val="002E1BAD"/>
    <w:rsid w:val="002E3412"/>
    <w:rsid w:val="002F28E5"/>
    <w:rsid w:val="002F4C2E"/>
    <w:rsid w:val="002F51C7"/>
    <w:rsid w:val="002F6C94"/>
    <w:rsid w:val="002F7B51"/>
    <w:rsid w:val="0030100D"/>
    <w:rsid w:val="00301B2B"/>
    <w:rsid w:val="003067AC"/>
    <w:rsid w:val="003107A8"/>
    <w:rsid w:val="00310F50"/>
    <w:rsid w:val="00312308"/>
    <w:rsid w:val="00312F5F"/>
    <w:rsid w:val="0031344B"/>
    <w:rsid w:val="003145D6"/>
    <w:rsid w:val="00320032"/>
    <w:rsid w:val="00320654"/>
    <w:rsid w:val="003244B6"/>
    <w:rsid w:val="00324609"/>
    <w:rsid w:val="003324FD"/>
    <w:rsid w:val="0034537C"/>
    <w:rsid w:val="00351680"/>
    <w:rsid w:val="00351AE8"/>
    <w:rsid w:val="00354101"/>
    <w:rsid w:val="003574DE"/>
    <w:rsid w:val="00362DE3"/>
    <w:rsid w:val="0036393E"/>
    <w:rsid w:val="003639CD"/>
    <w:rsid w:val="0036462B"/>
    <w:rsid w:val="00366ACD"/>
    <w:rsid w:val="003676B7"/>
    <w:rsid w:val="00367D7B"/>
    <w:rsid w:val="00374B12"/>
    <w:rsid w:val="003877BE"/>
    <w:rsid w:val="00397098"/>
    <w:rsid w:val="0039744D"/>
    <w:rsid w:val="003974AB"/>
    <w:rsid w:val="003A3966"/>
    <w:rsid w:val="003A5408"/>
    <w:rsid w:val="003B64F7"/>
    <w:rsid w:val="003B7AC6"/>
    <w:rsid w:val="003C078A"/>
    <w:rsid w:val="003C1F2C"/>
    <w:rsid w:val="003C629F"/>
    <w:rsid w:val="003D1741"/>
    <w:rsid w:val="003D1970"/>
    <w:rsid w:val="003D21DC"/>
    <w:rsid w:val="003D2F24"/>
    <w:rsid w:val="003D31E4"/>
    <w:rsid w:val="003D3794"/>
    <w:rsid w:val="003D424B"/>
    <w:rsid w:val="003D5762"/>
    <w:rsid w:val="003E31CB"/>
    <w:rsid w:val="003F3157"/>
    <w:rsid w:val="003F3720"/>
    <w:rsid w:val="003F7DFF"/>
    <w:rsid w:val="004014D1"/>
    <w:rsid w:val="0040178C"/>
    <w:rsid w:val="004023A1"/>
    <w:rsid w:val="00402BFE"/>
    <w:rsid w:val="00405CCF"/>
    <w:rsid w:val="00415F00"/>
    <w:rsid w:val="004218DC"/>
    <w:rsid w:val="0042423B"/>
    <w:rsid w:val="00427BED"/>
    <w:rsid w:val="00430B61"/>
    <w:rsid w:val="00433932"/>
    <w:rsid w:val="00440780"/>
    <w:rsid w:val="00447BF3"/>
    <w:rsid w:val="004523F3"/>
    <w:rsid w:val="00460FE6"/>
    <w:rsid w:val="00461005"/>
    <w:rsid w:val="00461BDC"/>
    <w:rsid w:val="0046301B"/>
    <w:rsid w:val="004671EF"/>
    <w:rsid w:val="00471A13"/>
    <w:rsid w:val="00474EDC"/>
    <w:rsid w:val="00475790"/>
    <w:rsid w:val="004808BF"/>
    <w:rsid w:val="00482680"/>
    <w:rsid w:val="00483830"/>
    <w:rsid w:val="00484F05"/>
    <w:rsid w:val="004854D6"/>
    <w:rsid w:val="00486B8A"/>
    <w:rsid w:val="00487F53"/>
    <w:rsid w:val="00492F7F"/>
    <w:rsid w:val="00494774"/>
    <w:rsid w:val="00497F83"/>
    <w:rsid w:val="004A135C"/>
    <w:rsid w:val="004A1FF0"/>
    <w:rsid w:val="004A2372"/>
    <w:rsid w:val="004A27F0"/>
    <w:rsid w:val="004A5411"/>
    <w:rsid w:val="004B56A1"/>
    <w:rsid w:val="004B62EA"/>
    <w:rsid w:val="004C11AB"/>
    <w:rsid w:val="004C41EC"/>
    <w:rsid w:val="004C7150"/>
    <w:rsid w:val="004D001A"/>
    <w:rsid w:val="004D49C3"/>
    <w:rsid w:val="004D4C91"/>
    <w:rsid w:val="004D5D37"/>
    <w:rsid w:val="004D6411"/>
    <w:rsid w:val="004E2394"/>
    <w:rsid w:val="004E2946"/>
    <w:rsid w:val="004E314C"/>
    <w:rsid w:val="004E4F35"/>
    <w:rsid w:val="004E5662"/>
    <w:rsid w:val="004E6C9D"/>
    <w:rsid w:val="004E74D8"/>
    <w:rsid w:val="004F34AA"/>
    <w:rsid w:val="004F6D31"/>
    <w:rsid w:val="005075F7"/>
    <w:rsid w:val="00511833"/>
    <w:rsid w:val="00513BC3"/>
    <w:rsid w:val="0051444C"/>
    <w:rsid w:val="00515CEF"/>
    <w:rsid w:val="00516419"/>
    <w:rsid w:val="00521203"/>
    <w:rsid w:val="00524AC3"/>
    <w:rsid w:val="00524F73"/>
    <w:rsid w:val="0053145F"/>
    <w:rsid w:val="00536F89"/>
    <w:rsid w:val="00537A8D"/>
    <w:rsid w:val="00544239"/>
    <w:rsid w:val="00544D18"/>
    <w:rsid w:val="00547A83"/>
    <w:rsid w:val="0055415B"/>
    <w:rsid w:val="00554921"/>
    <w:rsid w:val="00555968"/>
    <w:rsid w:val="00555B47"/>
    <w:rsid w:val="0055700C"/>
    <w:rsid w:val="00561BE2"/>
    <w:rsid w:val="00564BB2"/>
    <w:rsid w:val="00567A4A"/>
    <w:rsid w:val="00567C24"/>
    <w:rsid w:val="0057205E"/>
    <w:rsid w:val="00573B7F"/>
    <w:rsid w:val="00575BA8"/>
    <w:rsid w:val="005773CE"/>
    <w:rsid w:val="00577AFA"/>
    <w:rsid w:val="005843BC"/>
    <w:rsid w:val="005844FD"/>
    <w:rsid w:val="00586D57"/>
    <w:rsid w:val="00587313"/>
    <w:rsid w:val="00595F43"/>
    <w:rsid w:val="0059725D"/>
    <w:rsid w:val="005A5389"/>
    <w:rsid w:val="005B1BE1"/>
    <w:rsid w:val="005C0248"/>
    <w:rsid w:val="005C2AED"/>
    <w:rsid w:val="005C7619"/>
    <w:rsid w:val="005C7FAD"/>
    <w:rsid w:val="005E1211"/>
    <w:rsid w:val="005E2A9A"/>
    <w:rsid w:val="005F1FF6"/>
    <w:rsid w:val="005F3719"/>
    <w:rsid w:val="005F42A1"/>
    <w:rsid w:val="005F6F65"/>
    <w:rsid w:val="005F77EF"/>
    <w:rsid w:val="00615C4E"/>
    <w:rsid w:val="006166FB"/>
    <w:rsid w:val="0063666D"/>
    <w:rsid w:val="00637D8B"/>
    <w:rsid w:val="0064476D"/>
    <w:rsid w:val="00645F41"/>
    <w:rsid w:val="00652959"/>
    <w:rsid w:val="00652E06"/>
    <w:rsid w:val="00654E82"/>
    <w:rsid w:val="0065623F"/>
    <w:rsid w:val="00661E8F"/>
    <w:rsid w:val="00662953"/>
    <w:rsid w:val="00663492"/>
    <w:rsid w:val="00664AD2"/>
    <w:rsid w:val="006700B9"/>
    <w:rsid w:val="00670FFF"/>
    <w:rsid w:val="006727B1"/>
    <w:rsid w:val="0067531C"/>
    <w:rsid w:val="00675D4E"/>
    <w:rsid w:val="006774E6"/>
    <w:rsid w:val="0068632D"/>
    <w:rsid w:val="00691E7A"/>
    <w:rsid w:val="006950CC"/>
    <w:rsid w:val="006A1EA6"/>
    <w:rsid w:val="006A3A73"/>
    <w:rsid w:val="006A5838"/>
    <w:rsid w:val="006A6102"/>
    <w:rsid w:val="006B12AB"/>
    <w:rsid w:val="006B419D"/>
    <w:rsid w:val="006B51ED"/>
    <w:rsid w:val="006B53FB"/>
    <w:rsid w:val="006C4E62"/>
    <w:rsid w:val="006C5696"/>
    <w:rsid w:val="006C7E68"/>
    <w:rsid w:val="006D1BF4"/>
    <w:rsid w:val="006D4EEA"/>
    <w:rsid w:val="006F411E"/>
    <w:rsid w:val="007002E5"/>
    <w:rsid w:val="00701BE4"/>
    <w:rsid w:val="007028A0"/>
    <w:rsid w:val="00707374"/>
    <w:rsid w:val="00707A89"/>
    <w:rsid w:val="00714611"/>
    <w:rsid w:val="00714FB9"/>
    <w:rsid w:val="0072194C"/>
    <w:rsid w:val="00721D56"/>
    <w:rsid w:val="00721E53"/>
    <w:rsid w:val="00725460"/>
    <w:rsid w:val="007308F0"/>
    <w:rsid w:val="00730E05"/>
    <w:rsid w:val="00736617"/>
    <w:rsid w:val="00737F82"/>
    <w:rsid w:val="00741A66"/>
    <w:rsid w:val="007465D8"/>
    <w:rsid w:val="00753660"/>
    <w:rsid w:val="00753666"/>
    <w:rsid w:val="007543D6"/>
    <w:rsid w:val="0075466A"/>
    <w:rsid w:val="0075521D"/>
    <w:rsid w:val="00761FEB"/>
    <w:rsid w:val="00764684"/>
    <w:rsid w:val="00776FC4"/>
    <w:rsid w:val="0077762B"/>
    <w:rsid w:val="00786755"/>
    <w:rsid w:val="00791898"/>
    <w:rsid w:val="0079455E"/>
    <w:rsid w:val="007A1C18"/>
    <w:rsid w:val="007A27A6"/>
    <w:rsid w:val="007A6CC7"/>
    <w:rsid w:val="007A7C64"/>
    <w:rsid w:val="007A7DAB"/>
    <w:rsid w:val="007B31CF"/>
    <w:rsid w:val="007B3AF6"/>
    <w:rsid w:val="007B5868"/>
    <w:rsid w:val="007C1BFE"/>
    <w:rsid w:val="007C3355"/>
    <w:rsid w:val="007C4B13"/>
    <w:rsid w:val="007C73B4"/>
    <w:rsid w:val="007C7981"/>
    <w:rsid w:val="007D1B61"/>
    <w:rsid w:val="007D6649"/>
    <w:rsid w:val="007E5D28"/>
    <w:rsid w:val="007E6F85"/>
    <w:rsid w:val="007F0AFD"/>
    <w:rsid w:val="007F5177"/>
    <w:rsid w:val="007F5895"/>
    <w:rsid w:val="007F69A9"/>
    <w:rsid w:val="00800559"/>
    <w:rsid w:val="008045DD"/>
    <w:rsid w:val="00806119"/>
    <w:rsid w:val="008078E8"/>
    <w:rsid w:val="00821732"/>
    <w:rsid w:val="00822086"/>
    <w:rsid w:val="00823D78"/>
    <w:rsid w:val="00824DB7"/>
    <w:rsid w:val="008265D6"/>
    <w:rsid w:val="00831A41"/>
    <w:rsid w:val="008337E4"/>
    <w:rsid w:val="008347C2"/>
    <w:rsid w:val="00836A34"/>
    <w:rsid w:val="00836D8F"/>
    <w:rsid w:val="00844C29"/>
    <w:rsid w:val="00847A96"/>
    <w:rsid w:val="00850F3B"/>
    <w:rsid w:val="008533E9"/>
    <w:rsid w:val="00860316"/>
    <w:rsid w:val="00863412"/>
    <w:rsid w:val="0086375D"/>
    <w:rsid w:val="0086715F"/>
    <w:rsid w:val="00867A43"/>
    <w:rsid w:val="00874BA1"/>
    <w:rsid w:val="0088134B"/>
    <w:rsid w:val="008863D4"/>
    <w:rsid w:val="00893A78"/>
    <w:rsid w:val="00895C4B"/>
    <w:rsid w:val="008960E2"/>
    <w:rsid w:val="008A06D2"/>
    <w:rsid w:val="008A2806"/>
    <w:rsid w:val="008A7203"/>
    <w:rsid w:val="008B1DA6"/>
    <w:rsid w:val="008B390D"/>
    <w:rsid w:val="008B526D"/>
    <w:rsid w:val="008B5D78"/>
    <w:rsid w:val="008C0DF8"/>
    <w:rsid w:val="008C3F73"/>
    <w:rsid w:val="008C6BEA"/>
    <w:rsid w:val="008D21F0"/>
    <w:rsid w:val="008D30CB"/>
    <w:rsid w:val="008D3654"/>
    <w:rsid w:val="008D3E40"/>
    <w:rsid w:val="008D6DBA"/>
    <w:rsid w:val="008E4494"/>
    <w:rsid w:val="008E5DE3"/>
    <w:rsid w:val="008F00FB"/>
    <w:rsid w:val="008F07D5"/>
    <w:rsid w:val="008F4E9B"/>
    <w:rsid w:val="009006D6"/>
    <w:rsid w:val="00900949"/>
    <w:rsid w:val="00900A6C"/>
    <w:rsid w:val="009037C3"/>
    <w:rsid w:val="00907177"/>
    <w:rsid w:val="00911234"/>
    <w:rsid w:val="009122D5"/>
    <w:rsid w:val="009157FE"/>
    <w:rsid w:val="00916228"/>
    <w:rsid w:val="00916A41"/>
    <w:rsid w:val="00922765"/>
    <w:rsid w:val="009301AF"/>
    <w:rsid w:val="00930479"/>
    <w:rsid w:val="00934020"/>
    <w:rsid w:val="00940DC2"/>
    <w:rsid w:val="00941DA4"/>
    <w:rsid w:val="00946473"/>
    <w:rsid w:val="00952EF4"/>
    <w:rsid w:val="00953123"/>
    <w:rsid w:val="0095465E"/>
    <w:rsid w:val="00957419"/>
    <w:rsid w:val="00957D2A"/>
    <w:rsid w:val="009622FD"/>
    <w:rsid w:val="00962927"/>
    <w:rsid w:val="009640AC"/>
    <w:rsid w:val="00967E8C"/>
    <w:rsid w:val="00971F05"/>
    <w:rsid w:val="009732CA"/>
    <w:rsid w:val="00974559"/>
    <w:rsid w:val="00975B7C"/>
    <w:rsid w:val="00984918"/>
    <w:rsid w:val="00993379"/>
    <w:rsid w:val="00993A2E"/>
    <w:rsid w:val="009A1329"/>
    <w:rsid w:val="009A2BF4"/>
    <w:rsid w:val="009A3401"/>
    <w:rsid w:val="009A39DD"/>
    <w:rsid w:val="009A5986"/>
    <w:rsid w:val="009A79BE"/>
    <w:rsid w:val="009B0BB4"/>
    <w:rsid w:val="009B1E4E"/>
    <w:rsid w:val="009B3885"/>
    <w:rsid w:val="009C7B41"/>
    <w:rsid w:val="009D0643"/>
    <w:rsid w:val="009D7FEA"/>
    <w:rsid w:val="009E26D6"/>
    <w:rsid w:val="009E3857"/>
    <w:rsid w:val="009E40F7"/>
    <w:rsid w:val="00A017ED"/>
    <w:rsid w:val="00A01D87"/>
    <w:rsid w:val="00A16191"/>
    <w:rsid w:val="00A26C35"/>
    <w:rsid w:val="00A313F0"/>
    <w:rsid w:val="00A4213B"/>
    <w:rsid w:val="00A51503"/>
    <w:rsid w:val="00A53030"/>
    <w:rsid w:val="00A56324"/>
    <w:rsid w:val="00A6440D"/>
    <w:rsid w:val="00A64E3F"/>
    <w:rsid w:val="00A66F40"/>
    <w:rsid w:val="00A76187"/>
    <w:rsid w:val="00A77140"/>
    <w:rsid w:val="00A81E23"/>
    <w:rsid w:val="00A8510F"/>
    <w:rsid w:val="00A85409"/>
    <w:rsid w:val="00A859B4"/>
    <w:rsid w:val="00AA2795"/>
    <w:rsid w:val="00AB220A"/>
    <w:rsid w:val="00AB670B"/>
    <w:rsid w:val="00AB6E07"/>
    <w:rsid w:val="00AC0F25"/>
    <w:rsid w:val="00AC177B"/>
    <w:rsid w:val="00AC7F4F"/>
    <w:rsid w:val="00AD4DFC"/>
    <w:rsid w:val="00AD4FFA"/>
    <w:rsid w:val="00AD6286"/>
    <w:rsid w:val="00AD74FD"/>
    <w:rsid w:val="00AD753E"/>
    <w:rsid w:val="00AD7C94"/>
    <w:rsid w:val="00AE1138"/>
    <w:rsid w:val="00AE1461"/>
    <w:rsid w:val="00AE28D2"/>
    <w:rsid w:val="00AE5991"/>
    <w:rsid w:val="00AF5AC2"/>
    <w:rsid w:val="00B07424"/>
    <w:rsid w:val="00B1027E"/>
    <w:rsid w:val="00B10801"/>
    <w:rsid w:val="00B113DD"/>
    <w:rsid w:val="00B129FE"/>
    <w:rsid w:val="00B12C79"/>
    <w:rsid w:val="00B2214B"/>
    <w:rsid w:val="00B22EFF"/>
    <w:rsid w:val="00B2398D"/>
    <w:rsid w:val="00B26B55"/>
    <w:rsid w:val="00B32AED"/>
    <w:rsid w:val="00B35494"/>
    <w:rsid w:val="00B35B3F"/>
    <w:rsid w:val="00B37553"/>
    <w:rsid w:val="00B41B8B"/>
    <w:rsid w:val="00B4337E"/>
    <w:rsid w:val="00B44878"/>
    <w:rsid w:val="00B44914"/>
    <w:rsid w:val="00B53F5B"/>
    <w:rsid w:val="00B56A18"/>
    <w:rsid w:val="00B615B9"/>
    <w:rsid w:val="00B62765"/>
    <w:rsid w:val="00B64EA6"/>
    <w:rsid w:val="00B7186B"/>
    <w:rsid w:val="00B7721B"/>
    <w:rsid w:val="00B849F1"/>
    <w:rsid w:val="00B85AF1"/>
    <w:rsid w:val="00B87F26"/>
    <w:rsid w:val="00B9345E"/>
    <w:rsid w:val="00B93490"/>
    <w:rsid w:val="00BB4908"/>
    <w:rsid w:val="00BB6199"/>
    <w:rsid w:val="00BB6D66"/>
    <w:rsid w:val="00BC79A5"/>
    <w:rsid w:val="00BD00FC"/>
    <w:rsid w:val="00BD2F33"/>
    <w:rsid w:val="00BD5CF0"/>
    <w:rsid w:val="00BD7A26"/>
    <w:rsid w:val="00BE008A"/>
    <w:rsid w:val="00BE5263"/>
    <w:rsid w:val="00BE5497"/>
    <w:rsid w:val="00BF2161"/>
    <w:rsid w:val="00BF25A1"/>
    <w:rsid w:val="00BF2844"/>
    <w:rsid w:val="00BF3CF8"/>
    <w:rsid w:val="00BF53F3"/>
    <w:rsid w:val="00C13ABC"/>
    <w:rsid w:val="00C217C6"/>
    <w:rsid w:val="00C23A1A"/>
    <w:rsid w:val="00C24E04"/>
    <w:rsid w:val="00C303D5"/>
    <w:rsid w:val="00C316F9"/>
    <w:rsid w:val="00C35DF6"/>
    <w:rsid w:val="00C3677F"/>
    <w:rsid w:val="00C36E00"/>
    <w:rsid w:val="00C439CE"/>
    <w:rsid w:val="00C45835"/>
    <w:rsid w:val="00C473E4"/>
    <w:rsid w:val="00C522F0"/>
    <w:rsid w:val="00C61AD0"/>
    <w:rsid w:val="00C6207D"/>
    <w:rsid w:val="00C6601F"/>
    <w:rsid w:val="00C664E2"/>
    <w:rsid w:val="00C67D26"/>
    <w:rsid w:val="00C723C2"/>
    <w:rsid w:val="00C76633"/>
    <w:rsid w:val="00C76FA5"/>
    <w:rsid w:val="00C77B15"/>
    <w:rsid w:val="00C80563"/>
    <w:rsid w:val="00C838AE"/>
    <w:rsid w:val="00C83CCD"/>
    <w:rsid w:val="00C854C3"/>
    <w:rsid w:val="00C85917"/>
    <w:rsid w:val="00C9058D"/>
    <w:rsid w:val="00C9095F"/>
    <w:rsid w:val="00C93443"/>
    <w:rsid w:val="00CA18EC"/>
    <w:rsid w:val="00CA1921"/>
    <w:rsid w:val="00CB192A"/>
    <w:rsid w:val="00CB2C82"/>
    <w:rsid w:val="00CB323B"/>
    <w:rsid w:val="00CB4A95"/>
    <w:rsid w:val="00CB7EB4"/>
    <w:rsid w:val="00CC0374"/>
    <w:rsid w:val="00CC50B1"/>
    <w:rsid w:val="00CD316A"/>
    <w:rsid w:val="00CD4056"/>
    <w:rsid w:val="00CD4AD4"/>
    <w:rsid w:val="00CD7AF9"/>
    <w:rsid w:val="00CE0A3A"/>
    <w:rsid w:val="00CE2251"/>
    <w:rsid w:val="00CE5F91"/>
    <w:rsid w:val="00CF1E0B"/>
    <w:rsid w:val="00CF6A0E"/>
    <w:rsid w:val="00D0361E"/>
    <w:rsid w:val="00D04D49"/>
    <w:rsid w:val="00D0749B"/>
    <w:rsid w:val="00D1684D"/>
    <w:rsid w:val="00D211BC"/>
    <w:rsid w:val="00D246FE"/>
    <w:rsid w:val="00D31175"/>
    <w:rsid w:val="00D3347B"/>
    <w:rsid w:val="00D45904"/>
    <w:rsid w:val="00D54687"/>
    <w:rsid w:val="00D614C9"/>
    <w:rsid w:val="00D66B38"/>
    <w:rsid w:val="00D81439"/>
    <w:rsid w:val="00D827DB"/>
    <w:rsid w:val="00D84219"/>
    <w:rsid w:val="00D84CD8"/>
    <w:rsid w:val="00D85447"/>
    <w:rsid w:val="00D9024B"/>
    <w:rsid w:val="00D921F5"/>
    <w:rsid w:val="00D927C7"/>
    <w:rsid w:val="00D9737E"/>
    <w:rsid w:val="00D97BD7"/>
    <w:rsid w:val="00DA6970"/>
    <w:rsid w:val="00DB2432"/>
    <w:rsid w:val="00DB34FE"/>
    <w:rsid w:val="00DB74EB"/>
    <w:rsid w:val="00DD3DBE"/>
    <w:rsid w:val="00DD3EFF"/>
    <w:rsid w:val="00DD505A"/>
    <w:rsid w:val="00DD7C21"/>
    <w:rsid w:val="00DD7E87"/>
    <w:rsid w:val="00DE0EF0"/>
    <w:rsid w:val="00DE2C19"/>
    <w:rsid w:val="00DE480C"/>
    <w:rsid w:val="00DF6CBE"/>
    <w:rsid w:val="00E04D2D"/>
    <w:rsid w:val="00E06776"/>
    <w:rsid w:val="00E11463"/>
    <w:rsid w:val="00E13086"/>
    <w:rsid w:val="00E14B47"/>
    <w:rsid w:val="00E15A73"/>
    <w:rsid w:val="00E25C49"/>
    <w:rsid w:val="00E26976"/>
    <w:rsid w:val="00E278E0"/>
    <w:rsid w:val="00E3252F"/>
    <w:rsid w:val="00E33F87"/>
    <w:rsid w:val="00E377FB"/>
    <w:rsid w:val="00E43330"/>
    <w:rsid w:val="00E4512A"/>
    <w:rsid w:val="00E462FD"/>
    <w:rsid w:val="00E51BE7"/>
    <w:rsid w:val="00E5685B"/>
    <w:rsid w:val="00E60C6E"/>
    <w:rsid w:val="00E617E4"/>
    <w:rsid w:val="00E62872"/>
    <w:rsid w:val="00E71CE8"/>
    <w:rsid w:val="00E737AC"/>
    <w:rsid w:val="00E84CC7"/>
    <w:rsid w:val="00E90A70"/>
    <w:rsid w:val="00E91F08"/>
    <w:rsid w:val="00E920B3"/>
    <w:rsid w:val="00E93FA6"/>
    <w:rsid w:val="00E97486"/>
    <w:rsid w:val="00E97566"/>
    <w:rsid w:val="00EA0740"/>
    <w:rsid w:val="00EA1B11"/>
    <w:rsid w:val="00EA4E46"/>
    <w:rsid w:val="00EA5EC9"/>
    <w:rsid w:val="00EA65B3"/>
    <w:rsid w:val="00EA7F17"/>
    <w:rsid w:val="00EB1CED"/>
    <w:rsid w:val="00EB47C9"/>
    <w:rsid w:val="00EB64EF"/>
    <w:rsid w:val="00EC1983"/>
    <w:rsid w:val="00EC21A6"/>
    <w:rsid w:val="00EC3B01"/>
    <w:rsid w:val="00ED3270"/>
    <w:rsid w:val="00ED4BB8"/>
    <w:rsid w:val="00ED6ECA"/>
    <w:rsid w:val="00ED7156"/>
    <w:rsid w:val="00EF17DC"/>
    <w:rsid w:val="00EF22FC"/>
    <w:rsid w:val="00EF53BC"/>
    <w:rsid w:val="00EF5E0A"/>
    <w:rsid w:val="00EF6F9B"/>
    <w:rsid w:val="00F0125D"/>
    <w:rsid w:val="00F03080"/>
    <w:rsid w:val="00F0736A"/>
    <w:rsid w:val="00F117CF"/>
    <w:rsid w:val="00F16BBB"/>
    <w:rsid w:val="00F1723B"/>
    <w:rsid w:val="00F17532"/>
    <w:rsid w:val="00F17739"/>
    <w:rsid w:val="00F207CC"/>
    <w:rsid w:val="00F23C7C"/>
    <w:rsid w:val="00F30FE5"/>
    <w:rsid w:val="00F33FB9"/>
    <w:rsid w:val="00F357F3"/>
    <w:rsid w:val="00F422B8"/>
    <w:rsid w:val="00F510DA"/>
    <w:rsid w:val="00F530AE"/>
    <w:rsid w:val="00F535A7"/>
    <w:rsid w:val="00F53630"/>
    <w:rsid w:val="00F7120A"/>
    <w:rsid w:val="00F75E77"/>
    <w:rsid w:val="00F931A9"/>
    <w:rsid w:val="00F935A6"/>
    <w:rsid w:val="00F94A10"/>
    <w:rsid w:val="00F979E4"/>
    <w:rsid w:val="00FA08A3"/>
    <w:rsid w:val="00FA25B5"/>
    <w:rsid w:val="00FA791C"/>
    <w:rsid w:val="00FC16DA"/>
    <w:rsid w:val="00FC5E52"/>
    <w:rsid w:val="00FD2CF5"/>
    <w:rsid w:val="00FD7D36"/>
    <w:rsid w:val="00FE665B"/>
    <w:rsid w:val="00FE6EBC"/>
    <w:rsid w:val="00FF17F8"/>
    <w:rsid w:val="00FF461D"/>
    <w:rsid w:val="00FF59F2"/>
    <w:rsid w:val="065814CF"/>
    <w:rsid w:val="0A1516AB"/>
    <w:rsid w:val="0DF90232"/>
    <w:rsid w:val="1165BB97"/>
    <w:rsid w:val="216488AB"/>
    <w:rsid w:val="3AE44457"/>
    <w:rsid w:val="3D80AF53"/>
    <w:rsid w:val="5C3DF091"/>
    <w:rsid w:val="75AE4E8E"/>
    <w:rsid w:val="795A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601069"/>
  <w15:chartTrackingRefBased/>
  <w15:docId w15:val="{5C2BB8E3-4944-4D9A-9FAA-B1DBD430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C49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pPr>
      <w:keepNext/>
      <w:ind w:right="-154"/>
      <w:outlineLvl w:val="0"/>
    </w:pPr>
    <w:rPr>
      <w:b/>
      <w:bCs/>
      <w:color w:val="0000FF"/>
      <w:sz w:val="32"/>
    </w:rPr>
  </w:style>
  <w:style w:type="paragraph" w:styleId="Heading2">
    <w:name w:val="heading 2"/>
    <w:basedOn w:val="Normal"/>
    <w:next w:val="Normal"/>
    <w:qFormat/>
    <w:pPr>
      <w:keepNext/>
      <w:ind w:right="-154"/>
      <w:outlineLvl w:val="1"/>
    </w:pPr>
    <w:rPr>
      <w:color w:val="0000FF"/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4E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74E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8F07D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07D5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44D1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BF2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D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CNB">
    <w:name w:val="LOCN B"/>
    <w:basedOn w:val="Heading2"/>
    <w:rsid w:val="00FA25B5"/>
    <w:pPr>
      <w:pBdr>
        <w:bottom w:val="single" w:sz="6" w:space="1" w:color="auto"/>
      </w:pBdr>
      <w:spacing w:after="120"/>
      <w:ind w:right="0"/>
      <w:outlineLvl w:val="9"/>
    </w:pPr>
    <w:rPr>
      <w:rFonts w:ascii="Atlanta" w:hAnsi="Atlanta"/>
      <w:color w:val="auto"/>
      <w:sz w:val="28"/>
      <w:szCs w:val="20"/>
    </w:rPr>
  </w:style>
  <w:style w:type="character" w:customStyle="1" w:styleId="apple-style-span">
    <w:name w:val="apple-style-span"/>
    <w:basedOn w:val="DefaultParagraphFont"/>
    <w:rsid w:val="00E25C49"/>
  </w:style>
  <w:style w:type="paragraph" w:customStyle="1" w:styleId="Default">
    <w:name w:val="Default"/>
    <w:rsid w:val="00CD4056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paragraph" w:customStyle="1" w:styleId="letrtxt">
    <w:name w:val="letrtxt"/>
    <w:basedOn w:val="Normal"/>
    <w:rsid w:val="00564BB2"/>
    <w:rPr>
      <w:szCs w:val="20"/>
    </w:rPr>
  </w:style>
  <w:style w:type="paragraph" w:styleId="ListParagraph">
    <w:name w:val="List Paragraph"/>
    <w:basedOn w:val="Normal"/>
    <w:uiPriority w:val="34"/>
    <w:qFormat/>
    <w:rsid w:val="00E06776"/>
    <w:pPr>
      <w:ind w:left="720"/>
    </w:pPr>
  </w:style>
  <w:style w:type="character" w:styleId="Strong">
    <w:name w:val="Strong"/>
    <w:uiPriority w:val="22"/>
    <w:qFormat/>
    <w:rsid w:val="007308F0"/>
    <w:rPr>
      <w:b/>
      <w:bCs/>
    </w:rPr>
  </w:style>
  <w:style w:type="character" w:styleId="Emphasis">
    <w:name w:val="Emphasis"/>
    <w:qFormat/>
    <w:rsid w:val="00577AFA"/>
    <w:rPr>
      <w:i/>
      <w:iCs/>
    </w:rPr>
  </w:style>
  <w:style w:type="character" w:customStyle="1" w:styleId="Heading3Char">
    <w:name w:val="Heading 3 Char"/>
    <w:link w:val="Heading3"/>
    <w:semiHidden/>
    <w:rsid w:val="00474ED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474ED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bodycopy10pt">
    <w:name w:val="1 body copy 10pt"/>
    <w:basedOn w:val="Normal"/>
    <w:link w:val="1bodycopy10ptChar"/>
    <w:qFormat/>
    <w:rsid w:val="000F2B32"/>
    <w:pPr>
      <w:spacing w:after="120"/>
    </w:pPr>
    <w:rPr>
      <w:rFonts w:ascii="Arial" w:eastAsia="MS Mincho" w:hAnsi="Arial"/>
      <w:sz w:val="20"/>
      <w:lang w:val="en-US" w:eastAsia="en-US"/>
    </w:rPr>
  </w:style>
  <w:style w:type="character" w:customStyle="1" w:styleId="1bodycopy10ptChar">
    <w:name w:val="1 body copy 10pt Char"/>
    <w:link w:val="1bodycopy10pt"/>
    <w:rsid w:val="000F2B32"/>
    <w:rPr>
      <w:rFonts w:ascii="Arial" w:eastAsia="MS Mincho" w:hAnsi="Arial"/>
      <w:szCs w:val="24"/>
      <w:lang w:val="en-US" w:eastAsia="en-US"/>
    </w:rPr>
  </w:style>
  <w:style w:type="paragraph" w:customStyle="1" w:styleId="Tablebodycopy">
    <w:name w:val="Table body copy"/>
    <w:basedOn w:val="1bodycopy10pt"/>
    <w:qFormat/>
    <w:rsid w:val="000F2B32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0F2B32"/>
    <w:pPr>
      <w:numPr>
        <w:numId w:val="15"/>
      </w:numPr>
      <w:tabs>
        <w:tab w:val="num" w:pos="360"/>
      </w:tabs>
      <w:ind w:left="0" w:firstLine="0"/>
    </w:pPr>
  </w:style>
  <w:style w:type="paragraph" w:customStyle="1" w:styleId="2Subheadpink">
    <w:name w:val="2 Subhead pink"/>
    <w:next w:val="Normal"/>
    <w:qFormat/>
    <w:rsid w:val="00BF53F3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val="en-US" w:eastAsia="en-US"/>
    </w:rPr>
  </w:style>
  <w:style w:type="paragraph" w:customStyle="1" w:styleId="3Bulletedcopyblue">
    <w:name w:val="3 Bulleted copy blue"/>
    <w:basedOn w:val="Normal"/>
    <w:qFormat/>
    <w:rsid w:val="00BF53F3"/>
    <w:pPr>
      <w:numPr>
        <w:numId w:val="17"/>
      </w:numPr>
      <w:spacing w:after="120"/>
      <w:ind w:right="284"/>
    </w:pPr>
    <w:rPr>
      <w:rFonts w:ascii="Arial" w:eastAsia="MS Mincho" w:hAnsi="Arial" w:cs="Arial"/>
      <w:sz w:val="20"/>
      <w:szCs w:val="20"/>
      <w:lang w:val="en-US" w:eastAsia="en-US"/>
    </w:rPr>
  </w:style>
  <w:style w:type="paragraph" w:customStyle="1" w:styleId="6Boxheading">
    <w:name w:val="6 Box heading"/>
    <w:basedOn w:val="Normal"/>
    <w:qFormat/>
    <w:rsid w:val="00BF53F3"/>
    <w:pPr>
      <w:spacing w:after="120"/>
    </w:pPr>
    <w:rPr>
      <w:rFonts w:ascii="Arial" w:eastAsia="MS Mincho" w:hAnsi="Arial"/>
      <w:b/>
      <w:color w:val="12263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5.jpeg"/><Relationship Id="rId16" Type="http://schemas.openxmlformats.org/officeDocument/2006/relationships/image" Target="media/image17.jpeg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11" Type="http://schemas.openxmlformats.org/officeDocument/2006/relationships/image" Target="media/image10.jpeg"/><Relationship Id="rId5" Type="http://schemas.openxmlformats.org/officeDocument/2006/relationships/image" Target="media/image8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7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johnssevenoaks.co.uk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na\Application%20Data\Microsoft\Templates\Headed%20paper%20incl%20log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448F2-3BDB-45F8-B614-DEC9D592F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incl logos.dot</Template>
  <TotalTime>1</TotalTime>
  <Pages>2</Pages>
  <Words>482</Words>
  <Characters>3004</Characters>
  <Application>Microsoft Office Word</Application>
  <DocSecurity>0</DocSecurity>
  <Lines>25</Lines>
  <Paragraphs>6</Paragraphs>
  <ScaleCrop>false</ScaleCrop>
  <Company>The School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29th March 2010</dc:title>
  <dc:subject/>
  <dc:creator>Theresa</dc:creator>
  <cp:keywords/>
  <cp:lastModifiedBy>Karen MILES</cp:lastModifiedBy>
  <cp:revision>2</cp:revision>
  <cp:lastPrinted>2020-02-03T18:52:00Z</cp:lastPrinted>
  <dcterms:created xsi:type="dcterms:W3CDTF">2026-06-04T12:08:00Z</dcterms:created>
  <dcterms:modified xsi:type="dcterms:W3CDTF">2026-06-04T12:08:00Z</dcterms:modified>
</cp:coreProperties>
</file>