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0FEC8" w14:textId="36C1E2BB" w:rsidR="00461BDC" w:rsidRPr="005A5389" w:rsidRDefault="00474EDC" w:rsidP="5C3DF091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  <w:r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St John’s Class Teacher </w:t>
      </w:r>
      <w:r w:rsidR="216488AB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P</w:t>
      </w:r>
      <w:r w:rsidR="00461BDC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erson </w:t>
      </w:r>
      <w:r w:rsidR="1165BB97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S</w:t>
      </w:r>
      <w:r w:rsidR="00461BDC" w:rsidRPr="5C3DF091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pecification </w:t>
      </w:r>
    </w:p>
    <w:p w14:paraId="672A6659" w14:textId="77777777" w:rsidR="00461BDC" w:rsidRPr="005A5389" w:rsidRDefault="00461BDC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</w:p>
    <w:p w14:paraId="0A37501D" w14:textId="77777777" w:rsidR="00461BDC" w:rsidRDefault="00461BDC" w:rsidP="00461BDC">
      <w:pPr>
        <w:jc w:val="right"/>
      </w:pPr>
    </w:p>
    <w:tbl>
      <w:tblPr>
        <w:tblW w:w="9847" w:type="dxa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71"/>
        <w:gridCol w:w="8176"/>
      </w:tblGrid>
      <w:tr w:rsidR="000F2B32" w14:paraId="14F8C8C3" w14:textId="77777777" w:rsidTr="5C3DF091">
        <w:trPr>
          <w:cantSplit/>
        </w:trPr>
        <w:tc>
          <w:tcPr>
            <w:tcW w:w="1650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7C1778BA" w14:textId="77777777" w:rsidR="000F2B32" w:rsidRPr="00522F69" w:rsidRDefault="000F2B32" w:rsidP="005A5389">
            <w:pPr>
              <w:pStyle w:val="1bodycopy10pt"/>
              <w:suppressAutoHyphens/>
              <w:spacing w:after="0"/>
              <w:rPr>
                <w:caps/>
                <w:color w:val="F8F8F8"/>
                <w:lang w:val="en-GB"/>
              </w:rPr>
            </w:pPr>
            <w:r w:rsidRPr="00522F69">
              <w:rPr>
                <w:caps/>
                <w:color w:val="F8F8F8"/>
                <w:lang w:val="en-GB"/>
              </w:rPr>
              <w:t>criteria</w:t>
            </w:r>
          </w:p>
        </w:tc>
        <w:tc>
          <w:tcPr>
            <w:tcW w:w="8197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5463A1FB" w14:textId="77777777" w:rsidR="000F2B32" w:rsidRPr="00522F69" w:rsidRDefault="000F2B32" w:rsidP="005A5389">
            <w:pPr>
              <w:pStyle w:val="1bodycopy10pt"/>
              <w:suppressAutoHyphens/>
              <w:spacing w:after="0"/>
              <w:rPr>
                <w:caps/>
                <w:color w:val="F8F8F8"/>
                <w:lang w:val="en-GB"/>
              </w:rPr>
            </w:pPr>
            <w:r w:rsidRPr="00522F69">
              <w:rPr>
                <w:caps/>
                <w:color w:val="F8F8F8"/>
                <w:lang w:val="en-GB"/>
              </w:rPr>
              <w:t>qualities</w:t>
            </w:r>
          </w:p>
        </w:tc>
      </w:tr>
      <w:tr w:rsidR="000F2B32" w14:paraId="6185D40B" w14:textId="77777777" w:rsidTr="5C3DF091">
        <w:trPr>
          <w:cantSplit/>
        </w:trPr>
        <w:tc>
          <w:tcPr>
            <w:tcW w:w="1650" w:type="dxa"/>
            <w:tcBorders>
              <w:top w:val="single" w:sz="4" w:space="0" w:color="F8F8F8"/>
            </w:tcBorders>
          </w:tcPr>
          <w:p w14:paraId="709D6132" w14:textId="77777777" w:rsidR="000F2B32" w:rsidRPr="000F2B32" w:rsidRDefault="000F2B32" w:rsidP="005A5389">
            <w:pPr>
              <w:pStyle w:val="Tablebodycopy"/>
              <w:rPr>
                <w:b/>
                <w:sz w:val="22"/>
                <w:szCs w:val="22"/>
                <w:lang w:val="en-GB"/>
              </w:rPr>
            </w:pPr>
            <w:r w:rsidRPr="000F2B32">
              <w:rPr>
                <w:b/>
                <w:sz w:val="22"/>
                <w:szCs w:val="22"/>
              </w:rPr>
              <w:t xml:space="preserve">Qualifications </w:t>
            </w:r>
            <w:r w:rsidRPr="000F2B32">
              <w:rPr>
                <w:b/>
                <w:sz w:val="22"/>
                <w:szCs w:val="22"/>
              </w:rPr>
              <w:br/>
              <w:t>and experience</w:t>
            </w:r>
          </w:p>
        </w:tc>
        <w:tc>
          <w:tcPr>
            <w:tcW w:w="8197" w:type="dxa"/>
            <w:tcBorders>
              <w:top w:val="single" w:sz="4" w:space="0" w:color="F8F8F8"/>
            </w:tcBorders>
          </w:tcPr>
          <w:p w14:paraId="79887FF7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 xml:space="preserve">Qualified teacher status </w:t>
            </w:r>
          </w:p>
          <w:p w14:paraId="1BC91BF9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Degree</w:t>
            </w:r>
          </w:p>
          <w:p w14:paraId="15F178C2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  <w:lang w:val="en-GB"/>
              </w:rPr>
            </w:pPr>
            <w:r w:rsidRPr="000F2B32">
              <w:rPr>
                <w:sz w:val="22"/>
                <w:szCs w:val="22"/>
              </w:rPr>
              <w:t xml:space="preserve">Successful primary teaching experience </w:t>
            </w:r>
          </w:p>
          <w:p w14:paraId="5DAB6C7B" w14:textId="77777777" w:rsidR="000F2B32" w:rsidRPr="000F2B32" w:rsidRDefault="000F2B32" w:rsidP="005A5389">
            <w:pPr>
              <w:pStyle w:val="Tablebodycopy"/>
              <w:spacing w:after="0"/>
              <w:rPr>
                <w:sz w:val="22"/>
                <w:szCs w:val="22"/>
                <w:lang w:val="en-GB"/>
              </w:rPr>
            </w:pPr>
          </w:p>
        </w:tc>
      </w:tr>
      <w:tr w:rsidR="000F2B32" w14:paraId="4469EE1E" w14:textId="77777777" w:rsidTr="5C3DF091">
        <w:trPr>
          <w:cantSplit/>
        </w:trPr>
        <w:tc>
          <w:tcPr>
            <w:tcW w:w="1650" w:type="dxa"/>
            <w:tcMar>
              <w:top w:w="113" w:type="dxa"/>
              <w:bottom w:w="113" w:type="dxa"/>
            </w:tcMar>
          </w:tcPr>
          <w:p w14:paraId="3709B384" w14:textId="77777777" w:rsidR="000F2B32" w:rsidRPr="000F2B32" w:rsidRDefault="000F2B32" w:rsidP="005A5389">
            <w:pPr>
              <w:pStyle w:val="Tablebodycopy"/>
              <w:rPr>
                <w:b/>
                <w:sz w:val="22"/>
                <w:szCs w:val="22"/>
                <w:lang w:val="en-GB"/>
              </w:rPr>
            </w:pPr>
            <w:r w:rsidRPr="000F2B32">
              <w:rPr>
                <w:b/>
                <w:sz w:val="22"/>
                <w:szCs w:val="22"/>
              </w:rPr>
              <w:t>Skills and knowledge</w:t>
            </w:r>
          </w:p>
        </w:tc>
        <w:tc>
          <w:tcPr>
            <w:tcW w:w="8197" w:type="dxa"/>
            <w:tcMar>
              <w:top w:w="113" w:type="dxa"/>
              <w:bottom w:w="113" w:type="dxa"/>
            </w:tcMar>
          </w:tcPr>
          <w:p w14:paraId="6C0B2CC6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Knowledge of the National Curriculum</w:t>
            </w:r>
          </w:p>
          <w:p w14:paraId="1C7E79AF" w14:textId="77777777" w:rsidR="000F2B32" w:rsidRPr="000F2B32" w:rsidRDefault="065814CF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5C3DF091">
              <w:rPr>
                <w:sz w:val="22"/>
                <w:szCs w:val="22"/>
              </w:rPr>
              <w:t>Knowledge of effective teaching and learning strategies</w:t>
            </w:r>
          </w:p>
          <w:p w14:paraId="4F6A3686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A good understanding of how children learn</w:t>
            </w:r>
          </w:p>
          <w:p w14:paraId="292F9241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Ability to adapt teaching to meet pupils’ needs</w:t>
            </w:r>
          </w:p>
          <w:p w14:paraId="4B3D2152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Ability to build effective working relationships with pupils</w:t>
            </w:r>
          </w:p>
          <w:p w14:paraId="610E0683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Knowledge of guidance and requirements around safeguarding children</w:t>
            </w:r>
          </w:p>
          <w:p w14:paraId="10FEF7EB" w14:textId="77777777" w:rsidR="000F2B32" w:rsidRPr="000F2B32" w:rsidRDefault="000F2B32" w:rsidP="000F2B32">
            <w:pPr>
              <w:pStyle w:val="Tablecopybulleted"/>
              <w:tabs>
                <w:tab w:val="clear" w:pos="360"/>
              </w:tabs>
              <w:ind w:left="340" w:hanging="170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 xml:space="preserve">Knowledge of effective </w:t>
            </w:r>
            <w:proofErr w:type="spellStart"/>
            <w:r w:rsidRPr="000F2B32">
              <w:rPr>
                <w:sz w:val="22"/>
                <w:szCs w:val="22"/>
              </w:rPr>
              <w:t>behaviour</w:t>
            </w:r>
            <w:proofErr w:type="spellEnd"/>
            <w:r w:rsidRPr="000F2B32">
              <w:rPr>
                <w:sz w:val="22"/>
                <w:szCs w:val="22"/>
              </w:rPr>
              <w:t xml:space="preserve"> management strategies</w:t>
            </w:r>
          </w:p>
          <w:p w14:paraId="6A05A809" w14:textId="111DB984" w:rsidR="000F2B32" w:rsidRPr="000F2B32" w:rsidRDefault="065814CF" w:rsidP="5C3DF091">
            <w:pPr>
              <w:pStyle w:val="Tablecopybulleted"/>
              <w:tabs>
                <w:tab w:val="clear" w:pos="360"/>
              </w:tabs>
              <w:spacing w:after="0"/>
              <w:ind w:left="340" w:hanging="170"/>
              <w:rPr>
                <w:sz w:val="22"/>
                <w:szCs w:val="22"/>
                <w:lang w:val="en-GB"/>
              </w:rPr>
            </w:pPr>
            <w:r w:rsidRPr="5C3DF091">
              <w:rPr>
                <w:sz w:val="22"/>
                <w:szCs w:val="22"/>
              </w:rPr>
              <w:t>Good ICT skills, particularly using ICT to support learning</w:t>
            </w:r>
          </w:p>
        </w:tc>
      </w:tr>
      <w:tr w:rsidR="000F2B32" w14:paraId="01511AB1" w14:textId="77777777" w:rsidTr="5C3DF091">
        <w:trPr>
          <w:cantSplit/>
        </w:trPr>
        <w:tc>
          <w:tcPr>
            <w:tcW w:w="1650" w:type="dxa"/>
            <w:tcMar>
              <w:top w:w="113" w:type="dxa"/>
              <w:bottom w:w="113" w:type="dxa"/>
            </w:tcMar>
          </w:tcPr>
          <w:p w14:paraId="5B7A0343" w14:textId="77777777" w:rsidR="000F2B32" w:rsidRPr="000F2B32" w:rsidRDefault="000F2B32" w:rsidP="005A5389">
            <w:pPr>
              <w:pStyle w:val="Tablebodycopy"/>
              <w:rPr>
                <w:b/>
                <w:sz w:val="22"/>
                <w:szCs w:val="22"/>
              </w:rPr>
            </w:pPr>
            <w:r w:rsidRPr="000F2B32">
              <w:rPr>
                <w:b/>
                <w:sz w:val="22"/>
                <w:szCs w:val="22"/>
              </w:rPr>
              <w:t>Personal qualities</w:t>
            </w:r>
          </w:p>
        </w:tc>
        <w:tc>
          <w:tcPr>
            <w:tcW w:w="8197" w:type="dxa"/>
            <w:tcMar>
              <w:top w:w="113" w:type="dxa"/>
              <w:bottom w:w="113" w:type="dxa"/>
            </w:tcMar>
          </w:tcPr>
          <w:p w14:paraId="1FCFF556" w14:textId="7E1A5193" w:rsidR="000F2B32" w:rsidRPr="000F2B32" w:rsidRDefault="065814CF" w:rsidP="000F2B32">
            <w:pPr>
              <w:pStyle w:val="Tablecopybulleted"/>
              <w:rPr>
                <w:sz w:val="22"/>
                <w:szCs w:val="22"/>
              </w:rPr>
            </w:pPr>
            <w:r w:rsidRPr="5C3DF091">
              <w:rPr>
                <w:sz w:val="22"/>
                <w:szCs w:val="22"/>
              </w:rPr>
              <w:t>A commitment to getting the best outcomes for all pupils and promoting the ethos and values of the school</w:t>
            </w:r>
          </w:p>
          <w:p w14:paraId="660032C4" w14:textId="77777777" w:rsidR="000F2B32" w:rsidRPr="000F2B32" w:rsidRDefault="000F2B32" w:rsidP="000F2B32">
            <w:pPr>
              <w:pStyle w:val="Tablecopybulleted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High expectations for children’s attainment and progress</w:t>
            </w:r>
          </w:p>
          <w:p w14:paraId="37909E9F" w14:textId="77777777" w:rsidR="000F2B32" w:rsidRPr="000F2B32" w:rsidRDefault="000F2B32" w:rsidP="000F2B32">
            <w:pPr>
              <w:pStyle w:val="Tablecopybulleted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 xml:space="preserve">Ability to work under pressure and </w:t>
            </w:r>
            <w:proofErr w:type="spellStart"/>
            <w:r w:rsidRPr="000F2B32">
              <w:rPr>
                <w:sz w:val="22"/>
                <w:szCs w:val="22"/>
              </w:rPr>
              <w:t>prioritise</w:t>
            </w:r>
            <w:proofErr w:type="spellEnd"/>
            <w:r w:rsidRPr="000F2B32">
              <w:rPr>
                <w:sz w:val="22"/>
                <w:szCs w:val="22"/>
              </w:rPr>
              <w:t xml:space="preserve"> effectively</w:t>
            </w:r>
          </w:p>
          <w:p w14:paraId="0A627B4B" w14:textId="77777777" w:rsidR="000F2B32" w:rsidRPr="000F2B32" w:rsidRDefault="000F2B32" w:rsidP="000F2B32">
            <w:pPr>
              <w:pStyle w:val="Tablecopybulleted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Commitment to maintaining confidentiality at all times</w:t>
            </w:r>
          </w:p>
          <w:p w14:paraId="543F743F" w14:textId="77777777" w:rsidR="000F2B32" w:rsidRPr="000F2B32" w:rsidRDefault="000F2B32" w:rsidP="000F2B32">
            <w:pPr>
              <w:pStyle w:val="Tablecopybulleted"/>
              <w:rPr>
                <w:sz w:val="22"/>
                <w:szCs w:val="22"/>
              </w:rPr>
            </w:pPr>
            <w:r w:rsidRPr="000F2B32">
              <w:rPr>
                <w:sz w:val="22"/>
                <w:szCs w:val="22"/>
              </w:rPr>
              <w:t>Commitment to safeguarding and equality</w:t>
            </w:r>
          </w:p>
          <w:p w14:paraId="31115818" w14:textId="683B0033" w:rsidR="000F2B32" w:rsidRPr="000F2B32" w:rsidRDefault="065814CF" w:rsidP="000F2B32">
            <w:pPr>
              <w:pStyle w:val="Tablecopybulleted"/>
              <w:rPr>
                <w:sz w:val="22"/>
                <w:szCs w:val="22"/>
              </w:rPr>
            </w:pPr>
            <w:r w:rsidRPr="5C3DF091">
              <w:rPr>
                <w:sz w:val="22"/>
                <w:szCs w:val="22"/>
              </w:rPr>
              <w:t>Commitment to continued professional development</w:t>
            </w:r>
          </w:p>
        </w:tc>
      </w:tr>
    </w:tbl>
    <w:p w14:paraId="5A39BBE3" w14:textId="77777777" w:rsidR="00461BDC" w:rsidRDefault="00461BDC" w:rsidP="00461BDC"/>
    <w:p w14:paraId="41C8F396" w14:textId="77777777" w:rsidR="00461BDC" w:rsidRPr="00461BDC" w:rsidRDefault="00461BDC" w:rsidP="00461BDC">
      <w:pPr>
        <w:jc w:val="right"/>
      </w:pPr>
    </w:p>
    <w:sectPr w:rsidR="00461BDC" w:rsidRPr="00461BDC" w:rsidSect="00B93490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701" w:right="958" w:bottom="1276" w:left="95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B00A" w14:textId="77777777" w:rsidR="007C1BFE" w:rsidRDefault="007C1BFE">
      <w:r>
        <w:separator/>
      </w:r>
    </w:p>
  </w:endnote>
  <w:endnote w:type="continuationSeparator" w:id="0">
    <w:p w14:paraId="60061E4C" w14:textId="77777777" w:rsidR="007C1BFE" w:rsidRDefault="007C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697A1A23" w14:textId="77777777" w:rsidTr="5C3DF091">
      <w:trPr>
        <w:trHeight w:val="300"/>
      </w:trPr>
      <w:tc>
        <w:tcPr>
          <w:tcW w:w="3330" w:type="dxa"/>
        </w:tcPr>
        <w:p w14:paraId="573686BF" w14:textId="51DA9B56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24694B92" w14:textId="6F33E7D9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510F7E68" w14:textId="281F73F6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3F0067E2" w14:textId="57F882C2" w:rsidR="5C3DF091" w:rsidRDefault="5C3DF091" w:rsidP="5C3DF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77777777" w:rsidR="00A77140" w:rsidRDefault="003F7DF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3F45E6C" wp14:editId="07777777">
              <wp:simplePos x="0" y="0"/>
              <wp:positionH relativeFrom="column">
                <wp:posOffset>-50800</wp:posOffset>
              </wp:positionH>
              <wp:positionV relativeFrom="paragraph">
                <wp:posOffset>-595630</wp:posOffset>
              </wp:positionV>
              <wp:extent cx="6557645" cy="908050"/>
              <wp:effectExtent l="0" t="0" r="0" b="0"/>
              <wp:wrapNone/>
              <wp:docPr id="86635298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38946268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343228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48416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481660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338129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142C0AEC">
            <v:group id="Group 6" style="position:absolute;margin-left:-4pt;margin-top:-46.9pt;width:516.35pt;height:71.5pt;z-index:251660800" coordsize="65574,9080" o:spid="_x0000_s1026" w14:anchorId="75866F4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9CAD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33499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7437474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7930918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134722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673746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4245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FBEC8C7">
            <v:group id="Group 6" style="position:absolute;margin-left:41pt;margin-top:201.3pt;width:516.35pt;height:71.5pt;z-index:251659776" coordsize="65574,9080" o:spid="_x0000_s1026" w14:anchorId="7F909B7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o1yyOrnT/tlr9uVPNNt5q+c&#10;E/vbM5x74xVqpjUjK/K720+fYqUWt0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548901C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171205706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230760457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443216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07247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5374248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7495924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452FF09D">
            <v:group id="Group 6" style="position:absolute;margin-left:41pt;margin-top:201.3pt;width:516.35pt;height:71.5pt;z-index:251658752" coordsize="65574,9080" o:spid="_x0000_s1026" w14:anchorId="7AC292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1yyOrnT/tlr9uV&#10;PNNt5q+cE/vbM5x74xVqpjUjK/K720+fYqUWt0FFFFU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A7DE5F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490091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210380473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1426651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3781031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7998209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8104857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B4C4CF4">
            <v:group id="Group 5" style="position:absolute;margin-left:36.65pt;margin-top:4in;width:517.85pt;height:55.05pt;z-index:251655680" coordsize="65768,6992" o:spid="_x0000_s1026" w14:anchorId="6D299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33A3EAF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1108978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3290462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15928495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56521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9782319">
            <v:group id="Group 2" style="position:absolute;margin-left:41pt;margin-top:201.5pt;width:516.5pt;height:71.5pt;z-index:251656704" coordsize="65595,9080" o:spid="_x0000_s1026" w14:anchorId="23591A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E1F8F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CA438CD">
            <v:group id="Group 1" style="position:absolute;margin-left:41pt;margin-top:201.3pt;width:516.35pt;height:71.5pt;z-index:251657728" coordsize="65574,9080" o:spid="_x0000_s1026" w14:anchorId="5A0CDB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FD9C" w14:textId="77777777" w:rsidR="007C1BFE" w:rsidRDefault="007C1BFE">
      <w:r>
        <w:separator/>
      </w:r>
    </w:p>
  </w:footnote>
  <w:footnote w:type="continuationSeparator" w:id="0">
    <w:p w14:paraId="4B94D5A5" w14:textId="77777777" w:rsidR="007C1BFE" w:rsidRDefault="007C1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5C3DF091" w14:paraId="3B88B0EC" w14:textId="77777777" w:rsidTr="5C3DF091">
      <w:trPr>
        <w:trHeight w:val="300"/>
      </w:trPr>
      <w:tc>
        <w:tcPr>
          <w:tcW w:w="3330" w:type="dxa"/>
        </w:tcPr>
        <w:p w14:paraId="63B2D368" w14:textId="71BD5C73" w:rsidR="5C3DF091" w:rsidRDefault="5C3DF091" w:rsidP="5C3DF091">
          <w:pPr>
            <w:pStyle w:val="Header"/>
            <w:ind w:left="-115"/>
          </w:pPr>
        </w:p>
      </w:tc>
      <w:tc>
        <w:tcPr>
          <w:tcW w:w="3330" w:type="dxa"/>
        </w:tcPr>
        <w:p w14:paraId="75D3826C" w14:textId="7D19E447" w:rsidR="5C3DF091" w:rsidRDefault="5C3DF091" w:rsidP="5C3DF091">
          <w:pPr>
            <w:pStyle w:val="Header"/>
            <w:jc w:val="center"/>
          </w:pPr>
        </w:p>
      </w:tc>
      <w:tc>
        <w:tcPr>
          <w:tcW w:w="3330" w:type="dxa"/>
        </w:tcPr>
        <w:p w14:paraId="219209AE" w14:textId="055A6F97" w:rsidR="5C3DF091" w:rsidRDefault="5C3DF091" w:rsidP="5C3DF091">
          <w:pPr>
            <w:pStyle w:val="Header"/>
            <w:ind w:right="-115"/>
            <w:jc w:val="right"/>
          </w:pPr>
        </w:p>
      </w:tc>
    </w:tr>
  </w:tbl>
  <w:p w14:paraId="70AA719C" w14:textId="1AD39941" w:rsidR="5C3DF091" w:rsidRDefault="5C3DF091" w:rsidP="5C3DF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BA4A" w14:textId="552039C9" w:rsidR="5C3DF091" w:rsidRDefault="5C3DF091" w:rsidP="5C3DF091">
    <w:pPr>
      <w:pStyle w:val="Heading1"/>
      <w:ind w:left="720" w:right="0"/>
      <w:rPr>
        <w:rFonts w:ascii="Arial" w:eastAsia="Arial" w:hAnsi="Arial" w:cs="Arial"/>
        <w:color w:val="000099"/>
        <w:sz w:val="34"/>
        <w:szCs w:val="34"/>
      </w:rPr>
    </w:pP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7AC770EC" w14:textId="46B816EB" w:rsidR="5C3DF091" w:rsidRDefault="5C3DF091" w:rsidP="5C3DF091">
    <w:pPr>
      <w:rPr>
        <w:color w:val="000000" w:themeColor="text1"/>
      </w:rPr>
    </w:pPr>
    <w:r>
      <w:rPr>
        <w:noProof/>
      </w:rPr>
      <w:drawing>
        <wp:inline distT="0" distB="0" distL="0" distR="0" wp14:anchorId="7957FD63" wp14:editId="1ED325F9">
          <wp:extent cx="990600" cy="895350"/>
          <wp:effectExtent l="0" t="0" r="0" b="0"/>
          <wp:docPr id="92074925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749251" name="Picture 920749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7F2AC11E" wp14:editId="46296A45">
          <wp:extent cx="942975" cy="942975"/>
          <wp:effectExtent l="0" t="0" r="0" b="0"/>
          <wp:docPr id="1990825030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825030" name="Picture 19908250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0E503F" w14:textId="328F6DFD" w:rsidR="5C3DF091" w:rsidRDefault="5C3DF091" w:rsidP="5C3DF091">
    <w:pPr>
      <w:rPr>
        <w:rFonts w:ascii="Calibri" w:eastAsia="Calibri" w:hAnsi="Calibri" w:cs="Calibri"/>
        <w:color w:val="000000" w:themeColor="text1"/>
        <w:sz w:val="22"/>
        <w:szCs w:val="22"/>
      </w:rPr>
    </w:pPr>
    <w:r w:rsidRPr="5C3DF091">
      <w:rPr>
        <w:rFonts w:ascii="Calibri" w:eastAsia="Calibri" w:hAnsi="Calibri" w:cs="Calibri"/>
        <w:color w:val="000000" w:themeColor="text1"/>
        <w:sz w:val="22"/>
        <w:szCs w:val="22"/>
      </w:rPr>
      <w:t xml:space="preserve"> </w:t>
    </w:r>
  </w:p>
  <w:p w14:paraId="5AC4B15C" w14:textId="7554C8C9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>Bayham Road</w:t>
    </w:r>
  </w:p>
  <w:p w14:paraId="68508A9F" w14:textId="45FA61B7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</w:t>
    </w:r>
    <w:r>
      <w:tab/>
    </w:r>
    <w:r>
      <w:tab/>
    </w:r>
    <w:r>
      <w:tab/>
    </w:r>
    <w:proofErr w:type="gramStart"/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Sevenoaks</w:t>
    </w:r>
    <w:proofErr w:type="gramEnd"/>
  </w:p>
  <w:p w14:paraId="2D65610D" w14:textId="4F054EDB" w:rsidR="5C3DF091" w:rsidRDefault="00E07F38" w:rsidP="5C3DF091">
    <w:pPr>
      <w:rPr>
        <w:rFonts w:ascii="Arial" w:eastAsia="Arial" w:hAnsi="Arial" w:cs="Arial"/>
        <w:color w:val="000000" w:themeColor="text1"/>
        <w:sz w:val="22"/>
        <w:szCs w:val="22"/>
      </w:rPr>
    </w:pPr>
    <w:hyperlink r:id="rId3">
      <w:r w:rsidR="5C3DF091" w:rsidRPr="5C3DF091">
        <w:rPr>
          <w:rStyle w:val="Hyperlink"/>
          <w:rFonts w:ascii="Arial" w:eastAsia="Arial" w:hAnsi="Arial" w:cs="Arial"/>
          <w:sz w:val="22"/>
          <w:szCs w:val="22"/>
        </w:rPr>
        <w:t>www.stjohnssevenoaks.co.uk</w:t>
      </w:r>
    </w:hyperlink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>
      <w:tab/>
    </w:r>
    <w:r w:rsidR="5C3DF091"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        Kent</w:t>
    </w:r>
  </w:p>
  <w:p w14:paraId="43DC7F6A" w14:textId="78EE76DA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stjohnssevenoaks.co.uk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5C3DF091">
      <w:rPr>
        <w:rFonts w:ascii="Arial" w:eastAsia="Arial" w:hAnsi="Arial" w:cs="Arial"/>
        <w:color w:val="000000" w:themeColor="text1"/>
        <w:sz w:val="22"/>
        <w:szCs w:val="22"/>
      </w:rPr>
      <w:t xml:space="preserve">    TN13 3XD</w:t>
    </w:r>
  </w:p>
  <w:p w14:paraId="2B76AF28" w14:textId="03B8C9AD" w:rsidR="5C3DF091" w:rsidRDefault="5C3DF091" w:rsidP="5C3DF091">
    <w:pPr>
      <w:rPr>
        <w:rFonts w:ascii="Arial" w:eastAsia="Arial" w:hAnsi="Arial" w:cs="Arial"/>
        <w:color w:val="000000" w:themeColor="text1"/>
        <w:sz w:val="22"/>
        <w:szCs w:val="22"/>
      </w:rPr>
    </w:pPr>
    <w:r w:rsidRPr="5C3DF091">
      <w:rPr>
        <w:rFonts w:ascii="Arial" w:eastAsia="Arial" w:hAnsi="Arial" w:cs="Arial"/>
        <w:color w:val="000000" w:themeColor="text1"/>
        <w:sz w:val="22"/>
        <w:szCs w:val="22"/>
      </w:rPr>
      <w:t>01732 453944</w:t>
    </w:r>
    <w:r>
      <w:tab/>
    </w:r>
  </w:p>
  <w:p w14:paraId="0D0B940D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5999172B"/>
    <w:multiLevelType w:val="hybridMultilevel"/>
    <w:tmpl w:val="025E1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5902796">
    <w:abstractNumId w:val="8"/>
  </w:num>
  <w:num w:numId="2" w16cid:durableId="2060324396">
    <w:abstractNumId w:val="14"/>
  </w:num>
  <w:num w:numId="3" w16cid:durableId="1744331333">
    <w:abstractNumId w:val="4"/>
  </w:num>
  <w:num w:numId="4" w16cid:durableId="975991507">
    <w:abstractNumId w:val="9"/>
  </w:num>
  <w:num w:numId="5" w16cid:durableId="1768849026">
    <w:abstractNumId w:val="3"/>
  </w:num>
  <w:num w:numId="6" w16cid:durableId="111822378">
    <w:abstractNumId w:val="10"/>
  </w:num>
  <w:num w:numId="7" w16cid:durableId="111479645">
    <w:abstractNumId w:val="2"/>
  </w:num>
  <w:num w:numId="8" w16cid:durableId="284432351">
    <w:abstractNumId w:val="5"/>
  </w:num>
  <w:num w:numId="9" w16cid:durableId="1922178926">
    <w:abstractNumId w:val="1"/>
  </w:num>
  <w:num w:numId="10" w16cid:durableId="1990860904">
    <w:abstractNumId w:val="15"/>
  </w:num>
  <w:num w:numId="11" w16cid:durableId="1765219978">
    <w:abstractNumId w:val="6"/>
  </w:num>
  <w:num w:numId="12" w16cid:durableId="1105342362">
    <w:abstractNumId w:val="7"/>
  </w:num>
  <w:num w:numId="13" w16cid:durableId="1672373024">
    <w:abstractNumId w:val="13"/>
  </w:num>
  <w:num w:numId="14" w16cid:durableId="113983567">
    <w:abstractNumId w:val="12"/>
  </w:num>
  <w:num w:numId="15" w16cid:durableId="1168134095">
    <w:abstractNumId w:val="0"/>
  </w:num>
  <w:num w:numId="16" w16cid:durableId="19601375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2B32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3F7DFF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1BDC"/>
    <w:rsid w:val="0046301B"/>
    <w:rsid w:val="004671EF"/>
    <w:rsid w:val="00471A13"/>
    <w:rsid w:val="00474EDC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5F43"/>
    <w:rsid w:val="0059725D"/>
    <w:rsid w:val="005A5389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308F0"/>
    <w:rsid w:val="00730E05"/>
    <w:rsid w:val="00736617"/>
    <w:rsid w:val="00737F82"/>
    <w:rsid w:val="00741A66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1BFE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21732"/>
    <w:rsid w:val="00822086"/>
    <w:rsid w:val="00823D78"/>
    <w:rsid w:val="00824DB7"/>
    <w:rsid w:val="008265D6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7B41"/>
    <w:rsid w:val="009D0643"/>
    <w:rsid w:val="009D7FEA"/>
    <w:rsid w:val="009E26D6"/>
    <w:rsid w:val="009E3857"/>
    <w:rsid w:val="009E40F7"/>
    <w:rsid w:val="00A017ED"/>
    <w:rsid w:val="00A01D87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1EE0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D7A59"/>
    <w:rsid w:val="00BE008A"/>
    <w:rsid w:val="00BE5263"/>
    <w:rsid w:val="00BE5497"/>
    <w:rsid w:val="00BF2161"/>
    <w:rsid w:val="00BF25A1"/>
    <w:rsid w:val="00BF2844"/>
    <w:rsid w:val="00BF3CF8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07F38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461D"/>
    <w:rsid w:val="00FF59F2"/>
    <w:rsid w:val="065814CF"/>
    <w:rsid w:val="0A1516AB"/>
    <w:rsid w:val="0DF90232"/>
    <w:rsid w:val="1165BB97"/>
    <w:rsid w:val="216488AB"/>
    <w:rsid w:val="3AE44457"/>
    <w:rsid w:val="3D80AF53"/>
    <w:rsid w:val="5C3DF091"/>
    <w:rsid w:val="75AE4E8E"/>
    <w:rsid w:val="795A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601069"/>
  <w15:chartTrackingRefBased/>
  <w15:docId w15:val="{5C2BB8E3-4944-4D9A-9FAA-B1DBD430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0F2B32"/>
    <w:pPr>
      <w:spacing w:after="120"/>
    </w:pPr>
    <w:rPr>
      <w:rFonts w:ascii="Arial" w:eastAsia="MS Mincho" w:hAnsi="Arial"/>
      <w:sz w:val="20"/>
      <w:lang w:val="en-US" w:eastAsia="en-US"/>
    </w:rPr>
  </w:style>
  <w:style w:type="character" w:customStyle="1" w:styleId="1bodycopy10ptChar">
    <w:name w:val="1 body copy 10pt Char"/>
    <w:link w:val="1bodycopy10pt"/>
    <w:rsid w:val="000F2B32"/>
    <w:rPr>
      <w:rFonts w:ascii="Arial" w:eastAsia="MS Mincho" w:hAnsi="Arial"/>
      <w:szCs w:val="24"/>
      <w:lang w:val="en-US" w:eastAsia="en-US"/>
    </w:rPr>
  </w:style>
  <w:style w:type="paragraph" w:customStyle="1" w:styleId="Tablebodycopy">
    <w:name w:val="Table body copy"/>
    <w:basedOn w:val="1bodycopy10pt"/>
    <w:qFormat/>
    <w:rsid w:val="000F2B32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0F2B32"/>
    <w:pPr>
      <w:numPr>
        <w:numId w:val="15"/>
      </w:numPr>
      <w:tabs>
        <w:tab w:val="num" w:pos="360"/>
      </w:tabs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4.jpeg"/><Relationship Id="rId16" Type="http://schemas.openxmlformats.org/officeDocument/2006/relationships/image" Target="media/image17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0.jpeg"/><Relationship Id="rId5" Type="http://schemas.openxmlformats.org/officeDocument/2006/relationships/image" Target="media/image7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6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448F2-3BDB-45F8-B614-DEC9D592F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1</TotalTime>
  <Pages>1</Pages>
  <Words>133</Words>
  <Characters>878</Characters>
  <Application>Microsoft Office Word</Application>
  <DocSecurity>0</DocSecurity>
  <Lines>7</Lines>
  <Paragraphs>2</Paragraphs>
  <ScaleCrop>false</ScaleCrop>
  <Company>The School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2</cp:revision>
  <cp:lastPrinted>2020-02-03T18:52:00Z</cp:lastPrinted>
  <dcterms:created xsi:type="dcterms:W3CDTF">2026-06-03T16:44:00Z</dcterms:created>
  <dcterms:modified xsi:type="dcterms:W3CDTF">2026-06-03T16:44:00Z</dcterms:modified>
</cp:coreProperties>
</file>