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BD52A" w14:textId="5CE431D4" w:rsidR="00DD1501" w:rsidRPr="002267EB" w:rsidRDefault="00720F1A" w:rsidP="00613D79">
      <w:pPr>
        <w:spacing w:after="0" w:line="240" w:lineRule="auto"/>
        <w:jc w:val="right"/>
        <w:rPr>
          <w:rFonts w:ascii="Arial" w:hAnsi="Arial" w:cs="Arial"/>
          <w:szCs w:val="24"/>
        </w:rPr>
      </w:pPr>
      <w:r>
        <w:rPr>
          <w:rFonts w:ascii="Arial" w:hAnsi="Arial" w:cs="Arial"/>
          <w:szCs w:val="24"/>
        </w:rPr>
        <w:t xml:space="preserve">Date: </w:t>
      </w:r>
      <w:r w:rsidR="00143C64">
        <w:rPr>
          <w:rFonts w:ascii="Arial" w:hAnsi="Arial" w:cs="Arial"/>
          <w:szCs w:val="24"/>
        </w:rPr>
        <w:t>1</w:t>
      </w:r>
      <w:r w:rsidR="00550097">
        <w:rPr>
          <w:rFonts w:ascii="Arial" w:hAnsi="Arial" w:cs="Arial"/>
          <w:szCs w:val="24"/>
        </w:rPr>
        <w:t>1</w:t>
      </w:r>
      <w:r w:rsidR="00143C64" w:rsidRPr="00143C64">
        <w:rPr>
          <w:rFonts w:ascii="Arial" w:hAnsi="Arial" w:cs="Arial"/>
          <w:szCs w:val="24"/>
          <w:vertAlign w:val="superscript"/>
        </w:rPr>
        <w:t>th</w:t>
      </w:r>
      <w:r w:rsidR="00143C64">
        <w:rPr>
          <w:rFonts w:ascii="Arial" w:hAnsi="Arial" w:cs="Arial"/>
          <w:szCs w:val="24"/>
        </w:rPr>
        <w:t xml:space="preserve"> February 2026</w:t>
      </w:r>
    </w:p>
    <w:p w14:paraId="757D7BE7" w14:textId="77777777" w:rsidR="00DD1501" w:rsidRPr="002267EB" w:rsidRDefault="00DD1501" w:rsidP="00613D79">
      <w:pPr>
        <w:spacing w:after="0" w:line="240" w:lineRule="auto"/>
        <w:rPr>
          <w:rFonts w:ascii="Arial" w:hAnsi="Arial" w:cs="Arial"/>
          <w:color w:val="FF0000"/>
          <w:szCs w:val="24"/>
        </w:rPr>
      </w:pPr>
      <w:r w:rsidRPr="002267EB">
        <w:rPr>
          <w:rFonts w:ascii="Arial" w:hAnsi="Arial" w:cs="Arial"/>
          <w:szCs w:val="24"/>
        </w:rPr>
        <w:t>Dear Candidate</w:t>
      </w:r>
    </w:p>
    <w:p w14:paraId="6A075057" w14:textId="77777777" w:rsidR="00DD1501" w:rsidRPr="002267EB" w:rsidRDefault="00DD1501" w:rsidP="00613D79">
      <w:pPr>
        <w:spacing w:after="0" w:line="240" w:lineRule="auto"/>
        <w:rPr>
          <w:rFonts w:ascii="Arial" w:hAnsi="Arial" w:cs="Arial"/>
          <w:szCs w:val="24"/>
        </w:rPr>
      </w:pPr>
    </w:p>
    <w:p w14:paraId="35A20A86" w14:textId="77777777" w:rsidR="00DD1501" w:rsidRPr="002267EB" w:rsidRDefault="008D4209" w:rsidP="00613D79">
      <w:pPr>
        <w:spacing w:after="0" w:line="240" w:lineRule="auto"/>
        <w:outlineLvl w:val="0"/>
        <w:rPr>
          <w:rFonts w:ascii="Arial" w:hAnsi="Arial" w:cs="Arial"/>
          <w:b/>
          <w:szCs w:val="24"/>
        </w:rPr>
      </w:pPr>
      <w:r>
        <w:rPr>
          <w:rFonts w:ascii="Arial" w:hAnsi="Arial" w:cs="Arial"/>
          <w:b/>
          <w:szCs w:val="24"/>
        </w:rPr>
        <w:t xml:space="preserve">Re:  </w:t>
      </w:r>
      <w:r w:rsidR="00AB7E7F">
        <w:rPr>
          <w:rFonts w:ascii="Arial" w:hAnsi="Arial" w:cs="Arial"/>
          <w:b/>
          <w:szCs w:val="24"/>
        </w:rPr>
        <w:t xml:space="preserve">Data </w:t>
      </w:r>
      <w:r>
        <w:rPr>
          <w:rFonts w:ascii="Arial" w:hAnsi="Arial" w:cs="Arial"/>
          <w:b/>
          <w:szCs w:val="24"/>
        </w:rPr>
        <w:t>Administrative Assistant</w:t>
      </w:r>
    </w:p>
    <w:p w14:paraId="247A8641" w14:textId="77777777" w:rsidR="005B30C0" w:rsidRPr="002267EB" w:rsidRDefault="005B30C0" w:rsidP="00613D79">
      <w:pPr>
        <w:spacing w:after="0" w:line="240" w:lineRule="auto"/>
        <w:rPr>
          <w:rFonts w:ascii="Arial" w:hAnsi="Arial" w:cs="Arial"/>
          <w:szCs w:val="24"/>
        </w:rPr>
      </w:pPr>
    </w:p>
    <w:p w14:paraId="0B7D41B6" w14:textId="3E1A55D0" w:rsidR="00DD1501" w:rsidRDefault="00E00C23" w:rsidP="00E42161">
      <w:pPr>
        <w:shd w:val="clear" w:color="auto" w:fill="FFFFFF"/>
        <w:spacing w:after="0" w:line="240" w:lineRule="auto"/>
        <w:rPr>
          <w:rFonts w:ascii="Arial" w:hAnsi="Arial" w:cs="Arial"/>
          <w:szCs w:val="24"/>
        </w:rPr>
      </w:pPr>
      <w:r>
        <w:rPr>
          <w:rFonts w:ascii="Arial" w:hAnsi="Arial" w:cs="Arial"/>
        </w:rPr>
        <w:t xml:space="preserve">Thank you for your interest in the post </w:t>
      </w:r>
      <w:r w:rsidR="008D4209">
        <w:rPr>
          <w:rFonts w:ascii="Arial" w:hAnsi="Arial" w:cs="Arial"/>
        </w:rPr>
        <w:t>of</w:t>
      </w:r>
      <w:r w:rsidR="00AB7E7F">
        <w:rPr>
          <w:rFonts w:ascii="Arial" w:hAnsi="Arial" w:cs="Arial"/>
        </w:rPr>
        <w:t xml:space="preserve"> Data</w:t>
      </w:r>
      <w:r w:rsidR="008D4209">
        <w:rPr>
          <w:rFonts w:ascii="Arial" w:hAnsi="Arial" w:cs="Arial"/>
        </w:rPr>
        <w:t xml:space="preserve"> Administrative Assistant.  </w:t>
      </w:r>
      <w:r w:rsidR="00613D79" w:rsidRPr="00371005">
        <w:rPr>
          <w:rFonts w:ascii="Arial" w:hAnsi="Arial" w:cs="Arial"/>
          <w:szCs w:val="24"/>
        </w:rPr>
        <w:t>This is a permanent position</w:t>
      </w:r>
      <w:r w:rsidR="00E8753E">
        <w:rPr>
          <w:rFonts w:ascii="Arial" w:hAnsi="Arial" w:cs="Arial"/>
          <w:szCs w:val="24"/>
        </w:rPr>
        <w:t>, working 20</w:t>
      </w:r>
      <w:r w:rsidR="00895000">
        <w:rPr>
          <w:rFonts w:ascii="Arial" w:hAnsi="Arial" w:cs="Arial"/>
          <w:szCs w:val="24"/>
        </w:rPr>
        <w:t>-30</w:t>
      </w:r>
      <w:r w:rsidR="008A18AF">
        <w:rPr>
          <w:rFonts w:ascii="Arial" w:hAnsi="Arial" w:cs="Arial"/>
          <w:szCs w:val="24"/>
        </w:rPr>
        <w:t xml:space="preserve"> </w:t>
      </w:r>
      <w:r w:rsidR="00E8753E">
        <w:rPr>
          <w:rFonts w:ascii="Arial" w:hAnsi="Arial" w:cs="Arial"/>
          <w:szCs w:val="24"/>
        </w:rPr>
        <w:t xml:space="preserve"> hours per week (days and hours to be agreed), </w:t>
      </w:r>
      <w:r w:rsidR="00E42161">
        <w:rPr>
          <w:rFonts w:ascii="Arial" w:hAnsi="Arial" w:cs="Arial"/>
          <w:szCs w:val="24"/>
        </w:rPr>
        <w:t xml:space="preserve">term-time only plus </w:t>
      </w:r>
      <w:r w:rsidR="000F5324">
        <w:rPr>
          <w:rFonts w:ascii="Arial" w:hAnsi="Arial" w:cs="Arial"/>
          <w:szCs w:val="24"/>
        </w:rPr>
        <w:t>5</w:t>
      </w:r>
      <w:r w:rsidR="00E42161">
        <w:rPr>
          <w:rFonts w:ascii="Arial" w:hAnsi="Arial" w:cs="Arial"/>
          <w:szCs w:val="24"/>
        </w:rPr>
        <w:t xml:space="preserve"> days over the August examination period</w:t>
      </w:r>
      <w:r w:rsidR="00613D79" w:rsidRPr="00371005">
        <w:rPr>
          <w:rFonts w:ascii="Arial" w:hAnsi="Arial" w:cs="Arial"/>
          <w:szCs w:val="24"/>
        </w:rPr>
        <w:t xml:space="preserve">.  </w:t>
      </w:r>
      <w:r w:rsidR="00613D79">
        <w:rPr>
          <w:rFonts w:ascii="Arial" w:hAnsi="Arial" w:cs="Arial"/>
        </w:rPr>
        <w:t xml:space="preserve">We are very pleased to provide you with information about this post.  </w:t>
      </w:r>
      <w:r w:rsidR="00012509" w:rsidRPr="002267EB">
        <w:rPr>
          <w:rFonts w:ascii="Arial" w:hAnsi="Arial" w:cs="Arial"/>
          <w:szCs w:val="24"/>
        </w:rPr>
        <w:tab/>
      </w:r>
    </w:p>
    <w:p w14:paraId="5F4E8B47" w14:textId="77777777" w:rsidR="00E00C23" w:rsidRPr="00E00C23" w:rsidRDefault="00E00C23" w:rsidP="00E42161">
      <w:pPr>
        <w:spacing w:after="0" w:line="240" w:lineRule="auto"/>
        <w:rPr>
          <w:rFonts w:ascii="Arial" w:hAnsi="Arial" w:cs="Arial"/>
        </w:rPr>
      </w:pPr>
    </w:p>
    <w:p w14:paraId="63420A6B" w14:textId="77777777" w:rsidR="00DD1501" w:rsidRPr="002267EB" w:rsidRDefault="00DD1501" w:rsidP="00E42161">
      <w:pPr>
        <w:tabs>
          <w:tab w:val="left" w:pos="142"/>
        </w:tabs>
        <w:spacing w:after="0" w:line="240" w:lineRule="auto"/>
        <w:rPr>
          <w:rFonts w:ascii="Arial" w:hAnsi="Arial" w:cs="Arial"/>
          <w:szCs w:val="24"/>
        </w:rPr>
      </w:pPr>
      <w:r w:rsidRPr="002267EB">
        <w:rPr>
          <w:rFonts w:ascii="Arial" w:hAnsi="Arial" w:cs="Arial"/>
          <w:szCs w:val="24"/>
        </w:rPr>
        <w:t>Dartford Grammar School for Girls is a heavily oversubscribed, selective school with an excellent academic record</w:t>
      </w:r>
      <w:r w:rsidR="000A6EA8" w:rsidRPr="002267EB">
        <w:rPr>
          <w:rFonts w:ascii="Arial" w:hAnsi="Arial" w:cs="Arial"/>
          <w:szCs w:val="24"/>
        </w:rPr>
        <w:t xml:space="preserve">.  </w:t>
      </w:r>
      <w:r w:rsidRPr="002267EB">
        <w:rPr>
          <w:rStyle w:val="txt131"/>
          <w:rFonts w:ascii="Arial" w:hAnsi="Arial" w:cs="Arial"/>
          <w:color w:val="000000"/>
          <w:sz w:val="24"/>
          <w:szCs w:val="24"/>
          <w:lang w:val="en"/>
        </w:rPr>
        <w:t xml:space="preserve">Our vision for all members of our school community is </w:t>
      </w:r>
      <w:r w:rsidRPr="002267EB">
        <w:rPr>
          <w:rStyle w:val="Strong"/>
          <w:rFonts w:ascii="Arial" w:hAnsi="Arial" w:cs="Arial"/>
          <w:i/>
          <w:color w:val="000000"/>
          <w:szCs w:val="24"/>
          <w:lang w:val="en"/>
        </w:rPr>
        <w:t>“Working together to achieve academic excellence and personal potential”</w:t>
      </w:r>
      <w:r w:rsidR="000A6EA8"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We have very high standards in all areas of school life and expect our students to strive for their own personal excellence in everything they do</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 xml:space="preserve">As a community our principal values are </w:t>
      </w:r>
      <w:r w:rsidRPr="002267EB">
        <w:rPr>
          <w:rStyle w:val="Strong"/>
          <w:rFonts w:ascii="Arial" w:hAnsi="Arial" w:cs="Arial"/>
          <w:i/>
          <w:color w:val="000000"/>
          <w:szCs w:val="24"/>
          <w:lang w:val="en"/>
        </w:rPr>
        <w:t>Respect, Responsibility, Excellence, Dedication</w:t>
      </w:r>
      <w:r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and</w:t>
      </w:r>
      <w:r w:rsidRPr="002267EB">
        <w:rPr>
          <w:rStyle w:val="Strong"/>
          <w:rFonts w:ascii="Arial" w:hAnsi="Arial" w:cs="Arial"/>
          <w:color w:val="000000"/>
          <w:szCs w:val="24"/>
          <w:lang w:val="en"/>
        </w:rPr>
        <w:t xml:space="preserve"> </w:t>
      </w:r>
      <w:r w:rsidRPr="002267EB">
        <w:rPr>
          <w:rStyle w:val="Strong"/>
          <w:rFonts w:ascii="Arial" w:hAnsi="Arial" w:cs="Arial"/>
          <w:i/>
          <w:color w:val="000000"/>
          <w:szCs w:val="24"/>
          <w:lang w:val="en"/>
        </w:rPr>
        <w:t>Creativity</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Together we share the same high expectations and ambitious aspirations whilst</w:t>
      </w:r>
      <w:r w:rsidRPr="002267EB">
        <w:rPr>
          <w:rStyle w:val="txt131"/>
          <w:rFonts w:ascii="Arial" w:hAnsi="Arial" w:cs="Arial"/>
          <w:color w:val="000000"/>
          <w:sz w:val="24"/>
          <w:szCs w:val="24"/>
        </w:rPr>
        <w:t xml:space="preserve"> recognising</w:t>
      </w:r>
      <w:r w:rsidRPr="002267EB">
        <w:rPr>
          <w:rStyle w:val="txt131"/>
          <w:rFonts w:ascii="Arial" w:hAnsi="Arial" w:cs="Arial"/>
          <w:color w:val="000000"/>
          <w:sz w:val="24"/>
          <w:szCs w:val="24"/>
          <w:lang w:val="en"/>
        </w:rPr>
        <w:t xml:space="preserve"> and celebrating our differences as individuals.</w:t>
      </w:r>
    </w:p>
    <w:p w14:paraId="77968CB9" w14:textId="77777777" w:rsidR="00DD1501" w:rsidRPr="002267EB" w:rsidRDefault="00DD1501" w:rsidP="00613D79">
      <w:pPr>
        <w:tabs>
          <w:tab w:val="left" w:pos="142"/>
        </w:tabs>
        <w:spacing w:after="0" w:line="240" w:lineRule="auto"/>
        <w:rPr>
          <w:rFonts w:ascii="Arial" w:hAnsi="Arial" w:cs="Arial"/>
          <w:szCs w:val="24"/>
        </w:rPr>
      </w:pPr>
      <w:r w:rsidRPr="002267EB">
        <w:rPr>
          <w:rFonts w:ascii="Arial" w:hAnsi="Arial" w:cs="Arial"/>
          <w:szCs w:val="24"/>
        </w:rPr>
        <w:t xml:space="preserve"> </w:t>
      </w:r>
    </w:p>
    <w:p w14:paraId="65A19DF3" w14:textId="77777777"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14:paraId="04356027" w14:textId="77777777" w:rsidR="002267EB" w:rsidRPr="002267EB" w:rsidRDefault="002267EB" w:rsidP="00613D79">
      <w:pPr>
        <w:tabs>
          <w:tab w:val="left" w:pos="142"/>
        </w:tabs>
        <w:spacing w:after="0" w:line="240" w:lineRule="auto"/>
        <w:rPr>
          <w:rFonts w:ascii="Arial" w:hAnsi="Arial" w:cs="Arial"/>
          <w:szCs w:val="24"/>
        </w:rPr>
      </w:pPr>
    </w:p>
    <w:p w14:paraId="0EB668BA" w14:textId="77777777"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14:paraId="06DC4FA9" w14:textId="2E30B31F" w:rsidR="002267EB" w:rsidRPr="002267EB" w:rsidRDefault="002267EB" w:rsidP="00613D79">
      <w:pPr>
        <w:spacing w:after="0" w:line="240" w:lineRule="auto"/>
        <w:rPr>
          <w:rFonts w:ascii="Arial" w:hAnsi="Arial" w:cs="Arial"/>
          <w:szCs w:val="24"/>
          <w:lang w:val="en"/>
        </w:rPr>
      </w:pPr>
      <w:r w:rsidRPr="002267EB">
        <w:rPr>
          <w:rFonts w:ascii="Arial" w:hAnsi="Arial" w:cs="Arial"/>
          <w:szCs w:val="24"/>
        </w:rPr>
        <w:br/>
      </w:r>
      <w:r w:rsidRPr="002267EB">
        <w:rPr>
          <w:rFonts w:ascii="Arial" w:hAnsi="Arial" w:cs="Arial"/>
          <w:szCs w:val="24"/>
          <w:lang w:val="en"/>
        </w:rPr>
        <w:t xml:space="preserve">If you think that </w:t>
      </w:r>
      <w:r w:rsidRPr="002267EB">
        <w:rPr>
          <w:rFonts w:ascii="Arial" w:hAnsi="Arial" w:cs="Arial"/>
          <w:szCs w:val="24"/>
        </w:rPr>
        <w:t xml:space="preserve">Dartford Grammar School for Girls can provide the right opportunity for you, we would very much welcome your application.  </w:t>
      </w:r>
      <w:r w:rsidR="00E42161">
        <w:rPr>
          <w:rFonts w:ascii="Arial" w:hAnsi="Arial" w:cs="Arial"/>
          <w:b/>
          <w:szCs w:val="24"/>
        </w:rPr>
        <w:t xml:space="preserve">Applications will be viewed on receipt.  </w:t>
      </w:r>
      <w:r w:rsidRPr="002267EB">
        <w:rPr>
          <w:rFonts w:ascii="Arial" w:hAnsi="Arial" w:cs="Arial"/>
          <w:b/>
          <w:szCs w:val="24"/>
        </w:rPr>
        <w:t>Please send your comple</w:t>
      </w:r>
      <w:r w:rsidR="00503EAE">
        <w:rPr>
          <w:rFonts w:ascii="Arial" w:hAnsi="Arial" w:cs="Arial"/>
          <w:b/>
          <w:szCs w:val="24"/>
        </w:rPr>
        <w:t>ted application form to us by 9</w:t>
      </w:r>
      <w:r w:rsidR="004524C8">
        <w:rPr>
          <w:rFonts w:ascii="Arial" w:hAnsi="Arial" w:cs="Arial"/>
          <w:b/>
          <w:szCs w:val="24"/>
        </w:rPr>
        <w:t>:00am on</w:t>
      </w:r>
      <w:r w:rsidR="000A44D6">
        <w:rPr>
          <w:rFonts w:ascii="Arial" w:hAnsi="Arial" w:cs="Arial"/>
          <w:b/>
          <w:szCs w:val="24"/>
        </w:rPr>
        <w:t xml:space="preserve"> </w:t>
      </w:r>
      <w:r w:rsidR="00503EAE">
        <w:rPr>
          <w:rFonts w:ascii="Arial" w:hAnsi="Arial" w:cs="Arial"/>
          <w:b/>
          <w:szCs w:val="24"/>
        </w:rPr>
        <w:t xml:space="preserve">Monday, </w:t>
      </w:r>
      <w:r w:rsidR="00550097">
        <w:rPr>
          <w:rFonts w:ascii="Arial" w:hAnsi="Arial" w:cs="Arial"/>
          <w:b/>
          <w:szCs w:val="24"/>
        </w:rPr>
        <w:t>2</w:t>
      </w:r>
      <w:r w:rsidR="00550097" w:rsidRPr="00550097">
        <w:rPr>
          <w:rFonts w:ascii="Arial" w:hAnsi="Arial" w:cs="Arial"/>
          <w:b/>
          <w:szCs w:val="24"/>
          <w:vertAlign w:val="superscript"/>
        </w:rPr>
        <w:t>nd</w:t>
      </w:r>
      <w:r w:rsidR="00550097">
        <w:rPr>
          <w:rFonts w:ascii="Arial" w:hAnsi="Arial" w:cs="Arial"/>
          <w:b/>
          <w:szCs w:val="24"/>
        </w:rPr>
        <w:t xml:space="preserve"> March</w:t>
      </w:r>
      <w:r w:rsidR="00143C64">
        <w:rPr>
          <w:rFonts w:ascii="Arial" w:hAnsi="Arial" w:cs="Arial"/>
          <w:b/>
          <w:szCs w:val="24"/>
        </w:rPr>
        <w:t xml:space="preserve"> 2026</w:t>
      </w:r>
      <w:r w:rsidR="00503EAE">
        <w:rPr>
          <w:rFonts w:ascii="Arial" w:hAnsi="Arial" w:cs="Arial"/>
          <w:b/>
          <w:szCs w:val="24"/>
        </w:rPr>
        <w:t>.</w:t>
      </w:r>
    </w:p>
    <w:p w14:paraId="4CE8C0B0" w14:textId="77777777" w:rsidR="002267EB" w:rsidRPr="002267EB" w:rsidRDefault="002267EB" w:rsidP="00613D79">
      <w:pPr>
        <w:spacing w:after="0" w:line="240" w:lineRule="auto"/>
        <w:rPr>
          <w:rFonts w:ascii="Arial" w:hAnsi="Arial" w:cs="Arial"/>
          <w:szCs w:val="24"/>
        </w:rPr>
      </w:pPr>
    </w:p>
    <w:p w14:paraId="183505EB" w14:textId="77777777" w:rsidR="002267EB" w:rsidRPr="002267EB" w:rsidRDefault="002267EB" w:rsidP="00613D79">
      <w:pPr>
        <w:spacing w:after="0" w:line="240" w:lineRule="auto"/>
        <w:outlineLvl w:val="0"/>
        <w:rPr>
          <w:rFonts w:ascii="Arial" w:hAnsi="Arial" w:cs="Arial"/>
          <w:szCs w:val="24"/>
        </w:rPr>
      </w:pPr>
      <w:r w:rsidRPr="002267EB">
        <w:rPr>
          <w:rFonts w:ascii="Arial" w:hAnsi="Arial" w:cs="Arial"/>
          <w:szCs w:val="24"/>
        </w:rPr>
        <w:t>Further information about the school may be obtained via our school website www.dartfordgrammargirls.org.uk.  We very much look forward to hearing from you.</w:t>
      </w:r>
    </w:p>
    <w:p w14:paraId="4530C404" w14:textId="77777777" w:rsidR="00DD1501" w:rsidRPr="002267EB" w:rsidRDefault="00DD1501" w:rsidP="00613D79">
      <w:pPr>
        <w:spacing w:after="0" w:line="240" w:lineRule="auto"/>
        <w:rPr>
          <w:rFonts w:ascii="Arial" w:hAnsi="Arial" w:cs="Arial"/>
          <w:szCs w:val="24"/>
        </w:rPr>
      </w:pPr>
    </w:p>
    <w:p w14:paraId="7ADC9767" w14:textId="77777777" w:rsidR="00E4216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Yours faithfully</w:t>
      </w:r>
      <w:r w:rsidRPr="002267EB">
        <w:rPr>
          <w:rFonts w:ascii="Arial" w:hAnsi="Arial" w:cs="Arial"/>
          <w:szCs w:val="24"/>
        </w:rPr>
        <w:tab/>
      </w:r>
    </w:p>
    <w:p w14:paraId="7BA95555" w14:textId="77777777" w:rsidR="00C34FEF" w:rsidRDefault="00C34FEF" w:rsidP="00613D79">
      <w:pPr>
        <w:tabs>
          <w:tab w:val="left" w:pos="3402"/>
        </w:tabs>
        <w:spacing w:after="0" w:line="240" w:lineRule="auto"/>
        <w:rPr>
          <w:rFonts w:ascii="Arial" w:hAnsi="Arial" w:cs="Arial"/>
          <w:szCs w:val="24"/>
        </w:rPr>
      </w:pPr>
    </w:p>
    <w:p w14:paraId="2A3B9517" w14:textId="77777777" w:rsidR="00503EAE" w:rsidRDefault="00503EAE" w:rsidP="00613D79">
      <w:pPr>
        <w:tabs>
          <w:tab w:val="left" w:pos="3402"/>
        </w:tabs>
        <w:spacing w:after="0" w:line="240" w:lineRule="auto"/>
        <w:rPr>
          <w:rFonts w:ascii="Arial" w:hAnsi="Arial" w:cs="Arial"/>
          <w:szCs w:val="24"/>
        </w:rPr>
      </w:pPr>
    </w:p>
    <w:p w14:paraId="4AD36CE5" w14:textId="77777777" w:rsidR="00503EAE" w:rsidRPr="002267EB" w:rsidRDefault="00503EAE" w:rsidP="00613D79">
      <w:pPr>
        <w:tabs>
          <w:tab w:val="left" w:pos="3402"/>
        </w:tabs>
        <w:spacing w:after="0" w:line="240" w:lineRule="auto"/>
        <w:rPr>
          <w:rFonts w:ascii="Arial" w:hAnsi="Arial" w:cs="Arial"/>
          <w:szCs w:val="24"/>
        </w:rPr>
      </w:pPr>
    </w:p>
    <w:p w14:paraId="2C05695B" w14:textId="77777777" w:rsidR="00024E84" w:rsidRPr="002267EB" w:rsidRDefault="00024E84" w:rsidP="00613D79">
      <w:pPr>
        <w:tabs>
          <w:tab w:val="left" w:pos="3402"/>
        </w:tabs>
        <w:spacing w:after="0" w:line="240" w:lineRule="auto"/>
        <w:rPr>
          <w:rFonts w:ascii="Arial" w:hAnsi="Arial" w:cs="Arial"/>
          <w:szCs w:val="24"/>
        </w:rPr>
      </w:pPr>
    </w:p>
    <w:p w14:paraId="66A78B91" w14:textId="77777777" w:rsidR="00DD150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Sharon Pritchard</w:t>
      </w:r>
    </w:p>
    <w:p w14:paraId="44A22CC4" w14:textId="77777777" w:rsidR="0032622F"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Headteacher</w:t>
      </w:r>
    </w:p>
    <w:sectPr w:rsidR="0032622F" w:rsidRPr="002267EB"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72430" w14:textId="77777777" w:rsidR="00293FBF" w:rsidRDefault="00293FBF" w:rsidP="00F54359">
      <w:pPr>
        <w:spacing w:after="0" w:line="240" w:lineRule="auto"/>
      </w:pPr>
      <w:r>
        <w:separator/>
      </w:r>
    </w:p>
  </w:endnote>
  <w:endnote w:type="continuationSeparator" w:id="0">
    <w:p w14:paraId="2F9EEC4F" w14:textId="77777777" w:rsidR="00293FBF" w:rsidRDefault="00293FB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95EAF" w14:textId="77777777" w:rsidR="00F54359" w:rsidRDefault="0032622F">
    <w:pPr>
      <w:pStyle w:val="Footer"/>
    </w:pPr>
    <w:r>
      <w:rPr>
        <w:noProof/>
        <w:lang w:eastAsia="en-GB"/>
      </w:rPr>
      <w:drawing>
        <wp:anchor distT="0" distB="0" distL="114300" distR="114300" simplePos="0" relativeHeight="251669504" behindDoc="0" locked="0" layoutInCell="1" allowOverlap="1" wp14:anchorId="558120B0" wp14:editId="55CFF07B">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254971C8" wp14:editId="0D9EC9FF">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FB7E1ED" wp14:editId="6C6313F7">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14:paraId="3F15E43A" w14:textId="77777777"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14:paraId="45E15A30" w14:textId="77777777"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B7E1ED"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" fillcolor="window" stroked="f" strokeweight=".5pt">
              <v:textbox>
                <w:txbxContent>
                  <w:p w14:paraId="3F15E43A" w14:textId="77777777"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14:paraId="45E15A30" w14:textId="77777777"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BB8AB" w14:textId="77777777" w:rsidR="00293FBF" w:rsidRDefault="00293FBF" w:rsidP="00F54359">
      <w:pPr>
        <w:spacing w:after="0" w:line="240" w:lineRule="auto"/>
      </w:pPr>
      <w:r>
        <w:separator/>
      </w:r>
    </w:p>
  </w:footnote>
  <w:footnote w:type="continuationSeparator" w:id="0">
    <w:p w14:paraId="2ABBDCD1" w14:textId="77777777" w:rsidR="00293FBF" w:rsidRDefault="00293FBF"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BC30B" w14:textId="77777777"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F367D0" wp14:editId="4BE25CD8">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14:paraId="3001E6E3" w14:textId="77777777"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14:paraId="54036B8E" w14:textId="77777777"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14:paraId="2241FF4E" w14:textId="77777777"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14:paraId="58EC0935" w14:textId="77777777"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14:paraId="722A2718" w14:textId="77777777"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F367D0"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" filled="f" stroked="f">
              <v:textbox style="mso-fit-shape-to-text:t">
                <w:txbxContent>
                  <w:p w14:paraId="3001E6E3" w14:textId="77777777"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14:paraId="54036B8E" w14:textId="77777777"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14:paraId="2241FF4E" w14:textId="77777777"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14:paraId="58EC0935" w14:textId="77777777"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14:paraId="722A2718" w14:textId="77777777"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4610B2D8" wp14:editId="09A9E349">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16cid:durableId="284392557">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16cid:durableId="446851130">
    <w:abstractNumId w:val="1"/>
  </w:num>
  <w:num w:numId="3" w16cid:durableId="6849420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9FD"/>
    <w:rsid w:val="0000116C"/>
    <w:rsid w:val="000104E8"/>
    <w:rsid w:val="00012509"/>
    <w:rsid w:val="00024E84"/>
    <w:rsid w:val="00047A1A"/>
    <w:rsid w:val="00051757"/>
    <w:rsid w:val="00052301"/>
    <w:rsid w:val="00070E4F"/>
    <w:rsid w:val="00097130"/>
    <w:rsid w:val="000A1222"/>
    <w:rsid w:val="000A44D6"/>
    <w:rsid w:val="000A4D6C"/>
    <w:rsid w:val="000A6EA8"/>
    <w:rsid w:val="000B26E7"/>
    <w:rsid w:val="000F5324"/>
    <w:rsid w:val="00125517"/>
    <w:rsid w:val="00143C64"/>
    <w:rsid w:val="00196455"/>
    <w:rsid w:val="00224DF7"/>
    <w:rsid w:val="002267EB"/>
    <w:rsid w:val="002422FE"/>
    <w:rsid w:val="00247C65"/>
    <w:rsid w:val="00261CE5"/>
    <w:rsid w:val="00293FBF"/>
    <w:rsid w:val="002C4720"/>
    <w:rsid w:val="002C6255"/>
    <w:rsid w:val="002D1FA6"/>
    <w:rsid w:val="002F2B37"/>
    <w:rsid w:val="002F5B03"/>
    <w:rsid w:val="00310ACA"/>
    <w:rsid w:val="003216E0"/>
    <w:rsid w:val="00324C27"/>
    <w:rsid w:val="0032622F"/>
    <w:rsid w:val="00326F3F"/>
    <w:rsid w:val="00364F5C"/>
    <w:rsid w:val="00367C9D"/>
    <w:rsid w:val="00395C32"/>
    <w:rsid w:val="0040209F"/>
    <w:rsid w:val="00404A6D"/>
    <w:rsid w:val="00405270"/>
    <w:rsid w:val="00411AB6"/>
    <w:rsid w:val="0042287E"/>
    <w:rsid w:val="004524C8"/>
    <w:rsid w:val="0046066C"/>
    <w:rsid w:val="00483A74"/>
    <w:rsid w:val="004A407E"/>
    <w:rsid w:val="004A5741"/>
    <w:rsid w:val="004A6DC7"/>
    <w:rsid w:val="004C6853"/>
    <w:rsid w:val="004D1E3A"/>
    <w:rsid w:val="005030FC"/>
    <w:rsid w:val="00503EAE"/>
    <w:rsid w:val="00507E0D"/>
    <w:rsid w:val="00514834"/>
    <w:rsid w:val="00550097"/>
    <w:rsid w:val="005B30C0"/>
    <w:rsid w:val="005C445B"/>
    <w:rsid w:val="005F0DF9"/>
    <w:rsid w:val="00604456"/>
    <w:rsid w:val="00613D79"/>
    <w:rsid w:val="00647240"/>
    <w:rsid w:val="00656A6B"/>
    <w:rsid w:val="00664681"/>
    <w:rsid w:val="006952C1"/>
    <w:rsid w:val="006B5162"/>
    <w:rsid w:val="006D418A"/>
    <w:rsid w:val="00702587"/>
    <w:rsid w:val="00720F1A"/>
    <w:rsid w:val="00726409"/>
    <w:rsid w:val="007F18E1"/>
    <w:rsid w:val="007F39E0"/>
    <w:rsid w:val="00816B59"/>
    <w:rsid w:val="0083102F"/>
    <w:rsid w:val="00860712"/>
    <w:rsid w:val="008700F6"/>
    <w:rsid w:val="0087602B"/>
    <w:rsid w:val="008851FC"/>
    <w:rsid w:val="00895000"/>
    <w:rsid w:val="008959CC"/>
    <w:rsid w:val="008A18AF"/>
    <w:rsid w:val="008A64E2"/>
    <w:rsid w:val="008C064D"/>
    <w:rsid w:val="008D4209"/>
    <w:rsid w:val="008E682B"/>
    <w:rsid w:val="00913BA2"/>
    <w:rsid w:val="009163FE"/>
    <w:rsid w:val="00946BEB"/>
    <w:rsid w:val="00964E2C"/>
    <w:rsid w:val="009C01AF"/>
    <w:rsid w:val="009D3018"/>
    <w:rsid w:val="009F74E9"/>
    <w:rsid w:val="009F7759"/>
    <w:rsid w:val="00A16E22"/>
    <w:rsid w:val="00A91C83"/>
    <w:rsid w:val="00A941B4"/>
    <w:rsid w:val="00AA5197"/>
    <w:rsid w:val="00AB7E7F"/>
    <w:rsid w:val="00AE2130"/>
    <w:rsid w:val="00B0566A"/>
    <w:rsid w:val="00B15A1F"/>
    <w:rsid w:val="00B25037"/>
    <w:rsid w:val="00B26FC8"/>
    <w:rsid w:val="00B41E76"/>
    <w:rsid w:val="00B819FD"/>
    <w:rsid w:val="00B85730"/>
    <w:rsid w:val="00BC22A8"/>
    <w:rsid w:val="00BF14FB"/>
    <w:rsid w:val="00C06932"/>
    <w:rsid w:val="00C137BD"/>
    <w:rsid w:val="00C34FEF"/>
    <w:rsid w:val="00C51391"/>
    <w:rsid w:val="00C61A31"/>
    <w:rsid w:val="00C6563B"/>
    <w:rsid w:val="00C82CE4"/>
    <w:rsid w:val="00C856C0"/>
    <w:rsid w:val="00CB2CC6"/>
    <w:rsid w:val="00CB4703"/>
    <w:rsid w:val="00CC7808"/>
    <w:rsid w:val="00CF3D10"/>
    <w:rsid w:val="00D24974"/>
    <w:rsid w:val="00D37E39"/>
    <w:rsid w:val="00D4089B"/>
    <w:rsid w:val="00D44081"/>
    <w:rsid w:val="00D75FB6"/>
    <w:rsid w:val="00D860A0"/>
    <w:rsid w:val="00DC605A"/>
    <w:rsid w:val="00DD1501"/>
    <w:rsid w:val="00DD2C1D"/>
    <w:rsid w:val="00E00A0D"/>
    <w:rsid w:val="00E00C23"/>
    <w:rsid w:val="00E04D7C"/>
    <w:rsid w:val="00E114F0"/>
    <w:rsid w:val="00E141A2"/>
    <w:rsid w:val="00E24597"/>
    <w:rsid w:val="00E27754"/>
    <w:rsid w:val="00E42161"/>
    <w:rsid w:val="00E708B8"/>
    <w:rsid w:val="00E856F7"/>
    <w:rsid w:val="00E8753E"/>
    <w:rsid w:val="00EB3A20"/>
    <w:rsid w:val="00EE1B1B"/>
    <w:rsid w:val="00EF2DA0"/>
    <w:rsid w:val="00F01E31"/>
    <w:rsid w:val="00F254AE"/>
    <w:rsid w:val="00F34DFA"/>
    <w:rsid w:val="00F5208F"/>
    <w:rsid w:val="00F54359"/>
    <w:rsid w:val="00F55551"/>
    <w:rsid w:val="00F86347"/>
    <w:rsid w:val="00FB6B63"/>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293496A"/>
  <w15:docId w15:val="{7335C057-5C94-4C78-A7F9-2EF7A197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34016135">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E12E3-2BF5-476E-8DC3-6899B8A26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67</TotalTime>
  <Pages>1</Pages>
  <Words>325</Words>
  <Characters>1856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Lorraine Hamlyn</dc:creator>
  <cp:lastModifiedBy>Ms Lorraine Dance</cp:lastModifiedBy>
  <cp:revision>15</cp:revision>
  <cp:lastPrinted>2026-02-10T12:10:00Z</cp:lastPrinted>
  <dcterms:created xsi:type="dcterms:W3CDTF">2023-01-18T09:10:00Z</dcterms:created>
  <dcterms:modified xsi:type="dcterms:W3CDTF">2026-02-11T14:34:00Z</dcterms:modified>
</cp:coreProperties>
</file>