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16930" w:rsidRDefault="0022255E">
      <w:pPr>
        <w:widowControl/>
        <w:spacing w:after="0" w:line="240" w:lineRule="auto"/>
        <w:rPr>
          <w:rFonts w:ascii="Arial" w:eastAsia="Arial" w:hAnsi="Arial" w:cs="Arial"/>
          <w:color w:val="0070C0"/>
          <w:sz w:val="32"/>
          <w:szCs w:val="32"/>
        </w:rPr>
      </w:pPr>
      <w:r>
        <w:rPr>
          <w:rFonts w:ascii="Arial" w:eastAsia="Arial" w:hAnsi="Arial" w:cs="Arial"/>
          <w:color w:val="0070C0"/>
          <w:sz w:val="32"/>
          <w:szCs w:val="32"/>
        </w:rPr>
        <w:t>Towers School and Sixth Form Centre</w:t>
      </w:r>
      <w:r>
        <w:rPr>
          <w:rFonts w:ascii="Arial" w:eastAsia="Arial" w:hAnsi="Arial" w:cs="Arial"/>
          <w:color w:val="0070C0"/>
          <w:sz w:val="32"/>
          <w:szCs w:val="32"/>
        </w:rPr>
        <w:tab/>
      </w:r>
      <w:r>
        <w:rPr>
          <w:rFonts w:ascii="Arial" w:eastAsia="Arial" w:hAnsi="Arial" w:cs="Arial"/>
          <w:color w:val="0070C0"/>
          <w:sz w:val="32"/>
          <w:szCs w:val="32"/>
        </w:rPr>
        <w:tab/>
      </w:r>
      <w:r>
        <w:rPr>
          <w:rFonts w:ascii="Arial" w:eastAsia="Arial" w:hAnsi="Arial" w:cs="Arial"/>
          <w:color w:val="0070C0"/>
          <w:sz w:val="32"/>
          <w:szCs w:val="32"/>
        </w:rPr>
        <w:tab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904875" cy="74295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70C0"/>
          <w:sz w:val="32"/>
          <w:szCs w:val="32"/>
        </w:rPr>
        <w:tab/>
      </w:r>
      <w:r>
        <w:rPr>
          <w:rFonts w:ascii="Arial" w:eastAsia="Arial" w:hAnsi="Arial" w:cs="Arial"/>
          <w:color w:val="0070C0"/>
          <w:sz w:val="32"/>
          <w:szCs w:val="32"/>
        </w:rPr>
        <w:tab/>
      </w:r>
    </w:p>
    <w:p w:rsidR="00416930" w:rsidRDefault="0022255E">
      <w:pPr>
        <w:widowControl/>
        <w:pBdr>
          <w:bottom w:val="single" w:sz="6" w:space="1" w:color="000000"/>
        </w:pBdr>
        <w:spacing w:after="0" w:line="240" w:lineRule="auto"/>
        <w:rPr>
          <w:rFonts w:ascii="Arial" w:eastAsia="Arial" w:hAnsi="Arial" w:cs="Arial"/>
          <w:i/>
          <w:iCs/>
          <w:color w:val="404040"/>
          <w:sz w:val="24"/>
          <w:szCs w:val="24"/>
        </w:rPr>
      </w:pPr>
      <w:r>
        <w:rPr>
          <w:rFonts w:ascii="Arial" w:eastAsia="Arial" w:hAnsi="Arial" w:cs="Arial"/>
          <w:b/>
          <w:bCs/>
          <w:color w:val="404040"/>
          <w:sz w:val="24"/>
          <w:szCs w:val="24"/>
        </w:rPr>
        <w:t>Job Description:</w:t>
      </w:r>
      <w:r>
        <w:rPr>
          <w:rFonts w:ascii="Arial" w:eastAsia="Arial" w:hAnsi="Arial" w:cs="Arial"/>
          <w:color w:val="404040"/>
          <w:sz w:val="24"/>
          <w:szCs w:val="24"/>
        </w:rPr>
        <w:t xml:space="preserve"> Maintenance &amp; Cleaning Assistant</w:t>
      </w:r>
    </w:p>
    <w:tbl>
      <w:tblPr>
        <w:tblStyle w:val="a"/>
        <w:tblW w:w="962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943"/>
        <w:gridCol w:w="6685"/>
      </w:tblGrid>
      <w:tr w:rsidR="00416930">
        <w:tc>
          <w:tcPr>
            <w:tcW w:w="2943" w:type="dxa"/>
          </w:tcPr>
          <w:p w:rsidR="00416930" w:rsidRDefault="00416930">
            <w:pPr>
              <w:widowControl/>
              <w:spacing w:before="120"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85" w:type="dxa"/>
          </w:tcPr>
          <w:p w:rsidR="00416930" w:rsidRDefault="00416930">
            <w:pPr>
              <w:widowControl/>
              <w:spacing w:before="120"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416930">
        <w:tc>
          <w:tcPr>
            <w:tcW w:w="2943" w:type="dxa"/>
          </w:tcPr>
          <w:p w:rsidR="00416930" w:rsidRDefault="0022255E">
            <w:pPr>
              <w:widowControl/>
              <w:spacing w:before="120"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Pay Grade: KSB</w:t>
            </w:r>
          </w:p>
        </w:tc>
        <w:tc>
          <w:tcPr>
            <w:tcW w:w="6685" w:type="dxa"/>
          </w:tcPr>
          <w:p w:rsidR="00416930" w:rsidRDefault="00416930">
            <w:pPr>
              <w:widowControl/>
              <w:spacing w:before="120"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416930" w:rsidRDefault="00416930"/>
    <w:p w:rsidR="00416930" w:rsidRDefault="0022255E">
      <w:pPr>
        <w:widowControl/>
        <w:spacing w:before="12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RESPONSIBLE TO:  </w:t>
      </w:r>
      <w:r>
        <w:rPr>
          <w:rFonts w:ascii="Arial" w:eastAsia="Arial" w:hAnsi="Arial" w:cs="Arial"/>
          <w:sz w:val="24"/>
          <w:szCs w:val="24"/>
        </w:rPr>
        <w:t>Facilities &amp; Cleaning M</w:t>
      </w: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>anager</w:t>
      </w:r>
    </w:p>
    <w:p w:rsidR="00416930" w:rsidRDefault="00416930">
      <w:pPr>
        <w:widowControl/>
        <w:spacing w:before="120" w:after="0" w:line="240" w:lineRule="auto"/>
        <w:rPr>
          <w:rFonts w:ascii="Arial" w:eastAsia="Arial" w:hAnsi="Arial" w:cs="Arial"/>
          <w:sz w:val="24"/>
          <w:szCs w:val="24"/>
        </w:rPr>
      </w:pPr>
    </w:p>
    <w:p w:rsidR="00416930" w:rsidRDefault="002225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bookmarkStart w:id="1" w:name="_gjdgxs" w:colFirst="0" w:colLast="0"/>
      <w:bookmarkEnd w:id="1"/>
      <w:r>
        <w:rPr>
          <w:color w:val="000000"/>
        </w:rPr>
        <w:t xml:space="preserve">Hours:  </w:t>
      </w:r>
      <w:r>
        <w:rPr>
          <w:i/>
          <w:iCs/>
          <w:color w:val="000000"/>
        </w:rPr>
        <w:t xml:space="preserve">37 </w:t>
      </w:r>
      <w:r>
        <w:rPr>
          <w:color w:val="000000"/>
        </w:rPr>
        <w:t xml:space="preserve">hours a week </w:t>
      </w:r>
    </w:p>
    <w:p w:rsidR="00416930" w:rsidRDefault="0022255E">
      <w:pPr>
        <w:spacing w:after="0" w:line="240" w:lineRule="auto"/>
      </w:pPr>
      <w:bookmarkStart w:id="2" w:name="_4nxvjuxr70a9" w:colFirst="0" w:colLast="0"/>
      <w:bookmarkEnd w:id="2"/>
      <w:r>
        <w:t>Shift work either 6:00 - 14:00 or 10:00 - 18:00</w:t>
      </w:r>
    </w:p>
    <w:p w:rsidR="00416930" w:rsidRDefault="00416930">
      <w:pPr>
        <w:widowControl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</w:p>
    <w:p w:rsidR="00416930" w:rsidRDefault="0022255E">
      <w:pPr>
        <w:widowControl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Purpose of the Job:</w:t>
      </w:r>
    </w:p>
    <w:p w:rsidR="00416930" w:rsidRDefault="00416930">
      <w:pPr>
        <w:widowControl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</w:p>
    <w:p w:rsidR="00416930" w:rsidRDefault="0022255E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 undertake maintenance and cleaning duties to maintain a high standard within the school, as directed. </w:t>
      </w:r>
    </w:p>
    <w:p w:rsidR="00416930" w:rsidRDefault="00416930">
      <w:pPr>
        <w:rPr>
          <w:rFonts w:ascii="Arial" w:eastAsia="Arial" w:hAnsi="Arial" w:cs="Arial"/>
        </w:rPr>
      </w:pPr>
    </w:p>
    <w:p w:rsidR="00416930" w:rsidRDefault="0022255E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Key duties and responsibilities:</w:t>
      </w:r>
    </w:p>
    <w:p w:rsidR="00416930" w:rsidRDefault="0041693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6930" w:rsidRDefault="0022255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 xml:space="preserve">Provide porterage service where needed. </w:t>
      </w:r>
    </w:p>
    <w:p w:rsidR="00416930" w:rsidRDefault="0041693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416930" w:rsidRDefault="0022255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color w:val="000000"/>
          <w:sz w:val="24"/>
          <w:szCs w:val="24"/>
        </w:rPr>
        <w:t>Operate / use domestic and industrial cleaning equipment and materials, following appropriate training.</w:t>
      </w:r>
    </w:p>
    <w:p w:rsidR="00416930" w:rsidRDefault="0041693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6930" w:rsidRDefault="002225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perform a wide range of work practices and trade skills within the concept of flexible multi skilled working. e</w:t>
      </w:r>
      <w:r>
        <w:rPr>
          <w:rFonts w:ascii="Arial" w:eastAsia="Arial" w:hAnsi="Arial" w:cs="Arial"/>
          <w:sz w:val="24"/>
          <w:szCs w:val="24"/>
        </w:rPr>
        <w:t>.g. Painting, Plumbing, electrical an</w:t>
      </w:r>
      <w:r>
        <w:rPr>
          <w:rFonts w:ascii="Arial" w:eastAsia="Arial" w:hAnsi="Arial" w:cs="Arial"/>
          <w:sz w:val="24"/>
          <w:szCs w:val="24"/>
        </w:rPr>
        <w:t>d building Maintenance</w:t>
      </w:r>
    </w:p>
    <w:p w:rsidR="00416930" w:rsidRDefault="004169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:rsidR="00416930" w:rsidRDefault="002225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carry out all duties with the guidelines of the Schools Health and Safety Policy.</w:t>
      </w:r>
    </w:p>
    <w:p w:rsidR="00416930" w:rsidRDefault="004169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:rsidR="00416930" w:rsidRDefault="002225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Assist in the Maintenance and upkeep of the school site including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lawns, flower beds, hedges, playing fields and hard court areas to a high standard ensuring they are safe, fit for purpose and litter free.</w:t>
      </w:r>
    </w:p>
    <w:p w:rsidR="00416930" w:rsidRDefault="00416930">
      <w:pPr>
        <w:widowControl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6930" w:rsidRDefault="0022255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Ensure roads, pathways and all access areas are kept clear of leaves, other tree debris and litter.</w:t>
      </w:r>
    </w:p>
    <w:p w:rsidR="00416930" w:rsidRDefault="00416930">
      <w:pPr>
        <w:widowControl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6930" w:rsidRDefault="004169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416930" w:rsidRDefault="004169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416930" w:rsidRDefault="004169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416930" w:rsidRDefault="0022255E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</w:rPr>
      </w:pPr>
      <w:r>
        <w:br w:type="page"/>
      </w:r>
    </w:p>
    <w:p w:rsidR="00416930" w:rsidRDefault="0022255E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Individuals in this role may also undertake some or all of the following: </w:t>
      </w:r>
      <w:r>
        <w:rPr>
          <w:rFonts w:ascii="Arial" w:eastAsia="Arial" w:hAnsi="Arial" w:cs="Arial"/>
          <w:b/>
          <w:bCs/>
          <w:color w:val="000000"/>
        </w:rPr>
        <w:br/>
      </w:r>
    </w:p>
    <w:p w:rsidR="00416930" w:rsidRDefault="0022255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Undertake specialised cleaning programmes during school closures or other designated periods.</w:t>
      </w:r>
    </w:p>
    <w:p w:rsidR="00416930" w:rsidRDefault="0022255E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:rsidR="00416930" w:rsidRDefault="0022255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Assist with the maintenance of specialised equipment following training, for example sports/theatrical equipment </w:t>
      </w:r>
    </w:p>
    <w:p w:rsidR="00416930" w:rsidRDefault="0041693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416930" w:rsidRDefault="0022255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Undertake lettings and carry out associated tasks, in line with local agreements. </w:t>
      </w:r>
    </w:p>
    <w:p w:rsidR="00416930" w:rsidRDefault="0041693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416930" w:rsidRDefault="0022255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Act as a designated key holder, providing emergency acces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to the school site </w:t>
      </w:r>
    </w:p>
    <w:p w:rsidR="00416930" w:rsidRDefault="0041693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416930" w:rsidRDefault="0022255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Arial" w:eastAsia="Arial" w:hAnsi="Arial" w:cs="Arial"/>
          <w:color w:val="000000"/>
          <w:sz w:val="24"/>
          <w:szCs w:val="24"/>
        </w:rPr>
        <w:t>Act as school contact in relation to premises related contractors Accompanying them around site where required.</w:t>
      </w:r>
    </w:p>
    <w:p w:rsidR="00416930" w:rsidRDefault="0041693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416930" w:rsidRDefault="0041693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416930" w:rsidRDefault="0041693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416930">
      <w:pPr>
        <w:ind w:left="993" w:hanging="993"/>
        <w:rPr>
          <w:rFonts w:ascii="Arial" w:eastAsia="Arial" w:hAnsi="Arial" w:cs="Arial"/>
        </w:rPr>
      </w:pPr>
    </w:p>
    <w:p w:rsidR="00416930" w:rsidRDefault="0022255E">
      <w:pPr>
        <w:ind w:left="993" w:hanging="9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Footnote: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This job description is provided to assist the job holder to know what his/her main duties are.  It may be amended from time to time without change to the level of responsibility appropriate to the grade of post.</w:t>
      </w:r>
    </w:p>
    <w:p w:rsidR="00416930" w:rsidRDefault="0022255E">
      <w:pPr>
        <w:ind w:left="993" w:hanging="993"/>
        <w:rPr>
          <w:rFonts w:ascii="Arial" w:eastAsia="Arial" w:hAnsi="Arial" w:cs="Arial"/>
          <w:b/>
          <w:bCs/>
          <w:color w:val="404040"/>
          <w:sz w:val="24"/>
          <w:szCs w:val="24"/>
        </w:rPr>
      </w:pPr>
      <w:r>
        <w:br w:type="page"/>
      </w:r>
      <w:r>
        <w:rPr>
          <w:rFonts w:ascii="Arial" w:eastAsia="Arial" w:hAnsi="Arial" w:cs="Arial"/>
          <w:color w:val="0070C0"/>
          <w:sz w:val="32"/>
          <w:szCs w:val="32"/>
        </w:rPr>
        <w:lastRenderedPageBreak/>
        <w:t>Towers School and Sixth Form Centre</w:t>
      </w:r>
      <w:r>
        <w:rPr>
          <w:rFonts w:ascii="Arial" w:eastAsia="Arial" w:hAnsi="Arial" w:cs="Arial"/>
          <w:b/>
          <w:bCs/>
          <w:color w:val="404040"/>
          <w:sz w:val="24"/>
          <w:szCs w:val="24"/>
        </w:rPr>
        <w:t xml:space="preserve"> </w:t>
      </w:r>
    </w:p>
    <w:p w:rsidR="00416930" w:rsidRDefault="0022255E">
      <w:pPr>
        <w:pBdr>
          <w:bottom w:val="single" w:sz="6" w:space="1" w:color="000000"/>
        </w:pBdr>
        <w:rPr>
          <w:rFonts w:ascii="Arial" w:eastAsia="Arial" w:hAnsi="Arial" w:cs="Arial"/>
          <w:i/>
          <w:iCs/>
          <w:color w:val="404040"/>
          <w:sz w:val="24"/>
          <w:szCs w:val="24"/>
        </w:rPr>
      </w:pPr>
      <w:r>
        <w:rPr>
          <w:rFonts w:ascii="Arial" w:eastAsia="Arial" w:hAnsi="Arial" w:cs="Arial"/>
          <w:b/>
          <w:bCs/>
          <w:color w:val="404040"/>
          <w:sz w:val="24"/>
          <w:szCs w:val="24"/>
        </w:rPr>
        <w:t>Person Specification:</w:t>
      </w:r>
      <w:r>
        <w:rPr>
          <w:rFonts w:ascii="Arial" w:eastAsia="Arial" w:hAnsi="Arial" w:cs="Arial"/>
          <w:color w:val="404040"/>
          <w:sz w:val="24"/>
          <w:szCs w:val="24"/>
        </w:rPr>
        <w:t xml:space="preserve"> Maintenance and Cleaning Assistant </w:t>
      </w:r>
    </w:p>
    <w:p w:rsidR="00416930" w:rsidRDefault="0022255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following outlines the criteria for this post. Applicants who have a disability and who meet the criteria will be shortlisted.   </w:t>
      </w:r>
    </w:p>
    <w:p w:rsidR="00416930" w:rsidRDefault="0022255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Applicants should describe in their application how they meet these criteria.</w:t>
      </w:r>
    </w:p>
    <w:tbl>
      <w:tblPr>
        <w:tblStyle w:val="a0"/>
        <w:tblW w:w="946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662"/>
      </w:tblGrid>
      <w:tr w:rsidR="00416930">
        <w:tc>
          <w:tcPr>
            <w:tcW w:w="2802" w:type="dxa"/>
          </w:tcPr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662" w:type="dxa"/>
          </w:tcPr>
          <w:p w:rsidR="00416930" w:rsidRDefault="0022255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CRITERIA </w:t>
            </w:r>
          </w:p>
        </w:tc>
      </w:tr>
      <w:tr w:rsidR="00416930">
        <w:tc>
          <w:tcPr>
            <w:tcW w:w="2802" w:type="dxa"/>
          </w:tcPr>
          <w:p w:rsidR="00416930" w:rsidRDefault="0022255E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</w:rPr>
              <w:t>QUALIFICATIONS</w:t>
            </w: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662" w:type="dxa"/>
          </w:tcPr>
          <w:p w:rsidR="00416930" w:rsidRDefault="0022255E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Driving licen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color w:val="000000"/>
              </w:rPr>
              <w:t>e – Essential</w:t>
            </w:r>
          </w:p>
          <w:p w:rsidR="00416930" w:rsidRDefault="0022255E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Level 1 or 2 Diploma (or equivalent) with proficient practical and technical skills relevant to the job)</w:t>
            </w:r>
          </w:p>
          <w:p w:rsidR="00416930" w:rsidRDefault="0041693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color w:val="000000"/>
              </w:rPr>
            </w:pPr>
          </w:p>
        </w:tc>
      </w:tr>
      <w:tr w:rsidR="00416930">
        <w:tc>
          <w:tcPr>
            <w:tcW w:w="2802" w:type="dxa"/>
          </w:tcPr>
          <w:p w:rsidR="00416930" w:rsidRDefault="0022255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EXPERIENCE</w:t>
            </w: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662" w:type="dxa"/>
          </w:tcPr>
          <w:p w:rsidR="00416930" w:rsidRDefault="0022255E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Previous experience in a similar role</w:t>
            </w:r>
          </w:p>
        </w:tc>
      </w:tr>
      <w:tr w:rsidR="00416930">
        <w:tc>
          <w:tcPr>
            <w:tcW w:w="2802" w:type="dxa"/>
          </w:tcPr>
          <w:p w:rsidR="00416930" w:rsidRDefault="0022255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SKILLS AND ABILITIES</w:t>
            </w: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662" w:type="dxa"/>
          </w:tcPr>
          <w:p w:rsidR="00416930" w:rsidRDefault="00416930">
            <w:pPr>
              <w:widowControl/>
              <w:spacing w:after="0" w:line="240" w:lineRule="auto"/>
              <w:ind w:left="360"/>
              <w:rPr>
                <w:rFonts w:ascii="Arial" w:eastAsia="Arial" w:hAnsi="Arial" w:cs="Arial"/>
              </w:rPr>
            </w:pPr>
          </w:p>
          <w:p w:rsidR="00416930" w:rsidRDefault="0022255E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Use of a range of basic cleaning equipment, etc.</w:t>
            </w:r>
          </w:p>
          <w:p w:rsidR="00416930" w:rsidRDefault="0022255E">
            <w:pPr>
              <w:widowControl/>
              <w:numPr>
                <w:ilvl w:val="0"/>
                <w:numId w:val="3"/>
              </w:numPr>
              <w:spacing w:before="6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Able to communicate factual information politely and courteously.</w:t>
            </w:r>
          </w:p>
          <w:p w:rsidR="00416930" w:rsidRDefault="0022255E">
            <w:pPr>
              <w:widowControl/>
              <w:numPr>
                <w:ilvl w:val="0"/>
                <w:numId w:val="3"/>
              </w:numPr>
              <w:spacing w:before="6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Has everyday spoken skills e.g. face-to-face conversations.</w:t>
            </w:r>
          </w:p>
          <w:p w:rsidR="00416930" w:rsidRDefault="0022255E">
            <w:pPr>
              <w:widowControl/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Able to listen, observe and report information to supervisor.</w:t>
            </w:r>
          </w:p>
          <w:p w:rsidR="00416930" w:rsidRDefault="0022255E">
            <w:pPr>
              <w:widowControl/>
              <w:numPr>
                <w:ilvl w:val="0"/>
                <w:numId w:val="3"/>
              </w:numPr>
              <w:spacing w:after="0" w:line="240" w:lineRule="auto"/>
            </w:pPr>
            <w:r>
              <w:rPr>
                <w:rFonts w:ascii="Arial" w:eastAsia="Arial" w:hAnsi="Arial" w:cs="Arial"/>
              </w:rPr>
              <w:t>Use of basic equipment or machinery.</w:t>
            </w:r>
            <w:r>
              <w:rPr>
                <w:rFonts w:ascii="Arial" w:eastAsia="Arial" w:hAnsi="Arial" w:cs="Arial"/>
              </w:rPr>
              <w:br/>
            </w:r>
          </w:p>
        </w:tc>
      </w:tr>
      <w:tr w:rsidR="00416930">
        <w:tc>
          <w:tcPr>
            <w:tcW w:w="2802" w:type="dxa"/>
          </w:tcPr>
          <w:p w:rsidR="00416930" w:rsidRDefault="0022255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KNOWLEDGE</w:t>
            </w: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  <w:p w:rsidR="00416930" w:rsidRDefault="00416930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662" w:type="dxa"/>
          </w:tcPr>
          <w:p w:rsidR="00416930" w:rsidRDefault="0022255E">
            <w:pPr>
              <w:widowControl/>
              <w:numPr>
                <w:ilvl w:val="0"/>
                <w:numId w:val="4"/>
              </w:numPr>
              <w:spacing w:before="60" w:after="0" w:line="240" w:lineRule="auto"/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Understands and able to apply Health and Safety procedures relevant to the job such as:</w:t>
            </w:r>
          </w:p>
          <w:p w:rsidR="00416930" w:rsidRDefault="0022255E">
            <w:pPr>
              <w:widowControl/>
              <w:numPr>
                <w:ilvl w:val="1"/>
                <w:numId w:val="4"/>
              </w:numPr>
              <w:spacing w:before="6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Manual handling.</w:t>
            </w:r>
          </w:p>
          <w:p w:rsidR="00416930" w:rsidRDefault="0022255E">
            <w:pPr>
              <w:widowControl/>
              <w:numPr>
                <w:ilvl w:val="1"/>
                <w:numId w:val="4"/>
              </w:numPr>
              <w:spacing w:before="6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Safe use of machinery and/or equipment.</w:t>
            </w:r>
          </w:p>
          <w:p w:rsidR="00416930" w:rsidRDefault="0022255E">
            <w:pPr>
              <w:widowControl/>
              <w:numPr>
                <w:ilvl w:val="1"/>
                <w:numId w:val="4"/>
              </w:numPr>
              <w:spacing w:before="6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COSHH.</w:t>
            </w:r>
          </w:p>
          <w:p w:rsidR="00416930" w:rsidRDefault="0022255E">
            <w:pPr>
              <w:widowControl/>
              <w:numPr>
                <w:ilvl w:val="1"/>
                <w:numId w:val="4"/>
              </w:numPr>
              <w:spacing w:before="6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First Aid and Hygiene Practice.</w:t>
            </w:r>
          </w:p>
          <w:p w:rsidR="00416930" w:rsidRDefault="0022255E">
            <w:pPr>
              <w:widowControl/>
              <w:numPr>
                <w:ilvl w:val="1"/>
                <w:numId w:val="4"/>
              </w:numPr>
              <w:spacing w:before="6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Lone working procedures and responsibilities.</w:t>
            </w:r>
            <w:r>
              <w:rPr>
                <w:rFonts w:ascii="Arial" w:eastAsia="Arial" w:hAnsi="Arial" w:cs="Arial"/>
              </w:rPr>
              <w:br/>
            </w:r>
          </w:p>
          <w:p w:rsidR="00416930" w:rsidRDefault="0022255E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Able to recognise and to deal with emergency situations.</w:t>
            </w:r>
            <w:r>
              <w:rPr>
                <w:rFonts w:ascii="Arial" w:eastAsia="Arial" w:hAnsi="Arial" w:cs="Arial"/>
                <w:color w:val="000000"/>
              </w:rPr>
              <w:br/>
            </w:r>
          </w:p>
        </w:tc>
      </w:tr>
    </w:tbl>
    <w:p w:rsidR="00416930" w:rsidRDefault="00416930">
      <w:pPr>
        <w:widowControl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</w:p>
    <w:sectPr w:rsidR="00416930"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442101E-C4D6-42C8-B60E-9D0CDD4C49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D27A64AF-8933-4EA2-B105-65140314920F}"/>
    <w:embedBold r:id="rId3" w:fontKey="{847CA2C2-BE35-4717-9144-E66BDDAB920F}"/>
    <w:embedItalic r:id="rId4" w:fontKey="{C6C4A8A6-D1F5-4E2B-B6BB-F006A32FBB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3A1D64FB-3463-4EA5-B5B6-7E9A9BD2C5E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5885285-D0DD-4EB7-B2CB-E10615F5C55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B562A"/>
    <w:multiLevelType w:val="multilevel"/>
    <w:tmpl w:val="926492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413C7"/>
    <w:multiLevelType w:val="multilevel"/>
    <w:tmpl w:val="B978AA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D95398"/>
    <w:multiLevelType w:val="multilevel"/>
    <w:tmpl w:val="4B1A99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FD7B98"/>
    <w:multiLevelType w:val="multilevel"/>
    <w:tmpl w:val="9E2806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930"/>
    <w:rsid w:val="0022255E"/>
    <w:rsid w:val="0041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EC68F"/>
  <w15:docId w15:val="{170FC52F-13AE-4D33-9838-21FCC27B8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8F622E70</Template>
  <TotalTime>0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Cloke</dc:creator>
  <cp:lastModifiedBy>Natasha Cloke</cp:lastModifiedBy>
  <cp:revision>2</cp:revision>
  <dcterms:created xsi:type="dcterms:W3CDTF">2025-12-16T10:45:00Z</dcterms:created>
  <dcterms:modified xsi:type="dcterms:W3CDTF">2025-12-16T10:45:00Z</dcterms:modified>
</cp:coreProperties>
</file>