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4914C" w14:textId="77777777" w:rsidR="0032622F" w:rsidRPr="000A6EA8" w:rsidRDefault="0032622F" w:rsidP="00C7723B">
      <w:pPr>
        <w:spacing w:after="0" w:line="240" w:lineRule="auto"/>
        <w:rPr>
          <w:rFonts w:ascii="Arial" w:hAnsi="Arial" w:cs="Arial"/>
          <w:sz w:val="23"/>
          <w:szCs w:val="23"/>
        </w:rPr>
      </w:pPr>
    </w:p>
    <w:p w14:paraId="4116F889" w14:textId="5E0D7374" w:rsidR="00DD1501" w:rsidRPr="002267EB" w:rsidRDefault="00DD1501" w:rsidP="00C7723B">
      <w:pPr>
        <w:spacing w:after="0" w:line="240" w:lineRule="auto"/>
        <w:jc w:val="right"/>
        <w:rPr>
          <w:rFonts w:ascii="Arial" w:hAnsi="Arial" w:cs="Arial"/>
          <w:szCs w:val="24"/>
        </w:rPr>
      </w:pPr>
      <w:r w:rsidRPr="002267EB">
        <w:rPr>
          <w:rFonts w:ascii="Arial" w:hAnsi="Arial" w:cs="Arial"/>
          <w:szCs w:val="24"/>
        </w:rPr>
        <w:t xml:space="preserve">Date:  </w:t>
      </w:r>
      <w:r w:rsidR="003716F1">
        <w:rPr>
          <w:rFonts w:ascii="Arial" w:hAnsi="Arial" w:cs="Arial"/>
          <w:szCs w:val="24"/>
        </w:rPr>
        <w:t>1</w:t>
      </w:r>
      <w:r w:rsidR="00AA3823">
        <w:rPr>
          <w:rFonts w:ascii="Arial" w:hAnsi="Arial" w:cs="Arial"/>
          <w:szCs w:val="24"/>
        </w:rPr>
        <w:t>1</w:t>
      </w:r>
      <w:r w:rsidR="003716F1" w:rsidRPr="003716F1">
        <w:rPr>
          <w:rFonts w:ascii="Arial" w:hAnsi="Arial" w:cs="Arial"/>
          <w:szCs w:val="24"/>
          <w:vertAlign w:val="superscript"/>
        </w:rPr>
        <w:t>th</w:t>
      </w:r>
      <w:r w:rsidR="003716F1">
        <w:rPr>
          <w:rFonts w:ascii="Arial" w:hAnsi="Arial" w:cs="Arial"/>
          <w:szCs w:val="24"/>
        </w:rPr>
        <w:t xml:space="preserve"> November 2025</w:t>
      </w:r>
    </w:p>
    <w:p w14:paraId="29497723" w14:textId="77777777" w:rsidR="00DD1501" w:rsidRPr="002267EB" w:rsidRDefault="00DD1501" w:rsidP="00C7723B">
      <w:pPr>
        <w:spacing w:after="0" w:line="240" w:lineRule="auto"/>
        <w:rPr>
          <w:rFonts w:ascii="Arial" w:hAnsi="Arial" w:cs="Arial"/>
          <w:color w:val="FF0000"/>
          <w:szCs w:val="24"/>
        </w:rPr>
      </w:pPr>
      <w:r w:rsidRPr="002267EB">
        <w:rPr>
          <w:rFonts w:ascii="Arial" w:hAnsi="Arial" w:cs="Arial"/>
          <w:szCs w:val="24"/>
        </w:rPr>
        <w:t>Dear Candidate</w:t>
      </w:r>
    </w:p>
    <w:p w14:paraId="026C4B9E" w14:textId="77777777" w:rsidR="00DD1501" w:rsidRPr="002267EB" w:rsidRDefault="00DD1501" w:rsidP="00C7723B">
      <w:pPr>
        <w:spacing w:after="0" w:line="240" w:lineRule="auto"/>
        <w:rPr>
          <w:rFonts w:ascii="Arial" w:hAnsi="Arial" w:cs="Arial"/>
          <w:szCs w:val="24"/>
        </w:rPr>
      </w:pPr>
    </w:p>
    <w:p w14:paraId="0F9D8DF8" w14:textId="77777777" w:rsidR="00DD1501" w:rsidRPr="002267EB" w:rsidRDefault="00E00C23" w:rsidP="00C7723B">
      <w:pPr>
        <w:spacing w:after="0" w:line="240" w:lineRule="auto"/>
        <w:outlineLvl w:val="0"/>
        <w:rPr>
          <w:rFonts w:ascii="Arial" w:hAnsi="Arial" w:cs="Arial"/>
          <w:b/>
          <w:szCs w:val="24"/>
        </w:rPr>
      </w:pPr>
      <w:r>
        <w:rPr>
          <w:rFonts w:ascii="Arial" w:hAnsi="Arial" w:cs="Arial"/>
          <w:b/>
          <w:szCs w:val="24"/>
        </w:rPr>
        <w:t>Examination Invigilator</w:t>
      </w:r>
    </w:p>
    <w:p w14:paraId="2A5C24F6" w14:textId="77777777" w:rsidR="005B30C0" w:rsidRPr="002267EB" w:rsidRDefault="005B30C0" w:rsidP="00C7723B">
      <w:pPr>
        <w:spacing w:after="0" w:line="240" w:lineRule="auto"/>
        <w:rPr>
          <w:rFonts w:ascii="Arial" w:hAnsi="Arial" w:cs="Arial"/>
          <w:szCs w:val="24"/>
        </w:rPr>
      </w:pPr>
    </w:p>
    <w:p w14:paraId="2C02AEE3" w14:textId="77777777" w:rsidR="00DD1501" w:rsidRDefault="00E00C23" w:rsidP="00C7723B">
      <w:pPr>
        <w:spacing w:after="0" w:line="240" w:lineRule="auto"/>
        <w:rPr>
          <w:rFonts w:ascii="Arial" w:hAnsi="Arial" w:cs="Arial"/>
          <w:szCs w:val="24"/>
        </w:rPr>
      </w:pPr>
      <w:r>
        <w:rPr>
          <w:rFonts w:ascii="Arial" w:hAnsi="Arial" w:cs="Arial"/>
        </w:rPr>
        <w:t>Thank you for your interest in the post of Examination Invigilator at Dartford Grammar School for Girls. We are very pleased to provide you with information about this post.</w:t>
      </w:r>
      <w:r w:rsidR="00012509" w:rsidRPr="002267EB">
        <w:rPr>
          <w:rFonts w:ascii="Arial" w:hAnsi="Arial" w:cs="Arial"/>
          <w:szCs w:val="24"/>
        </w:rPr>
        <w:tab/>
      </w:r>
    </w:p>
    <w:p w14:paraId="7DFBF2CF" w14:textId="77777777" w:rsidR="00E00C23" w:rsidRPr="00E00C23" w:rsidRDefault="00E00C23" w:rsidP="00C7723B">
      <w:pPr>
        <w:spacing w:after="0" w:line="240" w:lineRule="auto"/>
        <w:rPr>
          <w:rFonts w:ascii="Arial" w:hAnsi="Arial" w:cs="Arial"/>
        </w:rPr>
      </w:pPr>
    </w:p>
    <w:p w14:paraId="459EDFD1" w14:textId="77777777" w:rsidR="00DD1501" w:rsidRPr="002267EB" w:rsidRDefault="00DD1501" w:rsidP="00C7723B">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14:paraId="7AFD2F10" w14:textId="77777777" w:rsidR="00DD1501" w:rsidRPr="002267EB" w:rsidRDefault="00DD1501" w:rsidP="00C7723B">
      <w:pPr>
        <w:tabs>
          <w:tab w:val="left" w:pos="142"/>
        </w:tabs>
        <w:spacing w:after="0" w:line="240" w:lineRule="auto"/>
        <w:rPr>
          <w:rFonts w:ascii="Arial" w:hAnsi="Arial" w:cs="Arial"/>
          <w:szCs w:val="24"/>
        </w:rPr>
      </w:pPr>
      <w:r w:rsidRPr="002267EB">
        <w:rPr>
          <w:rFonts w:ascii="Arial" w:hAnsi="Arial" w:cs="Arial"/>
          <w:szCs w:val="24"/>
        </w:rPr>
        <w:t xml:space="preserve"> </w:t>
      </w:r>
    </w:p>
    <w:p w14:paraId="5E03665B" w14:textId="77777777" w:rsidR="0089631E" w:rsidRPr="002267EB" w:rsidRDefault="0089631E" w:rsidP="00C7723B">
      <w:pPr>
        <w:tabs>
          <w:tab w:val="left" w:pos="142"/>
        </w:tabs>
        <w:spacing w:after="0" w:line="240" w:lineRule="auto"/>
        <w:rPr>
          <w:rFonts w:ascii="Arial" w:hAnsi="Arial" w:cs="Arial"/>
          <w:szCs w:val="24"/>
        </w:rPr>
      </w:pPr>
      <w:r w:rsidRPr="002267EB">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14:paraId="437AA07A" w14:textId="77777777" w:rsidR="0089631E" w:rsidRPr="002267EB" w:rsidRDefault="0089631E" w:rsidP="00C7723B">
      <w:pPr>
        <w:tabs>
          <w:tab w:val="left" w:pos="142"/>
        </w:tabs>
        <w:spacing w:after="0" w:line="240" w:lineRule="auto"/>
        <w:rPr>
          <w:rFonts w:ascii="Arial" w:hAnsi="Arial" w:cs="Arial"/>
          <w:szCs w:val="24"/>
        </w:rPr>
      </w:pPr>
    </w:p>
    <w:p w14:paraId="526B45FB" w14:textId="77777777" w:rsidR="00C7723B" w:rsidRDefault="00C7723B" w:rsidP="00C7723B">
      <w:pPr>
        <w:tabs>
          <w:tab w:val="left" w:pos="142"/>
        </w:tabs>
        <w:spacing w:after="0" w:line="240" w:lineRule="auto"/>
        <w:rPr>
          <w:rFonts w:ascii="Arial" w:hAnsi="Arial" w:cs="Arial"/>
        </w:rPr>
      </w:pPr>
      <w:r>
        <w:rPr>
          <w:rFonts w:ascii="Arial" w:hAnsi="Arial" w:cs="Arial"/>
        </w:rPr>
        <w:t>Dartford Grammar School for Girls is an academy and we have established our own multi-academy trust, The Areté Trust.  We are currently the only school in the Trust but we are very excited by the future opportunities for all members of our community, as we will be the lead school in The Areté Trust.</w:t>
      </w:r>
    </w:p>
    <w:p w14:paraId="786889F8" w14:textId="097999EA" w:rsidR="0089631E" w:rsidRPr="00C7723B" w:rsidRDefault="0089631E" w:rsidP="00C7723B">
      <w:pPr>
        <w:tabs>
          <w:tab w:val="left" w:pos="142"/>
        </w:tabs>
        <w:spacing w:after="0" w:line="240" w:lineRule="auto"/>
        <w:rPr>
          <w:rFonts w:ascii="Arial" w:hAnsi="Arial" w:cs="Arial"/>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Pr>
          <w:rFonts w:ascii="Arial" w:hAnsi="Arial" w:cs="Arial"/>
          <w:b/>
          <w:szCs w:val="24"/>
        </w:rPr>
        <w:t xml:space="preserve">Applications will be viewed on receipt.  </w:t>
      </w:r>
      <w:r w:rsidRPr="002267EB">
        <w:rPr>
          <w:rFonts w:ascii="Arial" w:hAnsi="Arial" w:cs="Arial"/>
          <w:b/>
          <w:szCs w:val="24"/>
        </w:rPr>
        <w:t>Please send your comple</w:t>
      </w:r>
      <w:r>
        <w:rPr>
          <w:rFonts w:ascii="Arial" w:hAnsi="Arial" w:cs="Arial"/>
          <w:b/>
          <w:szCs w:val="24"/>
        </w:rPr>
        <w:t xml:space="preserve">ted application form to us by 9:00am on </w:t>
      </w:r>
      <w:r w:rsidR="003716F1">
        <w:rPr>
          <w:rFonts w:ascii="Arial" w:hAnsi="Arial" w:cs="Arial"/>
          <w:b/>
          <w:szCs w:val="24"/>
        </w:rPr>
        <w:t>Thursday, 2</w:t>
      </w:r>
      <w:r w:rsidR="00AA3823">
        <w:rPr>
          <w:rFonts w:ascii="Arial" w:hAnsi="Arial" w:cs="Arial"/>
          <w:b/>
          <w:szCs w:val="24"/>
        </w:rPr>
        <w:t>7</w:t>
      </w:r>
      <w:r w:rsidR="003716F1" w:rsidRPr="003716F1">
        <w:rPr>
          <w:rFonts w:ascii="Arial" w:hAnsi="Arial" w:cs="Arial"/>
          <w:b/>
          <w:szCs w:val="24"/>
          <w:vertAlign w:val="superscript"/>
        </w:rPr>
        <w:t>th</w:t>
      </w:r>
      <w:r w:rsidR="003716F1">
        <w:rPr>
          <w:rFonts w:ascii="Arial" w:hAnsi="Arial" w:cs="Arial"/>
          <w:b/>
          <w:szCs w:val="24"/>
        </w:rPr>
        <w:t xml:space="preserve"> November</w:t>
      </w:r>
      <w:r>
        <w:rPr>
          <w:rFonts w:ascii="Arial" w:hAnsi="Arial" w:cs="Arial"/>
          <w:b/>
          <w:szCs w:val="24"/>
        </w:rPr>
        <w:t xml:space="preserve"> 202</w:t>
      </w:r>
      <w:r w:rsidR="003716F1">
        <w:rPr>
          <w:rFonts w:ascii="Arial" w:hAnsi="Arial" w:cs="Arial"/>
          <w:b/>
          <w:szCs w:val="24"/>
        </w:rPr>
        <w:t>5</w:t>
      </w:r>
      <w:r>
        <w:rPr>
          <w:rFonts w:ascii="Arial" w:hAnsi="Arial" w:cs="Arial"/>
          <w:b/>
          <w:szCs w:val="24"/>
        </w:rPr>
        <w:t>.</w:t>
      </w:r>
    </w:p>
    <w:p w14:paraId="5D81DC7D" w14:textId="77777777" w:rsidR="0089631E" w:rsidRPr="002267EB" w:rsidRDefault="0089631E" w:rsidP="00C7723B">
      <w:pPr>
        <w:spacing w:after="0" w:line="240" w:lineRule="auto"/>
        <w:rPr>
          <w:rFonts w:ascii="Arial" w:hAnsi="Arial" w:cs="Arial"/>
          <w:szCs w:val="24"/>
        </w:rPr>
      </w:pPr>
    </w:p>
    <w:p w14:paraId="59F488BE" w14:textId="77777777" w:rsidR="0089631E" w:rsidRPr="002267EB" w:rsidRDefault="0089631E" w:rsidP="00C7723B">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14:paraId="152EB8FE" w14:textId="77777777" w:rsidR="0089631E" w:rsidRDefault="0089631E" w:rsidP="00C7723B">
      <w:pPr>
        <w:spacing w:after="0" w:line="240" w:lineRule="auto"/>
        <w:rPr>
          <w:rFonts w:ascii="Arial" w:hAnsi="Arial" w:cs="Arial"/>
          <w:szCs w:val="24"/>
        </w:rPr>
      </w:pPr>
    </w:p>
    <w:p w14:paraId="3C7BA531" w14:textId="77777777" w:rsidR="00DD1501" w:rsidRPr="002267EB" w:rsidRDefault="00DD1501" w:rsidP="00C7723B">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14:paraId="6E7D1620" w14:textId="77777777" w:rsidR="00DD1501" w:rsidRPr="002267EB" w:rsidRDefault="00DD1501" w:rsidP="00C7723B">
      <w:pPr>
        <w:tabs>
          <w:tab w:val="left" w:pos="3402"/>
        </w:tabs>
        <w:spacing w:after="0" w:line="240" w:lineRule="auto"/>
        <w:rPr>
          <w:rFonts w:ascii="Arial" w:hAnsi="Arial" w:cs="Arial"/>
          <w:szCs w:val="24"/>
        </w:rPr>
      </w:pPr>
    </w:p>
    <w:p w14:paraId="4FC6B4D9" w14:textId="77777777" w:rsidR="00C34FEF" w:rsidRDefault="00C34FEF" w:rsidP="00C7723B">
      <w:pPr>
        <w:tabs>
          <w:tab w:val="left" w:pos="3402"/>
        </w:tabs>
        <w:spacing w:after="0" w:line="240" w:lineRule="auto"/>
        <w:rPr>
          <w:rFonts w:ascii="Arial" w:hAnsi="Arial" w:cs="Arial"/>
          <w:szCs w:val="24"/>
        </w:rPr>
      </w:pPr>
    </w:p>
    <w:p w14:paraId="1514BFFA" w14:textId="77777777" w:rsidR="0089631E" w:rsidRPr="002267EB" w:rsidRDefault="0089631E" w:rsidP="00C7723B">
      <w:pPr>
        <w:tabs>
          <w:tab w:val="left" w:pos="3402"/>
        </w:tabs>
        <w:spacing w:after="0" w:line="240" w:lineRule="auto"/>
        <w:rPr>
          <w:rFonts w:ascii="Arial" w:hAnsi="Arial" w:cs="Arial"/>
          <w:szCs w:val="24"/>
        </w:rPr>
      </w:pPr>
    </w:p>
    <w:p w14:paraId="581596D0" w14:textId="77777777" w:rsidR="00024E84" w:rsidRPr="002267EB" w:rsidRDefault="00024E84" w:rsidP="00C7723B">
      <w:pPr>
        <w:tabs>
          <w:tab w:val="left" w:pos="3402"/>
        </w:tabs>
        <w:spacing w:after="0" w:line="240" w:lineRule="auto"/>
        <w:rPr>
          <w:rFonts w:ascii="Arial" w:hAnsi="Arial" w:cs="Arial"/>
          <w:szCs w:val="24"/>
        </w:rPr>
      </w:pPr>
    </w:p>
    <w:p w14:paraId="4F477DDB" w14:textId="77777777" w:rsidR="00DD1501" w:rsidRPr="002267EB" w:rsidRDefault="00DD1501" w:rsidP="00C7723B">
      <w:pPr>
        <w:tabs>
          <w:tab w:val="left" w:pos="3402"/>
        </w:tabs>
        <w:spacing w:after="0" w:line="240" w:lineRule="auto"/>
        <w:rPr>
          <w:rFonts w:ascii="Arial" w:hAnsi="Arial" w:cs="Arial"/>
          <w:szCs w:val="24"/>
        </w:rPr>
      </w:pPr>
      <w:r w:rsidRPr="002267EB">
        <w:rPr>
          <w:rFonts w:ascii="Arial" w:hAnsi="Arial" w:cs="Arial"/>
          <w:szCs w:val="24"/>
        </w:rPr>
        <w:t>Sharon Pritchard</w:t>
      </w:r>
    </w:p>
    <w:p w14:paraId="04B421AA" w14:textId="77777777" w:rsidR="0032622F" w:rsidRPr="002267EB" w:rsidRDefault="00DD1501" w:rsidP="00C7723B">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C0B4E" w14:textId="77777777" w:rsidR="00293FBF" w:rsidRDefault="00293FBF" w:rsidP="00F54359">
      <w:pPr>
        <w:spacing w:after="0" w:line="240" w:lineRule="auto"/>
      </w:pPr>
      <w:r>
        <w:separator/>
      </w:r>
    </w:p>
  </w:endnote>
  <w:endnote w:type="continuationSeparator" w:id="0">
    <w:p w14:paraId="281FB25D" w14:textId="77777777"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E0A97" w14:textId="77777777" w:rsidR="00F54359" w:rsidRDefault="0032622F">
    <w:pPr>
      <w:pStyle w:val="Footer"/>
    </w:pPr>
    <w:r>
      <w:rPr>
        <w:noProof/>
        <w:lang w:eastAsia="en-GB"/>
      </w:rPr>
      <w:drawing>
        <wp:anchor distT="0" distB="0" distL="114300" distR="114300" simplePos="0" relativeHeight="251669504" behindDoc="0" locked="0" layoutInCell="1" allowOverlap="1" wp14:anchorId="6ED74DD9" wp14:editId="54D26D8D">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27C18D78" wp14:editId="475D06D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56DD370F" wp14:editId="7F960E11">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14:paraId="12D3DFC5"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653C35E5"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D370F"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" fillcolor="window" stroked="f" strokeweight=".5pt">
              <v:textbox>
                <w:txbxContent>
                  <w:p w14:paraId="12D3DFC5"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653C35E5"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1159B" w14:textId="77777777" w:rsidR="00293FBF" w:rsidRDefault="00293FBF" w:rsidP="00F54359">
      <w:pPr>
        <w:spacing w:after="0" w:line="240" w:lineRule="auto"/>
      </w:pPr>
      <w:r>
        <w:separator/>
      </w:r>
    </w:p>
  </w:footnote>
  <w:footnote w:type="continuationSeparator" w:id="0">
    <w:p w14:paraId="5082E85C" w14:textId="77777777"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07D3" w14:textId="77777777"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48B1736A" wp14:editId="5AA580F3">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14:paraId="3AA6974A"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2406C821"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14:paraId="33385016"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12653B61"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50A3B47B"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B1736A"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" filled="f" stroked="f">
              <v:textbox style="mso-fit-shape-to-text:t">
                <w:txbxContent>
                  <w:p w14:paraId="3AA6974A"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2406C821"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14:paraId="33385016"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12653B61"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50A3B47B"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A50C325" wp14:editId="275B2641">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16cid:durableId="419571065">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16cid:durableId="1082410335">
    <w:abstractNumId w:val="1"/>
  </w:num>
  <w:num w:numId="3" w16cid:durableId="8702184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9FD"/>
    <w:rsid w:val="0000116C"/>
    <w:rsid w:val="000104E8"/>
    <w:rsid w:val="00012509"/>
    <w:rsid w:val="00024E84"/>
    <w:rsid w:val="00030DCB"/>
    <w:rsid w:val="00047A1A"/>
    <w:rsid w:val="00051757"/>
    <w:rsid w:val="00052301"/>
    <w:rsid w:val="00097130"/>
    <w:rsid w:val="000A1222"/>
    <w:rsid w:val="000A4D6C"/>
    <w:rsid w:val="000A6EA8"/>
    <w:rsid w:val="000B26E7"/>
    <w:rsid w:val="00125517"/>
    <w:rsid w:val="00196455"/>
    <w:rsid w:val="001D543B"/>
    <w:rsid w:val="00224DF7"/>
    <w:rsid w:val="002267EB"/>
    <w:rsid w:val="002422FE"/>
    <w:rsid w:val="00247C65"/>
    <w:rsid w:val="00293FBF"/>
    <w:rsid w:val="002C4720"/>
    <w:rsid w:val="002C6255"/>
    <w:rsid w:val="002D1FA6"/>
    <w:rsid w:val="002F2B37"/>
    <w:rsid w:val="002F5B03"/>
    <w:rsid w:val="00310ACA"/>
    <w:rsid w:val="003216E0"/>
    <w:rsid w:val="00324C27"/>
    <w:rsid w:val="0032622F"/>
    <w:rsid w:val="00326F3F"/>
    <w:rsid w:val="00367C9D"/>
    <w:rsid w:val="003716F1"/>
    <w:rsid w:val="00395C32"/>
    <w:rsid w:val="0040209F"/>
    <w:rsid w:val="00404A6D"/>
    <w:rsid w:val="00405270"/>
    <w:rsid w:val="00411AB6"/>
    <w:rsid w:val="0042287E"/>
    <w:rsid w:val="004524C8"/>
    <w:rsid w:val="0046066C"/>
    <w:rsid w:val="00483A74"/>
    <w:rsid w:val="004A407E"/>
    <w:rsid w:val="004A5741"/>
    <w:rsid w:val="004A6DC7"/>
    <w:rsid w:val="004C6853"/>
    <w:rsid w:val="005030FC"/>
    <w:rsid w:val="00507E0D"/>
    <w:rsid w:val="00514834"/>
    <w:rsid w:val="005B30C0"/>
    <w:rsid w:val="005C445B"/>
    <w:rsid w:val="005F0DF9"/>
    <w:rsid w:val="00647240"/>
    <w:rsid w:val="00656A6B"/>
    <w:rsid w:val="00664681"/>
    <w:rsid w:val="006952C1"/>
    <w:rsid w:val="006B5162"/>
    <w:rsid w:val="006D418A"/>
    <w:rsid w:val="00702587"/>
    <w:rsid w:val="00726409"/>
    <w:rsid w:val="007916F1"/>
    <w:rsid w:val="007F18E1"/>
    <w:rsid w:val="007F39E0"/>
    <w:rsid w:val="00816B59"/>
    <w:rsid w:val="0083102F"/>
    <w:rsid w:val="00860712"/>
    <w:rsid w:val="008700F6"/>
    <w:rsid w:val="0087602B"/>
    <w:rsid w:val="008851FC"/>
    <w:rsid w:val="008959CC"/>
    <w:rsid w:val="0089631E"/>
    <w:rsid w:val="008A64E2"/>
    <w:rsid w:val="008C064D"/>
    <w:rsid w:val="008E682B"/>
    <w:rsid w:val="009163FE"/>
    <w:rsid w:val="00946BEB"/>
    <w:rsid w:val="00964E2C"/>
    <w:rsid w:val="009C01AF"/>
    <w:rsid w:val="009D3018"/>
    <w:rsid w:val="009F74E9"/>
    <w:rsid w:val="009F7759"/>
    <w:rsid w:val="00A16E22"/>
    <w:rsid w:val="00A91C83"/>
    <w:rsid w:val="00A941B4"/>
    <w:rsid w:val="00AA3823"/>
    <w:rsid w:val="00AA5197"/>
    <w:rsid w:val="00AE2130"/>
    <w:rsid w:val="00B0566A"/>
    <w:rsid w:val="00B15A1F"/>
    <w:rsid w:val="00B25037"/>
    <w:rsid w:val="00B26FC8"/>
    <w:rsid w:val="00B41E76"/>
    <w:rsid w:val="00B819FD"/>
    <w:rsid w:val="00B85730"/>
    <w:rsid w:val="00BC22A8"/>
    <w:rsid w:val="00BF14FB"/>
    <w:rsid w:val="00C06932"/>
    <w:rsid w:val="00C137BD"/>
    <w:rsid w:val="00C34FEF"/>
    <w:rsid w:val="00C51391"/>
    <w:rsid w:val="00C61A31"/>
    <w:rsid w:val="00C7723B"/>
    <w:rsid w:val="00C82CE4"/>
    <w:rsid w:val="00C856C0"/>
    <w:rsid w:val="00CB2CC6"/>
    <w:rsid w:val="00CB4703"/>
    <w:rsid w:val="00CC7808"/>
    <w:rsid w:val="00CF3D10"/>
    <w:rsid w:val="00D24974"/>
    <w:rsid w:val="00D37E39"/>
    <w:rsid w:val="00D4089B"/>
    <w:rsid w:val="00D44081"/>
    <w:rsid w:val="00D75FB6"/>
    <w:rsid w:val="00D860A0"/>
    <w:rsid w:val="00DC605A"/>
    <w:rsid w:val="00DD1501"/>
    <w:rsid w:val="00DD2C1D"/>
    <w:rsid w:val="00E00A0D"/>
    <w:rsid w:val="00E00C23"/>
    <w:rsid w:val="00E04D7C"/>
    <w:rsid w:val="00E114F0"/>
    <w:rsid w:val="00E141A2"/>
    <w:rsid w:val="00E24597"/>
    <w:rsid w:val="00E27754"/>
    <w:rsid w:val="00E708B8"/>
    <w:rsid w:val="00E856F7"/>
    <w:rsid w:val="00EB3A20"/>
    <w:rsid w:val="00EC3663"/>
    <w:rsid w:val="00EE1B1B"/>
    <w:rsid w:val="00EF2DA0"/>
    <w:rsid w:val="00F01E31"/>
    <w:rsid w:val="00F254AE"/>
    <w:rsid w:val="00F34DFA"/>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204C491"/>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16496">
      <w:bodyDiv w:val="1"/>
      <w:marLeft w:val="0"/>
      <w:marRight w:val="0"/>
      <w:marTop w:val="0"/>
      <w:marBottom w:val="0"/>
      <w:divBdr>
        <w:top w:val="none" w:sz="0" w:space="0" w:color="auto"/>
        <w:left w:val="none" w:sz="0" w:space="0" w:color="auto"/>
        <w:bottom w:val="none" w:sz="0" w:space="0" w:color="auto"/>
        <w:right w:val="none" w:sz="0" w:space="0" w:color="auto"/>
      </w:divBdr>
    </w:div>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34016135">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CE6D5-9873-4BED-94A3-2D8D722CA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5</TotalTime>
  <Pages>1</Pages>
  <Words>309</Words>
  <Characters>1764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7</cp:revision>
  <cp:lastPrinted>2022-10-14T14:21:00Z</cp:lastPrinted>
  <dcterms:created xsi:type="dcterms:W3CDTF">2023-01-06T09:23:00Z</dcterms:created>
  <dcterms:modified xsi:type="dcterms:W3CDTF">2025-11-11T15:14:00Z</dcterms:modified>
</cp:coreProperties>
</file>