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840B6" w14:textId="499E37AA" w:rsidR="00DD1501" w:rsidRPr="002267EB" w:rsidRDefault="00720F1A" w:rsidP="00613D79">
      <w:pPr>
        <w:spacing w:after="0" w:line="240" w:lineRule="auto"/>
        <w:jc w:val="right"/>
        <w:rPr>
          <w:rFonts w:ascii="Arial" w:hAnsi="Arial" w:cs="Arial"/>
          <w:szCs w:val="24"/>
        </w:rPr>
      </w:pPr>
      <w:r>
        <w:rPr>
          <w:rFonts w:ascii="Arial" w:hAnsi="Arial" w:cs="Arial"/>
          <w:szCs w:val="24"/>
        </w:rPr>
        <w:t xml:space="preserve">Date: </w:t>
      </w:r>
      <w:r w:rsidR="00E011AA">
        <w:rPr>
          <w:rFonts w:ascii="Arial" w:hAnsi="Arial" w:cs="Arial"/>
          <w:szCs w:val="24"/>
        </w:rPr>
        <w:t>20</w:t>
      </w:r>
      <w:r w:rsidR="00E011AA" w:rsidRPr="00E011AA">
        <w:rPr>
          <w:rFonts w:ascii="Arial" w:hAnsi="Arial" w:cs="Arial"/>
          <w:szCs w:val="24"/>
          <w:vertAlign w:val="superscript"/>
        </w:rPr>
        <w:t>th</w:t>
      </w:r>
      <w:r w:rsidR="00E011AA">
        <w:rPr>
          <w:rFonts w:ascii="Arial" w:hAnsi="Arial" w:cs="Arial"/>
          <w:szCs w:val="24"/>
        </w:rPr>
        <w:t xml:space="preserve"> August 2025</w:t>
      </w:r>
    </w:p>
    <w:p w14:paraId="1B37917D" w14:textId="77777777" w:rsidR="00DD1501" w:rsidRPr="002267EB" w:rsidRDefault="00DD1501" w:rsidP="00613D79">
      <w:pPr>
        <w:spacing w:after="0" w:line="240" w:lineRule="auto"/>
        <w:rPr>
          <w:rFonts w:ascii="Arial" w:hAnsi="Arial" w:cs="Arial"/>
          <w:color w:val="FF0000"/>
          <w:szCs w:val="24"/>
        </w:rPr>
      </w:pPr>
      <w:r w:rsidRPr="002267EB">
        <w:rPr>
          <w:rFonts w:ascii="Arial" w:hAnsi="Arial" w:cs="Arial"/>
          <w:szCs w:val="24"/>
        </w:rPr>
        <w:t>Dear Candidate</w:t>
      </w:r>
    </w:p>
    <w:p w14:paraId="3DD51631" w14:textId="77777777" w:rsidR="00DD1501" w:rsidRPr="002267EB" w:rsidRDefault="00DD1501" w:rsidP="00613D79">
      <w:pPr>
        <w:spacing w:after="0" w:line="240" w:lineRule="auto"/>
        <w:rPr>
          <w:rFonts w:ascii="Arial" w:hAnsi="Arial" w:cs="Arial"/>
          <w:szCs w:val="24"/>
        </w:rPr>
      </w:pPr>
    </w:p>
    <w:p w14:paraId="32C12EF7" w14:textId="77777777" w:rsidR="00DD1501" w:rsidRPr="002267EB" w:rsidRDefault="000F5324" w:rsidP="00613D79">
      <w:pPr>
        <w:spacing w:after="0" w:line="240" w:lineRule="auto"/>
        <w:outlineLvl w:val="0"/>
        <w:rPr>
          <w:rFonts w:ascii="Arial" w:hAnsi="Arial" w:cs="Arial"/>
          <w:b/>
          <w:szCs w:val="24"/>
        </w:rPr>
      </w:pPr>
      <w:r>
        <w:rPr>
          <w:rFonts w:ascii="Arial" w:hAnsi="Arial" w:cs="Arial"/>
          <w:b/>
          <w:szCs w:val="24"/>
        </w:rPr>
        <w:t xml:space="preserve">Re:  </w:t>
      </w:r>
      <w:r w:rsidR="00865DB2">
        <w:rPr>
          <w:rFonts w:ascii="Arial" w:hAnsi="Arial" w:cs="Arial"/>
          <w:b/>
          <w:szCs w:val="24"/>
        </w:rPr>
        <w:t>Learning Supervisors</w:t>
      </w:r>
    </w:p>
    <w:p w14:paraId="3833996A" w14:textId="77777777" w:rsidR="005B30C0" w:rsidRPr="002267EB" w:rsidRDefault="005B30C0" w:rsidP="00613D79">
      <w:pPr>
        <w:spacing w:after="0" w:line="240" w:lineRule="auto"/>
        <w:rPr>
          <w:rFonts w:ascii="Arial" w:hAnsi="Arial" w:cs="Arial"/>
          <w:szCs w:val="24"/>
        </w:rPr>
      </w:pPr>
    </w:p>
    <w:p w14:paraId="2E914FA0" w14:textId="77777777" w:rsidR="00DD1501" w:rsidRDefault="00E00C23" w:rsidP="00E42161">
      <w:pPr>
        <w:shd w:val="clear" w:color="auto" w:fill="FFFFFF"/>
        <w:spacing w:after="0" w:line="240" w:lineRule="auto"/>
        <w:rPr>
          <w:rFonts w:ascii="Arial" w:hAnsi="Arial" w:cs="Arial"/>
          <w:szCs w:val="24"/>
        </w:rPr>
      </w:pPr>
      <w:r>
        <w:rPr>
          <w:rFonts w:ascii="Arial" w:hAnsi="Arial" w:cs="Arial"/>
        </w:rPr>
        <w:t xml:space="preserve">Thank you for your interest in the post </w:t>
      </w:r>
      <w:r w:rsidR="000F5324">
        <w:rPr>
          <w:rFonts w:ascii="Arial" w:hAnsi="Arial" w:cs="Arial"/>
        </w:rPr>
        <w:t xml:space="preserve">of </w:t>
      </w:r>
      <w:r w:rsidR="00865DB2">
        <w:rPr>
          <w:rFonts w:ascii="Arial" w:hAnsi="Arial" w:cs="Arial"/>
        </w:rPr>
        <w:t>Learning Supervisor</w:t>
      </w:r>
      <w:r w:rsidR="00613D79">
        <w:rPr>
          <w:rFonts w:ascii="Arial" w:hAnsi="Arial" w:cs="Arial"/>
        </w:rPr>
        <w:t xml:space="preserve">.  </w:t>
      </w:r>
      <w:r w:rsidR="00613D79" w:rsidRPr="00371005">
        <w:rPr>
          <w:rFonts w:ascii="Arial" w:hAnsi="Arial" w:cs="Arial"/>
          <w:szCs w:val="24"/>
        </w:rPr>
        <w:t>This is a permanent position</w:t>
      </w:r>
      <w:r w:rsidR="000E7E8B">
        <w:rPr>
          <w:rFonts w:ascii="Arial" w:hAnsi="Arial" w:cs="Arial"/>
          <w:szCs w:val="24"/>
        </w:rPr>
        <w:t xml:space="preserve">, working </w:t>
      </w:r>
      <w:r w:rsidR="00676304">
        <w:rPr>
          <w:rFonts w:ascii="Arial" w:hAnsi="Arial" w:cs="Arial"/>
          <w:szCs w:val="24"/>
        </w:rPr>
        <w:t>32.5</w:t>
      </w:r>
      <w:r w:rsidR="000E7E8B">
        <w:rPr>
          <w:rFonts w:ascii="Arial" w:hAnsi="Arial" w:cs="Arial"/>
          <w:szCs w:val="24"/>
        </w:rPr>
        <w:t xml:space="preserve"> hours per week</w:t>
      </w:r>
      <w:r w:rsidR="00E42161">
        <w:rPr>
          <w:rFonts w:ascii="Arial" w:hAnsi="Arial" w:cs="Arial"/>
          <w:szCs w:val="24"/>
        </w:rPr>
        <w:t xml:space="preserve">, </w:t>
      </w:r>
      <w:r w:rsidR="00676304">
        <w:rPr>
          <w:rFonts w:ascii="Arial" w:hAnsi="Arial" w:cs="Arial"/>
          <w:szCs w:val="24"/>
        </w:rPr>
        <w:t>8:30am to 3</w:t>
      </w:r>
      <w:r w:rsidR="007959CF">
        <w:rPr>
          <w:rFonts w:ascii="Arial" w:hAnsi="Arial" w:cs="Arial"/>
          <w:szCs w:val="24"/>
        </w:rPr>
        <w:t xml:space="preserve">:30pm, Monday to Friday, </w:t>
      </w:r>
      <w:r w:rsidR="00E42161">
        <w:rPr>
          <w:rFonts w:ascii="Arial" w:hAnsi="Arial" w:cs="Arial"/>
          <w:szCs w:val="24"/>
        </w:rPr>
        <w:t>term-time only</w:t>
      </w:r>
      <w:r w:rsidR="00613D79" w:rsidRPr="00371005">
        <w:rPr>
          <w:rFonts w:ascii="Arial" w:hAnsi="Arial" w:cs="Arial"/>
          <w:szCs w:val="24"/>
        </w:rPr>
        <w:t xml:space="preserve">.  </w:t>
      </w:r>
      <w:r w:rsidR="00613D79">
        <w:rPr>
          <w:rFonts w:ascii="Arial" w:hAnsi="Arial" w:cs="Arial"/>
        </w:rPr>
        <w:t xml:space="preserve">We are very pleased to provide you with information about this post.  </w:t>
      </w:r>
      <w:r w:rsidR="00012509" w:rsidRPr="002267EB">
        <w:rPr>
          <w:rFonts w:ascii="Arial" w:hAnsi="Arial" w:cs="Arial"/>
          <w:szCs w:val="24"/>
        </w:rPr>
        <w:tab/>
      </w:r>
    </w:p>
    <w:p w14:paraId="17A877FB" w14:textId="77777777" w:rsidR="00E00C23" w:rsidRPr="00E00C23" w:rsidRDefault="00E00C23" w:rsidP="00E42161">
      <w:pPr>
        <w:spacing w:after="0" w:line="240" w:lineRule="auto"/>
        <w:rPr>
          <w:rFonts w:ascii="Arial" w:hAnsi="Arial" w:cs="Arial"/>
        </w:rPr>
      </w:pPr>
    </w:p>
    <w:p w14:paraId="350F9D45" w14:textId="77777777" w:rsidR="00DD1501" w:rsidRPr="002267EB" w:rsidRDefault="00DD1501" w:rsidP="00E42161">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14:paraId="331125AD" w14:textId="77777777" w:rsidR="00DD1501" w:rsidRPr="002267EB" w:rsidRDefault="00DD1501" w:rsidP="00613D79">
      <w:pPr>
        <w:tabs>
          <w:tab w:val="left" w:pos="142"/>
        </w:tabs>
        <w:spacing w:after="0" w:line="240" w:lineRule="auto"/>
        <w:rPr>
          <w:rFonts w:ascii="Arial" w:hAnsi="Arial" w:cs="Arial"/>
          <w:szCs w:val="24"/>
        </w:rPr>
      </w:pPr>
      <w:r w:rsidRPr="002267EB">
        <w:rPr>
          <w:rFonts w:ascii="Arial" w:hAnsi="Arial" w:cs="Arial"/>
          <w:szCs w:val="24"/>
        </w:rPr>
        <w:t xml:space="preserve"> </w:t>
      </w:r>
    </w:p>
    <w:p w14:paraId="33DF2DDF"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14:paraId="13EF9D8E" w14:textId="77777777" w:rsidR="002267EB" w:rsidRPr="002267EB" w:rsidRDefault="002267EB" w:rsidP="00613D79">
      <w:pPr>
        <w:tabs>
          <w:tab w:val="left" w:pos="142"/>
        </w:tabs>
        <w:spacing w:after="0" w:line="240" w:lineRule="auto"/>
        <w:rPr>
          <w:rFonts w:ascii="Arial" w:hAnsi="Arial" w:cs="Arial"/>
          <w:szCs w:val="24"/>
        </w:rPr>
      </w:pPr>
    </w:p>
    <w:p w14:paraId="6A7C0662" w14:textId="77777777" w:rsidR="002267EB" w:rsidRPr="002267EB" w:rsidRDefault="002267EB" w:rsidP="00613D79">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14:paraId="330DC77A" w14:textId="6A761520" w:rsidR="002267EB" w:rsidRPr="002267EB" w:rsidRDefault="002267EB" w:rsidP="00613D79">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006904C8">
        <w:rPr>
          <w:rFonts w:ascii="Arial" w:hAnsi="Arial" w:cs="Arial"/>
          <w:b/>
          <w:szCs w:val="24"/>
        </w:rPr>
        <w:t>Applications will be viewed o</w:t>
      </w:r>
      <w:r w:rsidR="00676304">
        <w:rPr>
          <w:rFonts w:ascii="Arial" w:hAnsi="Arial" w:cs="Arial"/>
          <w:b/>
          <w:szCs w:val="24"/>
        </w:rPr>
        <w:t xml:space="preserve">n receipt.  </w:t>
      </w:r>
      <w:r w:rsidRPr="002267EB">
        <w:rPr>
          <w:rFonts w:ascii="Arial" w:hAnsi="Arial" w:cs="Arial"/>
          <w:b/>
          <w:szCs w:val="24"/>
        </w:rPr>
        <w:t>Please send your comple</w:t>
      </w:r>
      <w:r w:rsidR="004524C8">
        <w:rPr>
          <w:rFonts w:ascii="Arial" w:hAnsi="Arial" w:cs="Arial"/>
          <w:b/>
          <w:szCs w:val="24"/>
        </w:rPr>
        <w:t xml:space="preserve">ted application form to us by </w:t>
      </w:r>
      <w:r w:rsidR="00E011AA">
        <w:rPr>
          <w:rFonts w:ascii="Arial" w:hAnsi="Arial" w:cs="Arial"/>
          <w:b/>
          <w:szCs w:val="24"/>
        </w:rPr>
        <w:t>9:00</w:t>
      </w:r>
      <w:r w:rsidR="004524C8">
        <w:rPr>
          <w:rFonts w:ascii="Arial" w:hAnsi="Arial" w:cs="Arial"/>
          <w:b/>
          <w:szCs w:val="24"/>
        </w:rPr>
        <w:t>am on</w:t>
      </w:r>
      <w:r w:rsidR="000A44D6">
        <w:rPr>
          <w:rFonts w:ascii="Arial" w:hAnsi="Arial" w:cs="Arial"/>
          <w:b/>
          <w:szCs w:val="24"/>
        </w:rPr>
        <w:t xml:space="preserve"> </w:t>
      </w:r>
      <w:r w:rsidR="00676304">
        <w:rPr>
          <w:rFonts w:ascii="Arial" w:hAnsi="Arial" w:cs="Arial"/>
          <w:b/>
          <w:szCs w:val="24"/>
        </w:rPr>
        <w:t xml:space="preserve">Monday, </w:t>
      </w:r>
      <w:r w:rsidR="00E011AA">
        <w:rPr>
          <w:rFonts w:ascii="Arial" w:hAnsi="Arial" w:cs="Arial"/>
          <w:b/>
          <w:szCs w:val="24"/>
        </w:rPr>
        <w:t>8</w:t>
      </w:r>
      <w:r w:rsidR="00E011AA" w:rsidRPr="00E011AA">
        <w:rPr>
          <w:rFonts w:ascii="Arial" w:hAnsi="Arial" w:cs="Arial"/>
          <w:b/>
          <w:szCs w:val="24"/>
          <w:vertAlign w:val="superscript"/>
        </w:rPr>
        <w:t>th</w:t>
      </w:r>
      <w:r w:rsidR="00E011AA">
        <w:rPr>
          <w:rFonts w:ascii="Arial" w:hAnsi="Arial" w:cs="Arial"/>
          <w:b/>
          <w:szCs w:val="24"/>
        </w:rPr>
        <w:t xml:space="preserve"> September 2025</w:t>
      </w:r>
      <w:r w:rsidRPr="002267EB">
        <w:rPr>
          <w:rFonts w:ascii="Arial" w:hAnsi="Arial" w:cs="Arial"/>
          <w:b/>
          <w:szCs w:val="24"/>
        </w:rPr>
        <w:t xml:space="preserve">. </w:t>
      </w:r>
    </w:p>
    <w:p w14:paraId="32AA600C" w14:textId="77777777" w:rsidR="002267EB" w:rsidRPr="002267EB" w:rsidRDefault="002267EB" w:rsidP="00613D79">
      <w:pPr>
        <w:spacing w:after="0" w:line="240" w:lineRule="auto"/>
        <w:rPr>
          <w:rFonts w:ascii="Arial" w:hAnsi="Arial" w:cs="Arial"/>
          <w:szCs w:val="24"/>
        </w:rPr>
      </w:pPr>
    </w:p>
    <w:p w14:paraId="4D338633" w14:textId="77777777" w:rsidR="002267EB" w:rsidRPr="002267EB" w:rsidRDefault="002267EB" w:rsidP="00613D79">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14:paraId="4CB02433" w14:textId="77777777" w:rsidR="00DD1501" w:rsidRPr="002267EB" w:rsidRDefault="00DD1501" w:rsidP="00613D79">
      <w:pPr>
        <w:spacing w:after="0" w:line="240" w:lineRule="auto"/>
        <w:rPr>
          <w:rFonts w:ascii="Arial" w:hAnsi="Arial" w:cs="Arial"/>
          <w:szCs w:val="24"/>
        </w:rPr>
      </w:pPr>
    </w:p>
    <w:p w14:paraId="1C6991EB" w14:textId="77777777" w:rsidR="00E4216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14:paraId="190FB299" w14:textId="77777777" w:rsidR="00C34FEF" w:rsidRDefault="00C34FEF" w:rsidP="00613D79">
      <w:pPr>
        <w:tabs>
          <w:tab w:val="left" w:pos="3402"/>
        </w:tabs>
        <w:spacing w:after="0" w:line="240" w:lineRule="auto"/>
        <w:rPr>
          <w:rFonts w:ascii="Arial" w:hAnsi="Arial" w:cs="Arial"/>
          <w:szCs w:val="24"/>
        </w:rPr>
      </w:pPr>
    </w:p>
    <w:p w14:paraId="0A436357" w14:textId="77777777" w:rsidR="007959CF" w:rsidRDefault="007959CF" w:rsidP="00613D79">
      <w:pPr>
        <w:tabs>
          <w:tab w:val="left" w:pos="3402"/>
        </w:tabs>
        <w:spacing w:after="0" w:line="240" w:lineRule="auto"/>
        <w:rPr>
          <w:rFonts w:ascii="Arial" w:hAnsi="Arial" w:cs="Arial"/>
          <w:szCs w:val="24"/>
        </w:rPr>
      </w:pPr>
    </w:p>
    <w:p w14:paraId="5646A638" w14:textId="77777777" w:rsidR="007959CF" w:rsidRPr="002267EB" w:rsidRDefault="007959CF" w:rsidP="00613D79">
      <w:pPr>
        <w:tabs>
          <w:tab w:val="left" w:pos="3402"/>
        </w:tabs>
        <w:spacing w:after="0" w:line="240" w:lineRule="auto"/>
        <w:rPr>
          <w:rFonts w:ascii="Arial" w:hAnsi="Arial" w:cs="Arial"/>
          <w:szCs w:val="24"/>
        </w:rPr>
      </w:pPr>
    </w:p>
    <w:p w14:paraId="6F639339" w14:textId="77777777" w:rsidR="00024E84" w:rsidRPr="002267EB" w:rsidRDefault="00024E84" w:rsidP="00613D79">
      <w:pPr>
        <w:tabs>
          <w:tab w:val="left" w:pos="3402"/>
        </w:tabs>
        <w:spacing w:after="0" w:line="240" w:lineRule="auto"/>
        <w:rPr>
          <w:rFonts w:ascii="Arial" w:hAnsi="Arial" w:cs="Arial"/>
          <w:szCs w:val="24"/>
        </w:rPr>
      </w:pPr>
    </w:p>
    <w:p w14:paraId="5A13EC97" w14:textId="77777777" w:rsidR="00DD1501"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Sharon Pritchard</w:t>
      </w:r>
    </w:p>
    <w:p w14:paraId="49683280" w14:textId="77777777" w:rsidR="0032622F" w:rsidRPr="002267EB" w:rsidRDefault="00DD1501" w:rsidP="00613D79">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60F6FA" w14:textId="77777777" w:rsidR="00293FBF" w:rsidRDefault="00293FBF" w:rsidP="00F54359">
      <w:pPr>
        <w:spacing w:after="0" w:line="240" w:lineRule="auto"/>
      </w:pPr>
      <w:r>
        <w:separator/>
      </w:r>
    </w:p>
  </w:endnote>
  <w:endnote w:type="continuationSeparator" w:id="0">
    <w:p w14:paraId="444B15B1" w14:textId="77777777"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09BA0" w14:textId="77777777" w:rsidR="00F54359" w:rsidRDefault="0032622F">
    <w:pPr>
      <w:pStyle w:val="Footer"/>
    </w:pPr>
    <w:r>
      <w:rPr>
        <w:noProof/>
        <w:lang w:eastAsia="en-GB"/>
      </w:rPr>
      <w:drawing>
        <wp:anchor distT="0" distB="0" distL="114300" distR="114300" simplePos="0" relativeHeight="251669504" behindDoc="0" locked="0" layoutInCell="1" allowOverlap="1" wp14:anchorId="3671207F" wp14:editId="2CF87E9B">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541DCB50" wp14:editId="160D8F16">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2136FC5C" wp14:editId="557C2632">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14:paraId="11CCFF36"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00676807"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36FC5C"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" fillcolor="window" stroked="f" strokeweight=".5pt">
              <v:textbox>
                <w:txbxContent>
                  <w:p w14:paraId="11CCFF36" w14:textId="77777777"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14:paraId="00676807" w14:textId="77777777"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FBEC2" w14:textId="77777777" w:rsidR="00293FBF" w:rsidRDefault="00293FBF" w:rsidP="00F54359">
      <w:pPr>
        <w:spacing w:after="0" w:line="240" w:lineRule="auto"/>
      </w:pPr>
      <w:r>
        <w:separator/>
      </w:r>
    </w:p>
  </w:footnote>
  <w:footnote w:type="continuationSeparator" w:id="0">
    <w:p w14:paraId="687B775A" w14:textId="77777777"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1760" w14:textId="77777777"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42DB6070" wp14:editId="750F8E83">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14:paraId="16D21EAA"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15EF12B6"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0FAD9761"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11950DC0"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1E3D4A5B"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DB6070"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" filled="f" stroked="f">
              <v:textbox style="mso-fit-shape-to-text:t">
                <w:txbxContent>
                  <w:p w14:paraId="16D21EAA" w14:textId="77777777"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14:paraId="15EF12B6" w14:textId="77777777"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14:paraId="0FAD9761" w14:textId="77777777"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14:paraId="11950DC0" w14:textId="77777777"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14:paraId="1E3D4A5B" w14:textId="77777777"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70DB3205" wp14:editId="241AE287">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16cid:durableId="363481620">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1386179703">
    <w:abstractNumId w:val="1"/>
  </w:num>
  <w:num w:numId="3" w16cid:durableId="13865624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9FD"/>
    <w:rsid w:val="0000116C"/>
    <w:rsid w:val="000104E8"/>
    <w:rsid w:val="00012509"/>
    <w:rsid w:val="00024E84"/>
    <w:rsid w:val="00047A1A"/>
    <w:rsid w:val="00051757"/>
    <w:rsid w:val="00052301"/>
    <w:rsid w:val="00097130"/>
    <w:rsid w:val="000A1222"/>
    <w:rsid w:val="000A44D6"/>
    <w:rsid w:val="000A4D6C"/>
    <w:rsid w:val="000A6EA8"/>
    <w:rsid w:val="000B26E7"/>
    <w:rsid w:val="000E7E8B"/>
    <w:rsid w:val="000F5324"/>
    <w:rsid w:val="00125517"/>
    <w:rsid w:val="00196455"/>
    <w:rsid w:val="00224DF7"/>
    <w:rsid w:val="002267EB"/>
    <w:rsid w:val="002422FE"/>
    <w:rsid w:val="00247C65"/>
    <w:rsid w:val="00261CE5"/>
    <w:rsid w:val="00293FBF"/>
    <w:rsid w:val="002C4720"/>
    <w:rsid w:val="002C6255"/>
    <w:rsid w:val="002D1FA6"/>
    <w:rsid w:val="002F2B37"/>
    <w:rsid w:val="002F5B03"/>
    <w:rsid w:val="00310ACA"/>
    <w:rsid w:val="003216E0"/>
    <w:rsid w:val="00324C27"/>
    <w:rsid w:val="0032622F"/>
    <w:rsid w:val="00326F3F"/>
    <w:rsid w:val="00367C9D"/>
    <w:rsid w:val="00395C32"/>
    <w:rsid w:val="003B1D93"/>
    <w:rsid w:val="0040209F"/>
    <w:rsid w:val="00404A6D"/>
    <w:rsid w:val="00405270"/>
    <w:rsid w:val="00411AB6"/>
    <w:rsid w:val="0042287E"/>
    <w:rsid w:val="004524C8"/>
    <w:rsid w:val="0046066C"/>
    <w:rsid w:val="00483A74"/>
    <w:rsid w:val="004A407E"/>
    <w:rsid w:val="004A5741"/>
    <w:rsid w:val="004A6DC7"/>
    <w:rsid w:val="004C6853"/>
    <w:rsid w:val="005030FC"/>
    <w:rsid w:val="00507E0D"/>
    <w:rsid w:val="00514834"/>
    <w:rsid w:val="00586067"/>
    <w:rsid w:val="005B30C0"/>
    <w:rsid w:val="005C445B"/>
    <w:rsid w:val="005F0DF9"/>
    <w:rsid w:val="00604456"/>
    <w:rsid w:val="00613D79"/>
    <w:rsid w:val="00641115"/>
    <w:rsid w:val="00647240"/>
    <w:rsid w:val="00656A6B"/>
    <w:rsid w:val="00664681"/>
    <w:rsid w:val="00676304"/>
    <w:rsid w:val="006904C8"/>
    <w:rsid w:val="006952C1"/>
    <w:rsid w:val="006B5162"/>
    <w:rsid w:val="006D418A"/>
    <w:rsid w:val="00702587"/>
    <w:rsid w:val="00720F1A"/>
    <w:rsid w:val="00726409"/>
    <w:rsid w:val="007959CF"/>
    <w:rsid w:val="007F18E1"/>
    <w:rsid w:val="007F39E0"/>
    <w:rsid w:val="00816B59"/>
    <w:rsid w:val="0083102F"/>
    <w:rsid w:val="00860712"/>
    <w:rsid w:val="00865DB2"/>
    <w:rsid w:val="008700F6"/>
    <w:rsid w:val="0087602B"/>
    <w:rsid w:val="008851FC"/>
    <w:rsid w:val="008959CC"/>
    <w:rsid w:val="008A64E2"/>
    <w:rsid w:val="008C064D"/>
    <w:rsid w:val="008E682B"/>
    <w:rsid w:val="00901065"/>
    <w:rsid w:val="009163FE"/>
    <w:rsid w:val="00946BEB"/>
    <w:rsid w:val="00964E2C"/>
    <w:rsid w:val="0099703E"/>
    <w:rsid w:val="009C01AF"/>
    <w:rsid w:val="009D3018"/>
    <w:rsid w:val="009F74E9"/>
    <w:rsid w:val="009F7759"/>
    <w:rsid w:val="00A16E22"/>
    <w:rsid w:val="00A82834"/>
    <w:rsid w:val="00A91C83"/>
    <w:rsid w:val="00A941B4"/>
    <w:rsid w:val="00AA5197"/>
    <w:rsid w:val="00AE2130"/>
    <w:rsid w:val="00B0566A"/>
    <w:rsid w:val="00B15A1F"/>
    <w:rsid w:val="00B16831"/>
    <w:rsid w:val="00B25037"/>
    <w:rsid w:val="00B26FC8"/>
    <w:rsid w:val="00B41E76"/>
    <w:rsid w:val="00B819FD"/>
    <w:rsid w:val="00B85730"/>
    <w:rsid w:val="00BC22A8"/>
    <w:rsid w:val="00BF14FB"/>
    <w:rsid w:val="00BF5303"/>
    <w:rsid w:val="00C06932"/>
    <w:rsid w:val="00C137BD"/>
    <w:rsid w:val="00C34FEF"/>
    <w:rsid w:val="00C51391"/>
    <w:rsid w:val="00C61A31"/>
    <w:rsid w:val="00C82CE4"/>
    <w:rsid w:val="00C856C0"/>
    <w:rsid w:val="00CB2CC6"/>
    <w:rsid w:val="00CB4703"/>
    <w:rsid w:val="00CC7808"/>
    <w:rsid w:val="00CF3D10"/>
    <w:rsid w:val="00D24974"/>
    <w:rsid w:val="00D37E39"/>
    <w:rsid w:val="00D4089B"/>
    <w:rsid w:val="00D44081"/>
    <w:rsid w:val="00D75FB6"/>
    <w:rsid w:val="00D860A0"/>
    <w:rsid w:val="00DC605A"/>
    <w:rsid w:val="00DD1501"/>
    <w:rsid w:val="00DD2C1D"/>
    <w:rsid w:val="00E00A0D"/>
    <w:rsid w:val="00E00C23"/>
    <w:rsid w:val="00E011AA"/>
    <w:rsid w:val="00E04D7C"/>
    <w:rsid w:val="00E114F0"/>
    <w:rsid w:val="00E141A2"/>
    <w:rsid w:val="00E24597"/>
    <w:rsid w:val="00E27754"/>
    <w:rsid w:val="00E42161"/>
    <w:rsid w:val="00E708B8"/>
    <w:rsid w:val="00E856F7"/>
    <w:rsid w:val="00EB3A20"/>
    <w:rsid w:val="00EE1B1B"/>
    <w:rsid w:val="00EF2DA0"/>
    <w:rsid w:val="00F01E31"/>
    <w:rsid w:val="00F254AE"/>
    <w:rsid w:val="00F34DFA"/>
    <w:rsid w:val="00F54359"/>
    <w:rsid w:val="00F55551"/>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A53E2A1"/>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34016135">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BA55F3-03AE-429E-B6EC-77307DE9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1</TotalTime>
  <Pages>1</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Lorraine Hamlyn</dc:creator>
  <cp:lastModifiedBy>Ms Lorraine Dance</cp:lastModifiedBy>
  <cp:revision>4</cp:revision>
  <cp:lastPrinted>2023-06-29T09:11:00Z</cp:lastPrinted>
  <dcterms:created xsi:type="dcterms:W3CDTF">2024-05-21T09:25:00Z</dcterms:created>
  <dcterms:modified xsi:type="dcterms:W3CDTF">2025-08-20T07:32:00Z</dcterms:modified>
</cp:coreProperties>
</file>